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A13C2C" w:rsidRDefault="00B67745" w:rsidP="00B0727A">
      <w:pPr>
        <w:pStyle w:val="NoSpacing"/>
        <w:rPr>
          <w:rFonts w:ascii="Times New Roman" w:hAnsi="Times New Roman" w:cs="Times New Roman"/>
          <w:sz w:val="36"/>
          <w:szCs w:val="36"/>
          <w:highlight w:val="yellow"/>
        </w:rPr>
      </w:pPr>
      <w:bookmarkStart w:id="0" w:name="_Hlk185423162"/>
      <w:bookmarkEnd w:id="0"/>
      <w:r w:rsidRPr="00A13C2C">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745A3E39">
            <wp:simplePos x="0" y="0"/>
            <wp:positionH relativeFrom="column">
              <wp:posOffset>-351790</wp:posOffset>
            </wp:positionH>
            <wp:positionV relativeFrom="paragraph">
              <wp:posOffset>-312420</wp:posOffset>
            </wp:positionV>
            <wp:extent cx="3560106" cy="23021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106" cy="230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C2C">
        <w:rPr>
          <w:noProof/>
          <w:sz w:val="36"/>
          <w:szCs w:val="36"/>
          <w:highlight w:val="yellow"/>
        </w:rPr>
        <mc:AlternateContent>
          <mc:Choice Requires="wps">
            <w:drawing>
              <wp:anchor distT="0" distB="0" distL="114300" distR="114300" simplePos="0" relativeHeight="251645951" behindDoc="1" locked="0" layoutInCell="1" allowOverlap="1" wp14:anchorId="173FB37D" wp14:editId="477D7577">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7FF670B7" w:rsidR="009A6A64" w:rsidRDefault="00730858" w:rsidP="00A9317D">
                            <w:pPr>
                              <w:ind w:left="7920"/>
                            </w:pPr>
                            <w:r>
                              <w:rPr>
                                <w:rFonts w:ascii="Times New Roman" w:hAnsi="Times New Roman" w:cs="Times New Roman"/>
                                <w:sz w:val="40"/>
                                <w:szCs w:val="40"/>
                              </w:rPr>
                              <w:t>Februar</w:t>
                            </w:r>
                            <w:r w:rsidR="002C1FEB">
                              <w:rPr>
                                <w:rFonts w:ascii="Times New Roman" w:hAnsi="Times New Roman" w:cs="Times New Roman"/>
                                <w:sz w:val="40"/>
                                <w:szCs w:val="40"/>
                              </w:rPr>
                              <w:t>y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7FF670B7" w:rsidR="009A6A64" w:rsidRDefault="00730858" w:rsidP="00A9317D">
                      <w:pPr>
                        <w:ind w:left="7920"/>
                      </w:pPr>
                      <w:r>
                        <w:rPr>
                          <w:rFonts w:ascii="Times New Roman" w:hAnsi="Times New Roman" w:cs="Times New Roman"/>
                          <w:sz w:val="40"/>
                          <w:szCs w:val="40"/>
                        </w:rPr>
                        <w:t>Februar</w:t>
                      </w:r>
                      <w:r w:rsidR="002C1FEB">
                        <w:rPr>
                          <w:rFonts w:ascii="Times New Roman" w:hAnsi="Times New Roman" w:cs="Times New Roman"/>
                          <w:sz w:val="40"/>
                          <w:szCs w:val="40"/>
                        </w:rPr>
                        <w:t>y 2025</w:t>
                      </w:r>
                    </w:p>
                  </w:txbxContent>
                </v:textbox>
              </v:rect>
            </w:pict>
          </mc:Fallback>
        </mc:AlternateContent>
      </w:r>
      <w:bookmarkStart w:id="1" w:name="_Hlk181269205"/>
      <w:bookmarkEnd w:id="1"/>
    </w:p>
    <w:p w14:paraId="02B15A18" w14:textId="77777777" w:rsidR="00EC5630" w:rsidRPr="00A13C2C" w:rsidRDefault="00EC5630" w:rsidP="00B0727A">
      <w:pPr>
        <w:pStyle w:val="NoSpacing"/>
        <w:rPr>
          <w:rFonts w:ascii="Times New Roman" w:hAnsi="Times New Roman" w:cs="Times New Roman"/>
          <w:sz w:val="36"/>
          <w:szCs w:val="36"/>
          <w:highlight w:val="yellow"/>
        </w:rPr>
      </w:pPr>
    </w:p>
    <w:p w14:paraId="525A98A6" w14:textId="189A93BF" w:rsidR="00434013" w:rsidRPr="00A13C2C" w:rsidRDefault="00906307" w:rsidP="00B0727A">
      <w:pPr>
        <w:pStyle w:val="NoSpacing"/>
        <w:rPr>
          <w:rFonts w:ascii="Times New Roman" w:hAnsi="Times New Roman"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A13C2C">
        <w:rPr>
          <w:rFonts w:ascii="Times New Roman" w:hAnsi="Times New Roman" w:cs="Times New Roman"/>
          <w:sz w:val="36"/>
          <w:szCs w:val="36"/>
          <w:highlight w:val="yellow"/>
        </w:rPr>
        <w:t xml:space="preserve"> </w:t>
      </w:r>
    </w:p>
    <w:p w14:paraId="3A4C76AC" w14:textId="6D21C657" w:rsidR="00D6227C" w:rsidRPr="00A13C2C" w:rsidRDefault="00D6227C" w:rsidP="006A25FB">
      <w:pPr>
        <w:jc w:val="center"/>
        <w:rPr>
          <w:rFonts w:ascii="Times New Roman" w:hAnsi="Times New Roman" w:cs="Times New Roman"/>
          <w:b/>
          <w:bCs/>
          <w:sz w:val="36"/>
          <w:szCs w:val="36"/>
          <w:highlight w:val="yellow"/>
        </w:rPr>
      </w:pPr>
    </w:p>
    <w:p w14:paraId="78C873A5" w14:textId="0D93C968" w:rsidR="00D6227C" w:rsidRPr="00A13C2C" w:rsidRDefault="00D6227C" w:rsidP="006A25FB">
      <w:pPr>
        <w:jc w:val="center"/>
        <w:rPr>
          <w:rFonts w:ascii="Times New Roman" w:hAnsi="Times New Roman" w:cs="Times New Roman"/>
          <w:b/>
          <w:bCs/>
          <w:sz w:val="36"/>
          <w:szCs w:val="36"/>
          <w:highlight w:val="yellow"/>
        </w:rPr>
      </w:pPr>
    </w:p>
    <w:p w14:paraId="31FF6AEE" w14:textId="73244523" w:rsidR="00D6227C" w:rsidRPr="00A13C2C" w:rsidRDefault="00D6227C" w:rsidP="006A25FB">
      <w:pPr>
        <w:jc w:val="center"/>
        <w:rPr>
          <w:rFonts w:ascii="Times New Roman" w:hAnsi="Times New Roman" w:cs="Times New Roman"/>
          <w:b/>
          <w:bCs/>
          <w:sz w:val="36"/>
          <w:szCs w:val="36"/>
          <w:highlight w:val="yellow"/>
        </w:rPr>
      </w:pPr>
    </w:p>
    <w:p w14:paraId="490CEBC6" w14:textId="77777777" w:rsidR="00505EAB" w:rsidRDefault="00505EAB" w:rsidP="00505EAB">
      <w:pPr>
        <w:jc w:val="center"/>
        <w:rPr>
          <w:rFonts w:ascii="Times New Roman" w:hAnsi="Times New Roman" w:cs="Times New Roman"/>
          <w:b/>
          <w:bCs/>
          <w:sz w:val="32"/>
          <w:szCs w:val="32"/>
        </w:rPr>
      </w:pPr>
      <w:bookmarkStart w:id="9" w:name="_Hlk146617370"/>
    </w:p>
    <w:p w14:paraId="0FBDF8DA" w14:textId="77777777" w:rsidR="00505EAB" w:rsidRPr="0042238D" w:rsidRDefault="00505EAB" w:rsidP="00505EAB">
      <w:pPr>
        <w:jc w:val="center"/>
        <w:rPr>
          <w:rFonts w:ascii="Times New Roman" w:hAnsi="Times New Roman" w:cs="Times New Roman"/>
          <w:b/>
          <w:bCs/>
          <w:sz w:val="32"/>
          <w:szCs w:val="32"/>
        </w:rPr>
      </w:pPr>
      <w:r>
        <w:rPr>
          <w:rFonts w:ascii="Times New Roman" w:hAnsi="Times New Roman" w:cs="Times New Roman"/>
          <w:b/>
          <w:bCs/>
          <w:sz w:val="32"/>
          <w:szCs w:val="32"/>
        </w:rPr>
        <w:t xml:space="preserve">Joyous New Year </w:t>
      </w:r>
      <w:r w:rsidRPr="0042238D">
        <w:rPr>
          <w:rFonts w:ascii="Times New Roman" w:hAnsi="Times New Roman" w:cs="Times New Roman"/>
          <w:b/>
          <w:bCs/>
          <w:sz w:val="32"/>
          <w:szCs w:val="32"/>
        </w:rPr>
        <w:t>from Pastor Joanie</w:t>
      </w:r>
    </w:p>
    <w:p w14:paraId="06008895" w14:textId="77777777" w:rsidR="00505EAB" w:rsidRDefault="00505EAB" w:rsidP="00505EAB">
      <w:pPr>
        <w:shd w:val="clear" w:color="auto" w:fill="FFFFFF"/>
        <w:spacing w:line="240" w:lineRule="auto"/>
        <w:ind w:firstLine="720"/>
        <w:rPr>
          <w:rFonts w:ascii="Times New Roman" w:hAnsi="Times New Roman" w:cs="Times New Roman"/>
          <w:sz w:val="32"/>
          <w:szCs w:val="32"/>
        </w:rPr>
      </w:pPr>
      <w:r>
        <w:rPr>
          <w:rFonts w:ascii="Times New Roman" w:hAnsi="Times New Roman" w:cs="Times New Roman"/>
          <w:sz w:val="32"/>
          <w:szCs w:val="32"/>
        </w:rPr>
        <w:t xml:space="preserve">And it seems like the new year is rushing ahead and Lent will be here before we know it. </w:t>
      </w:r>
    </w:p>
    <w:p w14:paraId="5D84773F" w14:textId="77777777" w:rsidR="00505EAB" w:rsidRDefault="00505EAB" w:rsidP="00505EAB">
      <w:pPr>
        <w:shd w:val="clear" w:color="auto" w:fill="FFFFFF"/>
        <w:spacing w:after="0" w:line="240" w:lineRule="auto"/>
        <w:ind w:firstLine="720"/>
        <w:jc w:val="center"/>
        <w:rPr>
          <w:rFonts w:ascii="Times New Roman" w:hAnsi="Times New Roman" w:cs="Times New Roman"/>
          <w:sz w:val="32"/>
          <w:szCs w:val="32"/>
        </w:rPr>
      </w:pPr>
      <w:r>
        <w:rPr>
          <w:rFonts w:ascii="Times New Roman" w:hAnsi="Times New Roman" w:cs="Times New Roman"/>
          <w:sz w:val="32"/>
          <w:szCs w:val="32"/>
        </w:rPr>
        <w:t>Shrove Tuesday – March 4</w:t>
      </w:r>
      <w:r w:rsidRPr="003B0349">
        <w:rPr>
          <w:rFonts w:ascii="Times New Roman" w:hAnsi="Times New Roman" w:cs="Times New Roman"/>
          <w:sz w:val="32"/>
          <w:szCs w:val="32"/>
          <w:vertAlign w:val="superscript"/>
        </w:rPr>
        <w:t>th</w:t>
      </w:r>
    </w:p>
    <w:p w14:paraId="3DDF91CA"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Pancake Supper with Church Family as We Prepare for Lent</w:t>
      </w:r>
    </w:p>
    <w:p w14:paraId="44E8CD6C"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Ash Wednesday is March 5</w:t>
      </w:r>
      <w:r w:rsidRPr="00F51966">
        <w:rPr>
          <w:rFonts w:ascii="Times New Roman" w:hAnsi="Times New Roman" w:cs="Times New Roman"/>
          <w:sz w:val="32"/>
          <w:szCs w:val="32"/>
          <w:vertAlign w:val="superscript"/>
        </w:rPr>
        <w:t>th</w:t>
      </w:r>
    </w:p>
    <w:p w14:paraId="321D7650"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Royal Dalton Service at 1:30 pm</w:t>
      </w:r>
    </w:p>
    <w:p w14:paraId="2F5098E1"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St Timothy Service at 4 pm</w:t>
      </w:r>
    </w:p>
    <w:p w14:paraId="4205C3F5"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Mid-Week Services at 4 pm followed by Soup Supper</w:t>
      </w:r>
    </w:p>
    <w:p w14:paraId="723B6E22"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Dates: March 12</w:t>
      </w:r>
      <w:r w:rsidRPr="00264306">
        <w:rPr>
          <w:rFonts w:ascii="Times New Roman" w:hAnsi="Times New Roman" w:cs="Times New Roman"/>
          <w:sz w:val="32"/>
          <w:szCs w:val="32"/>
          <w:vertAlign w:val="superscript"/>
        </w:rPr>
        <w:t>th</w:t>
      </w:r>
      <w:r>
        <w:rPr>
          <w:rFonts w:ascii="Times New Roman" w:hAnsi="Times New Roman" w:cs="Times New Roman"/>
          <w:sz w:val="32"/>
          <w:szCs w:val="32"/>
        </w:rPr>
        <w:t>, March 19</w:t>
      </w:r>
      <w:r w:rsidRPr="00264306">
        <w:rPr>
          <w:rFonts w:ascii="Times New Roman" w:hAnsi="Times New Roman" w:cs="Times New Roman"/>
          <w:sz w:val="32"/>
          <w:szCs w:val="32"/>
          <w:vertAlign w:val="superscript"/>
        </w:rPr>
        <w:t>th</w:t>
      </w:r>
      <w:r>
        <w:rPr>
          <w:rFonts w:ascii="Times New Roman" w:hAnsi="Times New Roman" w:cs="Times New Roman"/>
          <w:sz w:val="32"/>
          <w:szCs w:val="32"/>
        </w:rPr>
        <w:t>, March 26</w:t>
      </w:r>
      <w:r w:rsidRPr="00264306">
        <w:rPr>
          <w:rFonts w:ascii="Times New Roman" w:hAnsi="Times New Roman" w:cs="Times New Roman"/>
          <w:sz w:val="32"/>
          <w:szCs w:val="32"/>
          <w:vertAlign w:val="superscript"/>
        </w:rPr>
        <w:t>th</w:t>
      </w:r>
      <w:r>
        <w:rPr>
          <w:rFonts w:ascii="Times New Roman" w:hAnsi="Times New Roman" w:cs="Times New Roman"/>
          <w:sz w:val="32"/>
          <w:szCs w:val="32"/>
        </w:rPr>
        <w:t xml:space="preserve"> &amp; April 2</w:t>
      </w:r>
      <w:r w:rsidRPr="00264306">
        <w:rPr>
          <w:rFonts w:ascii="Times New Roman" w:hAnsi="Times New Roman" w:cs="Times New Roman"/>
          <w:sz w:val="32"/>
          <w:szCs w:val="32"/>
          <w:vertAlign w:val="superscript"/>
        </w:rPr>
        <w:t>nd</w:t>
      </w:r>
      <w:r>
        <w:rPr>
          <w:rFonts w:ascii="Times New Roman" w:hAnsi="Times New Roman" w:cs="Times New Roman"/>
          <w:sz w:val="32"/>
          <w:szCs w:val="32"/>
        </w:rPr>
        <w:t xml:space="preserve"> </w:t>
      </w:r>
    </w:p>
    <w:p w14:paraId="6CFD1046"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 xml:space="preserve">Our Wednesday Services will be </w:t>
      </w:r>
    </w:p>
    <w:p w14:paraId="43664C6F"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“Exploring Parables of Jesus in Luke”</w:t>
      </w:r>
    </w:p>
    <w:p w14:paraId="468F13AB" w14:textId="77777777" w:rsidR="00505EAB" w:rsidRDefault="00505EAB" w:rsidP="00505EAB">
      <w:pPr>
        <w:shd w:val="clear" w:color="auto" w:fill="FFFFFF"/>
        <w:spacing w:after="0" w:line="240" w:lineRule="auto"/>
        <w:ind w:firstLine="720"/>
        <w:jc w:val="center"/>
        <w:rPr>
          <w:rFonts w:ascii="Times New Roman" w:hAnsi="Times New Roman" w:cs="Times New Roman"/>
          <w:sz w:val="32"/>
          <w:szCs w:val="32"/>
        </w:rPr>
      </w:pPr>
      <w:r>
        <w:rPr>
          <w:rFonts w:ascii="Times New Roman" w:hAnsi="Times New Roman" w:cs="Times New Roman"/>
          <w:sz w:val="32"/>
          <w:szCs w:val="32"/>
        </w:rPr>
        <w:t>By the Rev. Roger E. Timm of ELCA</w:t>
      </w:r>
    </w:p>
    <w:p w14:paraId="79F25CB0"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Rev. Timm focuses on the parables that only appear in Luke and the dramas are conversations between Luke and Thea – Luke’s patron</w:t>
      </w:r>
    </w:p>
    <w:p w14:paraId="61DAB669"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Palm Sunday is April 13</w:t>
      </w:r>
      <w:r w:rsidRPr="006444E7">
        <w:rPr>
          <w:rFonts w:ascii="Times New Roman" w:hAnsi="Times New Roman" w:cs="Times New Roman"/>
          <w:sz w:val="32"/>
          <w:szCs w:val="32"/>
          <w:vertAlign w:val="superscript"/>
        </w:rPr>
        <w:t>th</w:t>
      </w:r>
    </w:p>
    <w:p w14:paraId="1E94B855"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Maundy Thursday is April 17</w:t>
      </w:r>
      <w:r w:rsidRPr="006444E7">
        <w:rPr>
          <w:rFonts w:ascii="Times New Roman" w:hAnsi="Times New Roman" w:cs="Times New Roman"/>
          <w:sz w:val="32"/>
          <w:szCs w:val="32"/>
          <w:vertAlign w:val="superscript"/>
        </w:rPr>
        <w:t>th</w:t>
      </w:r>
    </w:p>
    <w:p w14:paraId="4A7054B8"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Good Friday is April 18</w:t>
      </w:r>
      <w:r w:rsidRPr="006444E7">
        <w:rPr>
          <w:rFonts w:ascii="Times New Roman" w:hAnsi="Times New Roman" w:cs="Times New Roman"/>
          <w:sz w:val="32"/>
          <w:szCs w:val="32"/>
          <w:vertAlign w:val="superscript"/>
        </w:rPr>
        <w:t>th</w:t>
      </w:r>
    </w:p>
    <w:p w14:paraId="526EE764"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Easter Vigil is April 19</w:t>
      </w:r>
      <w:r w:rsidRPr="006444E7">
        <w:rPr>
          <w:rFonts w:ascii="Times New Roman" w:hAnsi="Times New Roman" w:cs="Times New Roman"/>
          <w:sz w:val="32"/>
          <w:szCs w:val="32"/>
          <w:vertAlign w:val="superscript"/>
        </w:rPr>
        <w:t>th</w:t>
      </w:r>
    </w:p>
    <w:p w14:paraId="03AFCB49"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Easter is April 20</w:t>
      </w:r>
      <w:r w:rsidRPr="006444E7">
        <w:rPr>
          <w:rFonts w:ascii="Times New Roman" w:hAnsi="Times New Roman" w:cs="Times New Roman"/>
          <w:sz w:val="32"/>
          <w:szCs w:val="32"/>
          <w:vertAlign w:val="superscript"/>
        </w:rPr>
        <w:t>th</w:t>
      </w:r>
    </w:p>
    <w:p w14:paraId="0A166ED6"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Sunrise Service – 6:45 am</w:t>
      </w:r>
    </w:p>
    <w:p w14:paraId="19A6CDE1"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lastRenderedPageBreak/>
        <w:t>Followed by Easter Breakfast</w:t>
      </w:r>
    </w:p>
    <w:p w14:paraId="2F34E4D1" w14:textId="77777777" w:rsidR="00505EAB" w:rsidRDefault="00505EAB" w:rsidP="00505EAB">
      <w:pPr>
        <w:shd w:val="clear" w:color="auto" w:fill="FFFFFF"/>
        <w:spacing w:line="240" w:lineRule="auto"/>
        <w:ind w:firstLine="720"/>
        <w:jc w:val="center"/>
        <w:rPr>
          <w:rFonts w:ascii="Times New Roman" w:hAnsi="Times New Roman" w:cs="Times New Roman"/>
          <w:sz w:val="32"/>
          <w:szCs w:val="32"/>
        </w:rPr>
      </w:pPr>
      <w:r>
        <w:rPr>
          <w:rFonts w:ascii="Times New Roman" w:hAnsi="Times New Roman" w:cs="Times New Roman"/>
          <w:sz w:val="32"/>
          <w:szCs w:val="32"/>
        </w:rPr>
        <w:t>Traditional Service – 10 am</w:t>
      </w:r>
    </w:p>
    <w:p w14:paraId="1B3AE29F" w14:textId="77777777" w:rsidR="00505EAB" w:rsidRDefault="00505EAB" w:rsidP="00505EAB">
      <w:pPr>
        <w:jc w:val="center"/>
        <w:rPr>
          <w:rFonts w:ascii="Times New Roman" w:hAnsi="Times New Roman" w:cs="Times New Roman"/>
          <w:b/>
          <w:bCs/>
          <w:i/>
          <w:iCs/>
          <w:sz w:val="32"/>
          <w:szCs w:val="32"/>
        </w:rPr>
      </w:pPr>
      <w:r>
        <w:rPr>
          <w:rFonts w:ascii="Times New Roman" w:hAnsi="Times New Roman" w:cs="Times New Roman"/>
          <w:b/>
          <w:bCs/>
          <w:i/>
          <w:iCs/>
          <w:sz w:val="32"/>
          <w:szCs w:val="32"/>
        </w:rPr>
        <w:t>I hope, pray, and encourage all of you to mark your calendars and make time in your busy lives for these special services where we remember and celebrate the love of Christ for us and His sacrifice for all God’s children.</w:t>
      </w:r>
    </w:p>
    <w:p w14:paraId="5C382A4C" w14:textId="77777777" w:rsidR="00505EAB" w:rsidRDefault="00505EAB" w:rsidP="00505EAB">
      <w:pPr>
        <w:jc w:val="center"/>
        <w:rPr>
          <w:rFonts w:ascii="Times New Roman" w:hAnsi="Times New Roman" w:cs="Times New Roman"/>
          <w:b/>
          <w:bCs/>
          <w:i/>
          <w:iCs/>
          <w:sz w:val="32"/>
          <w:szCs w:val="32"/>
          <w:u w:val="single"/>
        </w:rPr>
      </w:pPr>
    </w:p>
    <w:p w14:paraId="71BB7B8D" w14:textId="77777777" w:rsidR="00505EAB" w:rsidRPr="00830881" w:rsidRDefault="00505EAB" w:rsidP="00505EAB">
      <w:pPr>
        <w:jc w:val="center"/>
        <w:rPr>
          <w:rFonts w:ascii="Times New Roman" w:hAnsi="Times New Roman" w:cs="Times New Roman"/>
          <w:b/>
          <w:bCs/>
          <w:i/>
          <w:iCs/>
          <w:sz w:val="32"/>
          <w:szCs w:val="32"/>
          <w:u w:val="single"/>
        </w:rPr>
      </w:pPr>
      <w:r>
        <w:rPr>
          <w:rFonts w:ascii="Times New Roman" w:hAnsi="Times New Roman" w:cs="Times New Roman"/>
          <w:b/>
          <w:bCs/>
          <w:i/>
          <w:iCs/>
          <w:sz w:val="32"/>
          <w:szCs w:val="32"/>
          <w:u w:val="single"/>
        </w:rPr>
        <w:t xml:space="preserve">In Addition to Special Lenten Worship Opportunities – We Have </w:t>
      </w:r>
    </w:p>
    <w:p w14:paraId="407FB72D" w14:textId="77777777" w:rsidR="00505EAB" w:rsidRDefault="00505EAB" w:rsidP="00505EAB">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Special Lenten Resources</w:t>
      </w:r>
    </w:p>
    <w:p w14:paraId="7EA30300" w14:textId="77777777" w:rsidR="00505EAB" w:rsidRDefault="00505EAB" w:rsidP="00505EAB">
      <w:pPr>
        <w:jc w:val="center"/>
        <w:rPr>
          <w:rFonts w:ascii="Times New Roman" w:hAnsi="Times New Roman" w:cs="Times New Roman"/>
          <w:b/>
          <w:bCs/>
          <w:sz w:val="32"/>
          <w:szCs w:val="32"/>
        </w:rPr>
      </w:pPr>
      <w:r>
        <w:rPr>
          <w:rFonts w:ascii="Times New Roman" w:hAnsi="Times New Roman" w:cs="Times New Roman"/>
          <w:b/>
          <w:bCs/>
          <w:sz w:val="32"/>
          <w:szCs w:val="32"/>
        </w:rPr>
        <w:t>This year I have bought new devotions – “Savior Servant Friend” Devotions for Lent by Rev. A. Trevor Sutton as well as a Lenten Bible Study by Pastor Sutton.</w:t>
      </w:r>
    </w:p>
    <w:p w14:paraId="4EB7060B" w14:textId="77777777" w:rsidR="00505EAB" w:rsidRDefault="00505EAB" w:rsidP="00505EAB">
      <w:pPr>
        <w:jc w:val="center"/>
        <w:rPr>
          <w:rFonts w:ascii="Times New Roman" w:hAnsi="Times New Roman" w:cs="Times New Roman"/>
          <w:b/>
          <w:bCs/>
          <w:sz w:val="32"/>
          <w:szCs w:val="32"/>
        </w:rPr>
      </w:pPr>
      <w:r>
        <w:rPr>
          <w:rFonts w:ascii="Times New Roman" w:hAnsi="Times New Roman" w:cs="Times New Roman"/>
          <w:b/>
          <w:bCs/>
          <w:sz w:val="32"/>
          <w:szCs w:val="32"/>
        </w:rPr>
        <w:t>The Bible Study is six sessions that explore six attributes of our Savior: Forgiver, Healer, Listener, Encourager, Protector and Comforter. We have ten books for the class. Please contact Barbara Carson if you are interested in the class or if you have questions</w:t>
      </w:r>
    </w:p>
    <w:p w14:paraId="5E6FB554" w14:textId="77777777" w:rsidR="00505EAB" w:rsidRDefault="00505EAB" w:rsidP="00505EAB">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Also – Something New for Grandparents</w:t>
      </w:r>
    </w:p>
    <w:p w14:paraId="7E8C2F7A" w14:textId="77777777" w:rsidR="00505EAB" w:rsidRDefault="00505EAB" w:rsidP="00505EAB">
      <w:pPr>
        <w:jc w:val="center"/>
        <w:rPr>
          <w:rFonts w:ascii="Times New Roman" w:hAnsi="Times New Roman" w:cs="Times New Roman"/>
          <w:b/>
          <w:bCs/>
          <w:sz w:val="32"/>
          <w:szCs w:val="32"/>
        </w:rPr>
      </w:pPr>
      <w:r>
        <w:rPr>
          <w:rFonts w:ascii="Times New Roman" w:hAnsi="Times New Roman" w:cs="Times New Roman"/>
          <w:b/>
          <w:bCs/>
          <w:sz w:val="32"/>
          <w:szCs w:val="32"/>
        </w:rPr>
        <w:t>“Grandparents – Pray, Play and Proclaim – Simple Ways to Live and Share Your Faith”</w:t>
      </w:r>
    </w:p>
    <w:p w14:paraId="630664F6" w14:textId="77777777" w:rsidR="00505EAB" w:rsidRDefault="00505EAB" w:rsidP="00505EAB">
      <w:pPr>
        <w:jc w:val="center"/>
        <w:rPr>
          <w:rFonts w:ascii="Times New Roman" w:hAnsi="Times New Roman" w:cs="Times New Roman"/>
          <w:b/>
          <w:bCs/>
          <w:sz w:val="32"/>
          <w:szCs w:val="32"/>
        </w:rPr>
      </w:pPr>
      <w:r>
        <w:rPr>
          <w:rFonts w:ascii="Times New Roman" w:hAnsi="Times New Roman" w:cs="Times New Roman"/>
          <w:b/>
          <w:bCs/>
          <w:sz w:val="32"/>
          <w:szCs w:val="32"/>
        </w:rPr>
        <w:t>I hope all of you grandparents and friends of grandparents will make use of this new resource as you grow in your relationship with grandchildren.</w:t>
      </w:r>
    </w:p>
    <w:p w14:paraId="075C2523" w14:textId="77777777" w:rsidR="00505EAB" w:rsidRDefault="00505EAB" w:rsidP="00505EAB">
      <w:pPr>
        <w:jc w:val="center"/>
        <w:rPr>
          <w:rFonts w:ascii="Times New Roman" w:hAnsi="Times New Roman" w:cs="Times New Roman"/>
          <w:b/>
          <w:bCs/>
          <w:sz w:val="32"/>
          <w:szCs w:val="32"/>
        </w:rPr>
      </w:pPr>
    </w:p>
    <w:p w14:paraId="7509552D" w14:textId="77777777" w:rsidR="00505EAB" w:rsidRDefault="00505EAB" w:rsidP="00505EAB">
      <w:pPr>
        <w:rPr>
          <w:rFonts w:ascii="Times New Roman" w:hAnsi="Times New Roman" w:cs="Times New Roman"/>
          <w:b/>
          <w:bCs/>
          <w:sz w:val="32"/>
          <w:szCs w:val="32"/>
        </w:rPr>
      </w:pPr>
      <w:r>
        <w:rPr>
          <w:rFonts w:ascii="Times New Roman" w:hAnsi="Times New Roman" w:cs="Times New Roman"/>
          <w:b/>
          <w:bCs/>
          <w:sz w:val="32"/>
          <w:szCs w:val="32"/>
        </w:rPr>
        <w:t xml:space="preserve">So many people talk about giving something up for Lent – however – I believe it changes us and allows us to make a difference in our homes, churches and communities when we elect to add something to our lives during Lent – more time with the Bible, time with study groups, special time with prayer and worship and best of all ---- more time with Jesus!  </w:t>
      </w:r>
    </w:p>
    <w:p w14:paraId="316E03D5" w14:textId="77777777" w:rsidR="00505EAB" w:rsidRDefault="00505EAB" w:rsidP="00505EAB">
      <w:pPr>
        <w:jc w:val="center"/>
        <w:rPr>
          <w:rFonts w:ascii="Times New Roman" w:hAnsi="Times New Roman" w:cs="Times New Roman"/>
          <w:b/>
          <w:bCs/>
          <w:i/>
          <w:iCs/>
          <w:sz w:val="32"/>
          <w:szCs w:val="32"/>
          <w:u w:val="single"/>
        </w:rPr>
      </w:pPr>
    </w:p>
    <w:p w14:paraId="118E41DF" w14:textId="6495C8A9" w:rsidR="00505EAB" w:rsidRDefault="00505EAB" w:rsidP="00505EAB">
      <w:pPr>
        <w:jc w:val="center"/>
        <w:rPr>
          <w:rFonts w:ascii="Times New Roman" w:hAnsi="Times New Roman" w:cs="Times New Roman"/>
          <w:b/>
          <w:bCs/>
          <w:i/>
          <w:iCs/>
          <w:sz w:val="32"/>
          <w:szCs w:val="32"/>
          <w:u w:val="single"/>
        </w:rPr>
      </w:pPr>
      <w:r>
        <w:rPr>
          <w:rFonts w:ascii="Times New Roman" w:hAnsi="Times New Roman" w:cs="Times New Roman"/>
          <w:b/>
          <w:bCs/>
          <w:i/>
          <w:iCs/>
          <w:sz w:val="32"/>
          <w:szCs w:val="32"/>
          <w:u w:val="single"/>
        </w:rPr>
        <w:lastRenderedPageBreak/>
        <w:t>Try More Jesus – He Changes Us!</w:t>
      </w:r>
    </w:p>
    <w:p w14:paraId="1981BD84" w14:textId="77777777" w:rsidR="00505EAB" w:rsidRDefault="00505EAB" w:rsidP="00505EAB">
      <w:pPr>
        <w:jc w:val="center"/>
        <w:rPr>
          <w:rFonts w:ascii="Times New Roman" w:hAnsi="Times New Roman" w:cs="Times New Roman"/>
          <w:b/>
          <w:bCs/>
          <w:i/>
          <w:iCs/>
          <w:sz w:val="32"/>
          <w:szCs w:val="32"/>
          <w:u w:val="single"/>
        </w:rPr>
      </w:pPr>
      <w:r>
        <w:rPr>
          <w:rFonts w:ascii="Times New Roman" w:hAnsi="Times New Roman" w:cs="Times New Roman"/>
          <w:b/>
          <w:bCs/>
          <w:i/>
          <w:iCs/>
          <w:sz w:val="32"/>
          <w:szCs w:val="32"/>
          <w:u w:val="single"/>
        </w:rPr>
        <w:t>God’s Peace!</w:t>
      </w:r>
    </w:p>
    <w:p w14:paraId="21502F98" w14:textId="77777777" w:rsidR="00505EAB" w:rsidRPr="00DA29A4" w:rsidRDefault="00505EAB" w:rsidP="00505EAB">
      <w:pPr>
        <w:jc w:val="center"/>
        <w:rPr>
          <w:rFonts w:ascii="Times New Roman" w:hAnsi="Times New Roman" w:cs="Times New Roman"/>
          <w:b/>
          <w:bCs/>
          <w:i/>
          <w:iCs/>
          <w:sz w:val="32"/>
          <w:szCs w:val="32"/>
          <w:u w:val="single"/>
        </w:rPr>
      </w:pPr>
      <w:r>
        <w:rPr>
          <w:rFonts w:ascii="Times New Roman" w:hAnsi="Times New Roman" w:cs="Times New Roman"/>
          <w:b/>
          <w:bCs/>
          <w:i/>
          <w:iCs/>
          <w:sz w:val="32"/>
          <w:szCs w:val="32"/>
          <w:u w:val="single"/>
        </w:rPr>
        <w:t>Pastor Joanie</w:t>
      </w:r>
    </w:p>
    <w:p w14:paraId="56F01FBD" w14:textId="77777777" w:rsidR="00D62FFC" w:rsidRPr="00A13C2C" w:rsidRDefault="00D62FFC" w:rsidP="00BC17F0">
      <w:pPr>
        <w:spacing w:after="0" w:line="240" w:lineRule="auto"/>
        <w:jc w:val="center"/>
        <w:rPr>
          <w:rFonts w:ascii="Times New Roman" w:hAnsi="Times New Roman" w:cs="Times New Roman"/>
          <w:b/>
          <w:bCs/>
          <w:sz w:val="36"/>
          <w:szCs w:val="36"/>
          <w:highlight w:val="yellow"/>
        </w:rPr>
      </w:pPr>
    </w:p>
    <w:p w14:paraId="127B4776" w14:textId="2716B6EC" w:rsidR="00730858" w:rsidRPr="00A13C2C" w:rsidRDefault="008E22A0" w:rsidP="008E4680">
      <w:pPr>
        <w:spacing w:after="0" w:line="240" w:lineRule="auto"/>
        <w:jc w:val="center"/>
        <w:rPr>
          <w:rFonts w:ascii="Times New Roman" w:hAnsi="Times New Roman" w:cs="Times New Roman"/>
          <w:sz w:val="36"/>
          <w:szCs w:val="36"/>
        </w:rPr>
      </w:pPr>
      <w:r w:rsidRPr="00A13C2C">
        <w:rPr>
          <w:rFonts w:ascii="Times New Roman" w:hAnsi="Times New Roman" w:cs="Times New Roman"/>
          <w:b/>
          <w:bCs/>
          <w:sz w:val="36"/>
          <w:szCs w:val="36"/>
        </w:rPr>
        <w:t xml:space="preserve">Benevolence for </w:t>
      </w:r>
      <w:r w:rsidR="00730858" w:rsidRPr="00A13C2C">
        <w:rPr>
          <w:rFonts w:ascii="Times New Roman" w:hAnsi="Times New Roman" w:cs="Times New Roman"/>
          <w:b/>
          <w:bCs/>
          <w:sz w:val="36"/>
          <w:szCs w:val="36"/>
        </w:rPr>
        <w:t>February - Together in Mission – Evangelical Outreach Projects – Synod</w:t>
      </w:r>
    </w:p>
    <w:p w14:paraId="1E71361D" w14:textId="77777777" w:rsidR="00730858" w:rsidRDefault="00730858" w:rsidP="00730858">
      <w:pPr>
        <w:spacing w:after="0" w:line="240" w:lineRule="auto"/>
        <w:rPr>
          <w:rFonts w:ascii="Times New Roman" w:hAnsi="Times New Roman" w:cs="Times New Roman"/>
          <w:sz w:val="36"/>
          <w:szCs w:val="36"/>
        </w:rPr>
      </w:pPr>
      <w:r w:rsidRPr="00A13C2C">
        <w:rPr>
          <w:rFonts w:ascii="Times New Roman" w:hAnsi="Times New Roman" w:cs="Times New Roman"/>
          <w:sz w:val="36"/>
          <w:szCs w:val="36"/>
        </w:rPr>
        <w:t>Florida-Bahamas Synod program to help during crisis in the synod and beyond, as well as helping with food and shelter issues.</w:t>
      </w:r>
    </w:p>
    <w:p w14:paraId="6C5597E6" w14:textId="77777777" w:rsidR="002F15C8" w:rsidRDefault="002F15C8" w:rsidP="00730858">
      <w:pPr>
        <w:spacing w:after="0" w:line="240" w:lineRule="auto"/>
        <w:rPr>
          <w:rFonts w:ascii="Times New Roman" w:hAnsi="Times New Roman" w:cs="Times New Roman"/>
          <w:sz w:val="36"/>
          <w:szCs w:val="36"/>
        </w:rPr>
      </w:pPr>
    </w:p>
    <w:p w14:paraId="6814D6C1" w14:textId="77777777" w:rsidR="002F15C8" w:rsidRDefault="002F15C8" w:rsidP="002F15C8">
      <w:pPr>
        <w:spacing w:after="0" w:line="240" w:lineRule="auto"/>
        <w:jc w:val="center"/>
        <w:rPr>
          <w:rFonts w:ascii="Times New Roman" w:hAnsi="Times New Roman" w:cs="Times New Roman"/>
          <w:b/>
          <w:bCs/>
          <w:sz w:val="36"/>
          <w:szCs w:val="36"/>
          <w:u w:val="single"/>
        </w:rPr>
      </w:pPr>
    </w:p>
    <w:bookmarkEnd w:id="9"/>
    <w:p w14:paraId="21468644" w14:textId="525BA0CD"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b/>
          <w:bCs/>
          <w:sz w:val="36"/>
          <w:szCs w:val="36"/>
          <w:u w:val="single"/>
        </w:rPr>
      </w:pPr>
      <w:r w:rsidRPr="00A149E8">
        <w:rPr>
          <w:rFonts w:ascii="Times New Roman" w:eastAsia="Times New Roman" w:hAnsi="Times New Roman" w:cs="Times New Roman"/>
          <w:b/>
          <w:bCs/>
          <w:sz w:val="36"/>
          <w:szCs w:val="36"/>
          <w:u w:val="single"/>
        </w:rPr>
        <w:t>2025 St. Timothy Church Council</w:t>
      </w:r>
    </w:p>
    <w:p w14:paraId="2999A3CA"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r w:rsidRPr="00A149E8">
        <w:rPr>
          <w:rFonts w:ascii="Times New Roman" w:eastAsia="Times New Roman" w:hAnsi="Times New Roman" w:cs="Times New Roman"/>
          <w:b/>
          <w:bCs/>
          <w:sz w:val="36"/>
          <w:szCs w:val="36"/>
        </w:rPr>
        <w:t>Thank You Everyone Who Attended the Annual Meeting Sunday and Helped Us Take Care of the Budget and Election of a New Council Member - Marsha Gibson.</w:t>
      </w:r>
    </w:p>
    <w:p w14:paraId="062D41FF"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p>
    <w:p w14:paraId="11497D4D"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r w:rsidRPr="00A149E8">
        <w:rPr>
          <w:rFonts w:ascii="Times New Roman" w:eastAsia="Times New Roman" w:hAnsi="Times New Roman" w:cs="Times New Roman"/>
          <w:b/>
          <w:bCs/>
          <w:sz w:val="36"/>
          <w:szCs w:val="36"/>
        </w:rPr>
        <w:t>Our Congregational Council Officers Are:</w:t>
      </w:r>
    </w:p>
    <w:p w14:paraId="4B58A626"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r w:rsidRPr="00A149E8">
        <w:rPr>
          <w:rFonts w:ascii="Times New Roman" w:eastAsia="Times New Roman" w:hAnsi="Times New Roman" w:cs="Times New Roman"/>
          <w:b/>
          <w:bCs/>
          <w:sz w:val="36"/>
          <w:szCs w:val="36"/>
        </w:rPr>
        <w:t>President: Ron Roecker</w:t>
      </w:r>
    </w:p>
    <w:p w14:paraId="22EADBF8"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r w:rsidRPr="00A149E8">
        <w:rPr>
          <w:rFonts w:ascii="Times New Roman" w:eastAsia="Times New Roman" w:hAnsi="Times New Roman" w:cs="Times New Roman"/>
          <w:b/>
          <w:bCs/>
          <w:sz w:val="36"/>
          <w:szCs w:val="36"/>
        </w:rPr>
        <w:t>Vice President: Barbara Johnson</w:t>
      </w:r>
    </w:p>
    <w:p w14:paraId="27057C9B"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r w:rsidRPr="00A149E8">
        <w:rPr>
          <w:rFonts w:ascii="Times New Roman" w:eastAsia="Times New Roman" w:hAnsi="Times New Roman" w:cs="Times New Roman"/>
          <w:b/>
          <w:bCs/>
          <w:sz w:val="36"/>
          <w:szCs w:val="36"/>
        </w:rPr>
        <w:t>Secretary: Jean Fowler</w:t>
      </w:r>
    </w:p>
    <w:p w14:paraId="188A130A"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r w:rsidRPr="00A149E8">
        <w:rPr>
          <w:rFonts w:ascii="Times New Roman" w:eastAsia="Times New Roman" w:hAnsi="Times New Roman" w:cs="Times New Roman"/>
          <w:b/>
          <w:bCs/>
          <w:sz w:val="36"/>
          <w:szCs w:val="36"/>
        </w:rPr>
        <w:t>Treasurer: Lynn Dively</w:t>
      </w:r>
    </w:p>
    <w:p w14:paraId="04091A1D" w14:textId="77777777" w:rsidR="00C347DB" w:rsidRPr="00A149E8"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36"/>
          <w:szCs w:val="36"/>
        </w:rPr>
      </w:pPr>
      <w:r w:rsidRPr="00A149E8">
        <w:rPr>
          <w:rFonts w:ascii="Times New Roman" w:eastAsia="Times New Roman" w:hAnsi="Times New Roman" w:cs="Times New Roman"/>
          <w:b/>
          <w:bCs/>
          <w:sz w:val="36"/>
          <w:szCs w:val="36"/>
        </w:rPr>
        <w:t>Cheryl VanHorn helps Lynn</w:t>
      </w:r>
    </w:p>
    <w:p w14:paraId="6C3B75D7" w14:textId="2EF90520" w:rsidR="00C347DB" w:rsidRDefault="00C347DB" w:rsidP="003F05F9">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b/>
          <w:bCs/>
          <w:sz w:val="36"/>
          <w:szCs w:val="36"/>
        </w:rPr>
      </w:pPr>
      <w:r w:rsidRPr="00A149E8">
        <w:rPr>
          <w:rFonts w:ascii="Times New Roman" w:eastAsia="Times New Roman" w:hAnsi="Times New Roman" w:cs="Times New Roman"/>
          <w:b/>
          <w:bCs/>
          <w:sz w:val="36"/>
          <w:szCs w:val="36"/>
        </w:rPr>
        <w:t>Thank You for Serving Our Church!</w:t>
      </w:r>
    </w:p>
    <w:p w14:paraId="2FCF3CF9" w14:textId="77777777" w:rsidR="003F05F9" w:rsidRDefault="003F05F9" w:rsidP="00C347DB">
      <w:pPr>
        <w:spacing w:after="0" w:line="240" w:lineRule="auto"/>
        <w:jc w:val="center"/>
        <w:rPr>
          <w:rFonts w:ascii="Times New Roman" w:eastAsia="Times New Roman" w:hAnsi="Times New Roman" w:cs="Times New Roman"/>
          <w:b/>
          <w:bCs/>
          <w:sz w:val="36"/>
          <w:szCs w:val="36"/>
        </w:rPr>
      </w:pPr>
    </w:p>
    <w:p w14:paraId="48E90887" w14:textId="77777777" w:rsidR="00C347DB" w:rsidRPr="00A149E8" w:rsidRDefault="00C347DB" w:rsidP="00C347DB">
      <w:pPr>
        <w:spacing w:after="0" w:line="240" w:lineRule="auto"/>
        <w:jc w:val="center"/>
        <w:rPr>
          <w:rFonts w:ascii="Times New Roman" w:eastAsia="Times New Roman" w:hAnsi="Times New Roman" w:cs="Times New Roman"/>
          <w:sz w:val="36"/>
          <w:szCs w:val="36"/>
        </w:rPr>
      </w:pPr>
    </w:p>
    <w:p w14:paraId="237A7D9B" w14:textId="551B840B" w:rsidR="00722472" w:rsidRPr="00722472" w:rsidRDefault="00722472" w:rsidP="00722472">
      <w:pPr>
        <w:jc w:val="center"/>
        <w:rPr>
          <w:rFonts w:ascii="Times New Roman" w:hAnsi="Times New Roman" w:cs="Times New Roman"/>
          <w:sz w:val="36"/>
          <w:szCs w:val="36"/>
        </w:rPr>
      </w:pPr>
      <w:r w:rsidRPr="00722472">
        <w:rPr>
          <w:rFonts w:ascii="Times New Roman" w:hAnsi="Times New Roman" w:cs="Times New Roman"/>
          <w:sz w:val="36"/>
          <w:szCs w:val="36"/>
        </w:rPr>
        <w:t>THE  POWER  OF  PRAYER  IN  ACTION  AND  INSPIRATION</w:t>
      </w:r>
    </w:p>
    <w:p w14:paraId="2D31592F" w14:textId="1BA56CB8" w:rsidR="00722472" w:rsidRPr="00722472" w:rsidRDefault="00722472" w:rsidP="00722472">
      <w:pPr>
        <w:pStyle w:val="NoSpacing"/>
        <w:jc w:val="center"/>
        <w:rPr>
          <w:rFonts w:ascii="Times New Roman" w:hAnsi="Times New Roman" w:cs="Times New Roman"/>
          <w:sz w:val="36"/>
          <w:szCs w:val="36"/>
        </w:rPr>
      </w:pPr>
      <w:r w:rsidRPr="00722472">
        <w:rPr>
          <w:rFonts w:ascii="Times New Roman" w:hAnsi="Times New Roman" w:cs="Times New Roman"/>
          <w:sz w:val="36"/>
          <w:szCs w:val="36"/>
        </w:rPr>
        <w:t>“STAR LIGHT,  STAR  BRIGHT”</w:t>
      </w:r>
    </w:p>
    <w:p w14:paraId="59372A8D" w14:textId="344896B3" w:rsidR="00722472" w:rsidRPr="00722472" w:rsidRDefault="00722472" w:rsidP="00722472">
      <w:pPr>
        <w:pStyle w:val="NoSpacing"/>
        <w:jc w:val="center"/>
        <w:rPr>
          <w:rFonts w:ascii="Times New Roman" w:hAnsi="Times New Roman" w:cs="Times New Roman"/>
          <w:sz w:val="36"/>
          <w:szCs w:val="36"/>
        </w:rPr>
      </w:pPr>
      <w:r w:rsidRPr="00722472">
        <w:rPr>
          <w:rFonts w:ascii="Times New Roman" w:hAnsi="Times New Roman" w:cs="Times New Roman"/>
          <w:sz w:val="36"/>
          <w:szCs w:val="36"/>
        </w:rPr>
        <w:t>By  Barbara  Carson</w:t>
      </w:r>
    </w:p>
    <w:p w14:paraId="34685231" w14:textId="77777777" w:rsidR="00722472" w:rsidRPr="00722472" w:rsidRDefault="00722472" w:rsidP="00722472">
      <w:pPr>
        <w:pStyle w:val="NoSpacing"/>
        <w:rPr>
          <w:rFonts w:ascii="Times New Roman" w:hAnsi="Times New Roman" w:cs="Times New Roman"/>
          <w:sz w:val="36"/>
          <w:szCs w:val="36"/>
        </w:rPr>
      </w:pPr>
    </w:p>
    <w:p w14:paraId="2125FC04" w14:textId="7575E806" w:rsidR="00722472" w:rsidRPr="00722472" w:rsidRDefault="00722472" w:rsidP="00722472">
      <w:pPr>
        <w:pStyle w:val="NoSpacing"/>
        <w:rPr>
          <w:rFonts w:ascii="Times New Roman" w:hAnsi="Times New Roman" w:cs="Times New Roman"/>
          <w:sz w:val="36"/>
          <w:szCs w:val="36"/>
        </w:rPr>
      </w:pPr>
      <w:r w:rsidRPr="00722472">
        <w:rPr>
          <w:rFonts w:ascii="Times New Roman" w:hAnsi="Times New Roman" w:cs="Times New Roman"/>
          <w:sz w:val="36"/>
          <w:szCs w:val="36"/>
        </w:rPr>
        <w:t xml:space="preserve">I walk my dog Willow every night at about 9pm and I am in an area that has no trees or lights around, so as I walk I always look up to the sky and see the amazing stars shining brightly overhead.  The day is done and looking up  I am drawn to the brightest star in the sky.  Maybe it is Jupiter </w:t>
      </w:r>
      <w:r w:rsidRPr="00722472">
        <w:rPr>
          <w:rFonts w:ascii="Times New Roman" w:hAnsi="Times New Roman" w:cs="Times New Roman"/>
          <w:sz w:val="36"/>
          <w:szCs w:val="36"/>
        </w:rPr>
        <w:lastRenderedPageBreak/>
        <w:t>or another planet, but it is shining  brightly.  I can’t help thinking that it is God looking down over his world.  It is a sign of peace and tranquility and creates a close bond for me with God. As  I remember the first line of a popular song, “star light, star bright, the  first star I see tonight, ” I think this  can  be God greeting  me into His  world.</w:t>
      </w:r>
    </w:p>
    <w:p w14:paraId="4941F39A" w14:textId="77777777" w:rsidR="00722472" w:rsidRPr="00722472" w:rsidRDefault="00722472" w:rsidP="00722472">
      <w:pPr>
        <w:pStyle w:val="NoSpacing"/>
        <w:rPr>
          <w:rFonts w:ascii="Times New Roman" w:hAnsi="Times New Roman" w:cs="Times New Roman"/>
          <w:sz w:val="36"/>
          <w:szCs w:val="36"/>
        </w:rPr>
      </w:pPr>
    </w:p>
    <w:p w14:paraId="022B4619" w14:textId="28DE14B9" w:rsidR="00722472" w:rsidRPr="00722472" w:rsidRDefault="00722472" w:rsidP="00722472">
      <w:pPr>
        <w:pStyle w:val="NoSpacing"/>
        <w:rPr>
          <w:rFonts w:ascii="Times New Roman" w:hAnsi="Times New Roman" w:cs="Times New Roman"/>
          <w:sz w:val="36"/>
          <w:szCs w:val="36"/>
        </w:rPr>
      </w:pPr>
      <w:r w:rsidRPr="00722472">
        <w:rPr>
          <w:rFonts w:ascii="Times New Roman" w:hAnsi="Times New Roman" w:cs="Times New Roman"/>
          <w:sz w:val="36"/>
          <w:szCs w:val="36"/>
        </w:rPr>
        <w:t xml:space="preserve">We are starting a new year now and that always makes us think of what is to come.  So many  uncertainties.  But actually the only certain thing we have is that God and Jesus are with us always just as  the stars, sun  and moon are there  every day shining down on us.  Yes,  we do have many other things in  nature that we see that draw us to the unlimited beauty we have before each and every day.  I am always in awe of the nighttime sky, I guess because it is dark, and it looks like such a tapestry of twinkling stars shining down on ME,  giving me that closeness with God that we miss during the day.   </w:t>
      </w:r>
    </w:p>
    <w:p w14:paraId="512CD6D1" w14:textId="4B5DD90C" w:rsidR="00722472" w:rsidRPr="00722472" w:rsidRDefault="00722472" w:rsidP="00722472">
      <w:pPr>
        <w:pStyle w:val="NoSpacing"/>
        <w:rPr>
          <w:rFonts w:ascii="Times New Roman" w:hAnsi="Times New Roman" w:cs="Times New Roman"/>
          <w:sz w:val="36"/>
          <w:szCs w:val="36"/>
        </w:rPr>
      </w:pPr>
    </w:p>
    <w:p w14:paraId="4039F070" w14:textId="37BD2D29" w:rsidR="00722472" w:rsidRPr="00722472" w:rsidRDefault="00722472" w:rsidP="00722472">
      <w:pPr>
        <w:pStyle w:val="NoSpacing"/>
        <w:rPr>
          <w:rFonts w:ascii="Times New Roman" w:hAnsi="Times New Roman" w:cs="Times New Roman"/>
          <w:sz w:val="36"/>
          <w:szCs w:val="36"/>
        </w:rPr>
      </w:pPr>
      <w:r w:rsidRPr="00722472">
        <w:rPr>
          <w:rFonts w:ascii="Times New Roman" w:hAnsi="Times New Roman" w:cs="Times New Roman"/>
          <w:sz w:val="36"/>
          <w:szCs w:val="36"/>
        </w:rPr>
        <w:t xml:space="preserve">It also brings to mind the promise that God gives us the assurance  that He is with us always through everything that is thrown our way.  Just as we see the beautiful night sky overhead we know it is always there for us to see and feel God’s  presence.  He can give us that power to face the next day and beyond.  What a great time to reach out in prayer knowing that it is just me and Him in all his majesty.  </w:t>
      </w:r>
    </w:p>
    <w:p w14:paraId="09C9C15F" w14:textId="77777777" w:rsidR="00722472" w:rsidRPr="00722472" w:rsidRDefault="00722472" w:rsidP="00722472">
      <w:pPr>
        <w:pStyle w:val="NoSpacing"/>
        <w:rPr>
          <w:rFonts w:ascii="Times New Roman" w:hAnsi="Times New Roman" w:cs="Times New Roman"/>
          <w:sz w:val="36"/>
          <w:szCs w:val="36"/>
        </w:rPr>
      </w:pPr>
    </w:p>
    <w:p w14:paraId="1C0C1455" w14:textId="3B3EF95A" w:rsidR="00722472" w:rsidRPr="00722472" w:rsidRDefault="00722472" w:rsidP="00722472">
      <w:pPr>
        <w:pStyle w:val="NoSpacing"/>
        <w:rPr>
          <w:rFonts w:ascii="Times New Roman" w:hAnsi="Times New Roman" w:cs="Times New Roman"/>
          <w:sz w:val="36"/>
          <w:szCs w:val="36"/>
        </w:rPr>
      </w:pPr>
      <w:r w:rsidRPr="00722472">
        <w:rPr>
          <w:rFonts w:ascii="Times New Roman" w:hAnsi="Times New Roman" w:cs="Times New Roman"/>
          <w:sz w:val="36"/>
          <w:szCs w:val="36"/>
        </w:rPr>
        <w:t>My favorite song is “Christ Be Our Light” and the first verse is : “Longing for light, we wait in darkness.  Longing for truth, we turn to you.  Make us your own, your holy people, light for the world to see.”   “Christ, be our light! Shine in our hearts, shine through the darkness.  Christ be our light.”</w:t>
      </w:r>
    </w:p>
    <w:p w14:paraId="1674CAE9" w14:textId="01685441" w:rsidR="00722472" w:rsidRPr="00722472" w:rsidRDefault="00722472" w:rsidP="00722472">
      <w:pPr>
        <w:pStyle w:val="NoSpacing"/>
        <w:rPr>
          <w:rFonts w:ascii="Times New Roman" w:hAnsi="Times New Roman" w:cs="Times New Roman"/>
          <w:sz w:val="36"/>
          <w:szCs w:val="36"/>
        </w:rPr>
      </w:pPr>
    </w:p>
    <w:p w14:paraId="204CD86A" w14:textId="0073C270" w:rsidR="00722472" w:rsidRPr="00722472" w:rsidRDefault="00722472" w:rsidP="00722472">
      <w:pPr>
        <w:pStyle w:val="NoSpacing"/>
        <w:rPr>
          <w:rFonts w:ascii="Times New Roman" w:hAnsi="Times New Roman" w:cs="Times New Roman"/>
          <w:sz w:val="36"/>
          <w:szCs w:val="36"/>
        </w:rPr>
      </w:pPr>
      <w:r w:rsidRPr="00722472">
        <w:rPr>
          <w:rFonts w:ascii="Times New Roman" w:hAnsi="Times New Roman" w:cs="Times New Roman"/>
          <w:sz w:val="36"/>
          <w:szCs w:val="36"/>
        </w:rPr>
        <w:t>Prayer is the power that the Holy Spirit gives us to shine through the darkness.  So remember,  Star light, Star bright, first star I see tonight  maybe God filling you with</w:t>
      </w:r>
      <w:r w:rsidR="00CF410E">
        <w:rPr>
          <w:rFonts w:ascii="Times New Roman" w:hAnsi="Times New Roman" w:cs="Times New Roman"/>
          <w:sz w:val="36"/>
          <w:szCs w:val="36"/>
        </w:rPr>
        <w:t xml:space="preserve"> </w:t>
      </w:r>
      <w:r w:rsidRPr="00722472">
        <w:rPr>
          <w:rFonts w:ascii="Times New Roman" w:hAnsi="Times New Roman" w:cs="Times New Roman"/>
          <w:sz w:val="36"/>
          <w:szCs w:val="36"/>
        </w:rPr>
        <w:t>his light.   Amen!</w:t>
      </w:r>
    </w:p>
    <w:p w14:paraId="3F172669" w14:textId="28560EC3" w:rsidR="00722472" w:rsidRDefault="00722472" w:rsidP="00722472">
      <w:pPr>
        <w:pStyle w:val="NoSpacing"/>
        <w:rPr>
          <w:sz w:val="24"/>
          <w:szCs w:val="24"/>
        </w:rPr>
      </w:pPr>
    </w:p>
    <w:p w14:paraId="7629640E" w14:textId="70C071BF" w:rsidR="00722472" w:rsidRPr="00FF2FBC" w:rsidRDefault="00722472" w:rsidP="00722472">
      <w:pPr>
        <w:pStyle w:val="NoSpacing"/>
      </w:pPr>
    </w:p>
    <w:p w14:paraId="2CF06C17" w14:textId="03A9B7F3" w:rsidR="00722472" w:rsidRPr="00FF2FBC" w:rsidRDefault="00722472" w:rsidP="00722472">
      <w:pPr>
        <w:pStyle w:val="NoSpacing"/>
        <w:rPr>
          <w:sz w:val="24"/>
          <w:szCs w:val="24"/>
        </w:rPr>
      </w:pPr>
      <w:r>
        <w:t xml:space="preserve">                                                             </w:t>
      </w:r>
    </w:p>
    <w:p w14:paraId="4A10EDDA" w14:textId="03A0A3F5" w:rsidR="00843B04" w:rsidRPr="00A13C2C" w:rsidRDefault="00843B04" w:rsidP="000E37A2">
      <w:pPr>
        <w:pStyle w:val="NoSpacing"/>
        <w:rPr>
          <w:highlight w:val="yellow"/>
        </w:rPr>
      </w:pPr>
    </w:p>
    <w:p w14:paraId="2FC30259" w14:textId="1754647A" w:rsidR="00BE3845" w:rsidRDefault="00BE3845" w:rsidP="00BE3845">
      <w:pPr>
        <w:spacing w:after="0"/>
        <w:jc w:val="center"/>
        <w:rPr>
          <w:rFonts w:ascii="Times New Roman" w:hAnsi="Times New Roman" w:cs="Times New Roman"/>
          <w:b/>
          <w:bCs/>
          <w:sz w:val="36"/>
          <w:szCs w:val="36"/>
          <w:u w:val="single"/>
        </w:rPr>
      </w:pPr>
      <w:bookmarkStart w:id="10" w:name="_Hlk187746581"/>
    </w:p>
    <w:p w14:paraId="673DE4C6" w14:textId="79F0BDAB" w:rsidR="00BE3845" w:rsidRPr="0069469D" w:rsidRDefault="003F05F9" w:rsidP="00BE3845">
      <w:pPr>
        <w:pBdr>
          <w:top w:val="triple" w:sz="4" w:space="1" w:color="auto"/>
          <w:left w:val="triple" w:sz="4" w:space="4" w:color="auto"/>
          <w:bottom w:val="triple" w:sz="4" w:space="1" w:color="auto"/>
          <w:right w:val="triple" w:sz="4" w:space="4" w:color="auto"/>
        </w:pBdr>
        <w:rPr>
          <w:rFonts w:ascii="Times New Roman" w:eastAsia="Times New Roman" w:hAnsi="Times New Roman" w:cs="Times New Roman"/>
          <w:color w:val="000000"/>
          <w:sz w:val="36"/>
          <w:szCs w:val="36"/>
        </w:rPr>
      </w:pPr>
      <w:r>
        <w:rPr>
          <w:noProof/>
          <w:color w:val="000000"/>
          <w:sz w:val="36"/>
          <w:szCs w:val="36"/>
        </w:rPr>
        <w:lastRenderedPageBreak/>
        <w:drawing>
          <wp:anchor distT="0" distB="0" distL="114300" distR="114300" simplePos="0" relativeHeight="251835904" behindDoc="1" locked="0" layoutInCell="1" allowOverlap="1" wp14:anchorId="44BBCB76" wp14:editId="40267F11">
            <wp:simplePos x="0" y="0"/>
            <wp:positionH relativeFrom="column">
              <wp:posOffset>-171450</wp:posOffset>
            </wp:positionH>
            <wp:positionV relativeFrom="page">
              <wp:posOffset>247650</wp:posOffset>
            </wp:positionV>
            <wp:extent cx="1426845" cy="914400"/>
            <wp:effectExtent l="0" t="0" r="1905" b="0"/>
            <wp:wrapTight wrapText="bothSides">
              <wp:wrapPolygon edited="0">
                <wp:start x="0" y="0"/>
                <wp:lineTo x="0" y="21150"/>
                <wp:lineTo x="21340" y="21150"/>
                <wp:lineTo x="21340" y="0"/>
                <wp:lineTo x="0" y="0"/>
              </wp:wrapPolygon>
            </wp:wrapTight>
            <wp:docPr id="1759128271"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845">
        <w:rPr>
          <w:color w:val="000000"/>
          <w:sz w:val="36"/>
          <w:szCs w:val="36"/>
        </w:rPr>
        <w:t>W</w:t>
      </w:r>
      <w:r w:rsidR="00BE3845" w:rsidRPr="0069469D">
        <w:rPr>
          <w:rFonts w:ascii="Times New Roman" w:hAnsi="Times New Roman" w:cs="Times New Roman"/>
          <w:color w:val="000000"/>
          <w:sz w:val="36"/>
          <w:szCs w:val="36"/>
        </w:rPr>
        <w:t>e kick</w:t>
      </w:r>
      <w:r w:rsidR="00BE3845">
        <w:rPr>
          <w:rFonts w:ascii="Times New Roman" w:hAnsi="Times New Roman" w:cs="Times New Roman"/>
          <w:color w:val="000000"/>
          <w:sz w:val="36"/>
          <w:szCs w:val="36"/>
        </w:rPr>
        <w:t>ed</w:t>
      </w:r>
      <w:r w:rsidR="00BE3845" w:rsidRPr="0069469D">
        <w:rPr>
          <w:rFonts w:ascii="Times New Roman" w:hAnsi="Times New Roman" w:cs="Times New Roman"/>
          <w:color w:val="000000"/>
          <w:sz w:val="36"/>
          <w:szCs w:val="36"/>
        </w:rPr>
        <w:t xml:space="preserve"> off the Souper Bowl of Caring on January 12, 2025, and it will last until the Super Bowl is played on February 09, 2025.  We </w:t>
      </w:r>
      <w:proofErr w:type="gramStart"/>
      <w:r w:rsidR="00BE3845" w:rsidRPr="0069469D">
        <w:rPr>
          <w:rFonts w:ascii="Times New Roman" w:hAnsi="Times New Roman" w:cs="Times New Roman"/>
          <w:color w:val="000000"/>
          <w:sz w:val="36"/>
          <w:szCs w:val="36"/>
        </w:rPr>
        <w:t>are collecting</w:t>
      </w:r>
      <w:proofErr w:type="gramEnd"/>
      <w:r w:rsidR="00BE3845" w:rsidRPr="0069469D">
        <w:rPr>
          <w:rFonts w:ascii="Times New Roman" w:hAnsi="Times New Roman" w:cs="Times New Roman"/>
          <w:color w:val="000000"/>
          <w:sz w:val="36"/>
          <w:szCs w:val="36"/>
        </w:rPr>
        <w:t xml:space="preserve"> soup along with canned fruit and canned vegetables.  On February 9th, me, Randy, and whoever else wants to join us will tabulate the cans and come up with the winner.  We will compare our “score” to the actual score and see how well we predicted the winner.  All cans collected will then be brought to the Life Tree Church Food Pantry on Tuesday, February 11th, who is the real winner of this event.</w:t>
      </w:r>
      <w:r w:rsidR="00BE3845" w:rsidRPr="0069469D">
        <w:rPr>
          <w:rFonts w:ascii="Times New Roman" w:hAnsi="Times New Roman" w:cs="Times New Roman"/>
          <w:color w:val="000000"/>
          <w:sz w:val="36"/>
          <w:szCs w:val="36"/>
        </w:rPr>
        <w:br/>
      </w:r>
      <w:r w:rsidR="00BE3845" w:rsidRPr="0069469D">
        <w:rPr>
          <w:rFonts w:ascii="Times New Roman" w:hAnsi="Times New Roman" w:cs="Times New Roman"/>
          <w:color w:val="000000"/>
          <w:sz w:val="36"/>
          <w:szCs w:val="36"/>
        </w:rPr>
        <w:br/>
        <w:t>Thanks so much</w:t>
      </w:r>
      <w:r w:rsidR="00BE3845" w:rsidRPr="0069469D">
        <w:rPr>
          <w:rFonts w:ascii="Times New Roman" w:hAnsi="Times New Roman" w:cs="Times New Roman"/>
          <w:color w:val="000000"/>
          <w:sz w:val="36"/>
          <w:szCs w:val="36"/>
        </w:rPr>
        <w:br/>
        <w:t>Barbara,  "The Coach"</w:t>
      </w:r>
    </w:p>
    <w:bookmarkEnd w:id="10"/>
    <w:p w14:paraId="633D51F0" w14:textId="77777777" w:rsidR="008E22A0" w:rsidRPr="00A13C2C" w:rsidRDefault="008E22A0" w:rsidP="009E5F6A">
      <w:pPr>
        <w:spacing w:after="0" w:line="240" w:lineRule="auto"/>
        <w:jc w:val="center"/>
        <w:rPr>
          <w:rFonts w:ascii="Times New Roman" w:hAnsi="Times New Roman" w:cs="Times New Roman"/>
          <w:b/>
          <w:bCs/>
          <w:color w:val="000000"/>
          <w:sz w:val="36"/>
          <w:szCs w:val="36"/>
          <w:u w:val="single"/>
        </w:rPr>
      </w:pPr>
    </w:p>
    <w:p w14:paraId="23A9505E" w14:textId="77777777" w:rsidR="003F05F9" w:rsidRDefault="003F05F9" w:rsidP="003F05F9">
      <w:pPr>
        <w:spacing w:after="0"/>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WELCA Spring Tea 2025</w:t>
      </w:r>
    </w:p>
    <w:p w14:paraId="22AC27A3" w14:textId="691272C6" w:rsidR="003F05F9" w:rsidRDefault="003F05F9" w:rsidP="003F05F9">
      <w:pPr>
        <w:rPr>
          <w:rFonts w:ascii="Times New Roman" w:hAnsi="Times New Roman" w:cs="Times New Roman"/>
          <w:b/>
          <w:bCs/>
          <w:sz w:val="36"/>
          <w:szCs w:val="36"/>
          <w:u w:val="single"/>
        </w:rPr>
      </w:pPr>
      <w:r w:rsidRPr="00736D57">
        <w:rPr>
          <w:rFonts w:ascii="Times New Roman" w:hAnsi="Times New Roman" w:cs="Times New Roman"/>
          <w:b/>
          <w:bCs/>
          <w:sz w:val="36"/>
          <w:szCs w:val="36"/>
        </w:rPr>
        <w:t>Join us on Tuesday, February 18</w:t>
      </w:r>
      <w:r w:rsidRPr="00736D57">
        <w:rPr>
          <w:rFonts w:ascii="Times New Roman" w:hAnsi="Times New Roman" w:cs="Times New Roman"/>
          <w:b/>
          <w:bCs/>
          <w:sz w:val="36"/>
          <w:szCs w:val="36"/>
          <w:vertAlign w:val="superscript"/>
        </w:rPr>
        <w:t>th</w:t>
      </w:r>
      <w:r w:rsidRPr="00736D57">
        <w:rPr>
          <w:rFonts w:ascii="Times New Roman" w:hAnsi="Times New Roman" w:cs="Times New Roman"/>
          <w:b/>
          <w:bCs/>
          <w:sz w:val="36"/>
          <w:szCs w:val="36"/>
        </w:rPr>
        <w:t xml:space="preserve"> at 12pm in the fellowship hall for the annual spring tea. This year’s theme is “Philippians 4:8.” There is a desserts sign-up sheet and an attendance sign-up sheet</w:t>
      </w:r>
      <w:r>
        <w:rPr>
          <w:rFonts w:ascii="Times New Roman" w:hAnsi="Times New Roman" w:cs="Times New Roman"/>
          <w:b/>
          <w:bCs/>
          <w:sz w:val="36"/>
          <w:szCs w:val="36"/>
        </w:rPr>
        <w:t xml:space="preserve"> </w:t>
      </w:r>
      <w:r w:rsidRPr="00736D57">
        <w:rPr>
          <w:rFonts w:ascii="Times New Roman" w:hAnsi="Times New Roman" w:cs="Times New Roman"/>
          <w:b/>
          <w:bCs/>
          <w:sz w:val="36"/>
          <w:szCs w:val="36"/>
        </w:rPr>
        <w:t>on the WELCA board. Please sign up by Sunday, February 16</w:t>
      </w:r>
      <w:r w:rsidRPr="00736D57">
        <w:rPr>
          <w:rFonts w:ascii="Times New Roman" w:hAnsi="Times New Roman" w:cs="Times New Roman"/>
          <w:b/>
          <w:bCs/>
          <w:sz w:val="36"/>
          <w:szCs w:val="36"/>
          <w:vertAlign w:val="superscript"/>
        </w:rPr>
        <w:t>th</w:t>
      </w:r>
      <w:r w:rsidRPr="00736D57">
        <w:rPr>
          <w:rFonts w:ascii="Times New Roman" w:hAnsi="Times New Roman" w:cs="Times New Roman"/>
          <w:b/>
          <w:bCs/>
          <w:sz w:val="36"/>
          <w:szCs w:val="36"/>
        </w:rPr>
        <w:t xml:space="preserve">. Don’t forget your fancy hats. </w:t>
      </w:r>
    </w:p>
    <w:p w14:paraId="41795F2C" w14:textId="77777777" w:rsidR="003F05F9" w:rsidRDefault="003F05F9" w:rsidP="003F05F9">
      <w:pPr>
        <w:spacing w:after="0" w:line="240" w:lineRule="auto"/>
        <w:jc w:val="center"/>
        <w:rPr>
          <w:rFonts w:ascii="Times New Roman" w:hAnsi="Times New Roman" w:cs="Times New Roman"/>
          <w:b/>
          <w:bCs/>
          <w:sz w:val="36"/>
          <w:szCs w:val="36"/>
          <w:u w:val="single"/>
        </w:rPr>
      </w:pPr>
    </w:p>
    <w:p w14:paraId="6844F559" w14:textId="77777777" w:rsidR="003F05F9" w:rsidRDefault="003F05F9" w:rsidP="003F05F9">
      <w:pPr>
        <w:spacing w:after="0" w:line="240" w:lineRule="auto"/>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Pinelands Conference – Spring Gathering</w:t>
      </w:r>
    </w:p>
    <w:p w14:paraId="3885336B" w14:textId="77777777" w:rsidR="003F05F9" w:rsidRPr="00604271" w:rsidRDefault="003F05F9" w:rsidP="003F05F9">
      <w:pPr>
        <w:spacing w:after="0" w:line="240" w:lineRule="auto"/>
        <w:jc w:val="center"/>
        <w:rPr>
          <w:rFonts w:ascii="Times New Roman" w:hAnsi="Times New Roman" w:cs="Times New Roman"/>
          <w:b/>
          <w:bCs/>
          <w:sz w:val="36"/>
          <w:szCs w:val="36"/>
          <w:u w:val="single"/>
        </w:rPr>
      </w:pPr>
      <w:r w:rsidRPr="00D54B85">
        <w:rPr>
          <w:rFonts w:ascii="Times New Roman" w:hAnsi="Times New Roman" w:cs="Times New Roman"/>
          <w:b/>
          <w:bCs/>
          <w:sz w:val="36"/>
          <w:szCs w:val="36"/>
        </w:rPr>
        <w:t xml:space="preserve">This year, </w:t>
      </w:r>
      <w:proofErr w:type="gramStart"/>
      <w:r w:rsidRPr="00D54B85">
        <w:rPr>
          <w:rFonts w:ascii="Times New Roman" w:hAnsi="Times New Roman" w:cs="Times New Roman"/>
          <w:b/>
          <w:bCs/>
          <w:sz w:val="36"/>
          <w:szCs w:val="36"/>
        </w:rPr>
        <w:t>Spring</w:t>
      </w:r>
      <w:proofErr w:type="gramEnd"/>
      <w:r w:rsidRPr="00D54B85">
        <w:rPr>
          <w:rFonts w:ascii="Times New Roman" w:hAnsi="Times New Roman" w:cs="Times New Roman"/>
          <w:b/>
          <w:bCs/>
          <w:sz w:val="36"/>
          <w:szCs w:val="36"/>
        </w:rPr>
        <w:t xml:space="preserve"> Gathering will be held on Saturday, March 8, </w:t>
      </w:r>
      <w:proofErr w:type="gramStart"/>
      <w:r w:rsidRPr="00D54B85">
        <w:rPr>
          <w:rFonts w:ascii="Times New Roman" w:hAnsi="Times New Roman" w:cs="Times New Roman"/>
          <w:b/>
          <w:bCs/>
          <w:sz w:val="36"/>
          <w:szCs w:val="36"/>
        </w:rPr>
        <w:t>2025</w:t>
      </w:r>
      <w:proofErr w:type="gramEnd"/>
      <w:r w:rsidRPr="00D54B85">
        <w:rPr>
          <w:rFonts w:ascii="Times New Roman" w:hAnsi="Times New Roman" w:cs="Times New Roman"/>
          <w:b/>
          <w:bCs/>
          <w:sz w:val="36"/>
          <w:szCs w:val="36"/>
        </w:rPr>
        <w:t xml:space="preserve">  at </w:t>
      </w:r>
      <w:r w:rsidRPr="00D54B85">
        <w:rPr>
          <w:rFonts w:ascii="Times New Roman" w:hAnsi="Times New Roman" w:cs="Times New Roman"/>
          <w:b/>
          <w:bCs/>
          <w:color w:val="080809"/>
          <w:sz w:val="36"/>
          <w:szCs w:val="36"/>
          <w:shd w:val="clear" w:color="auto" w:fill="FFFFFF"/>
        </w:rPr>
        <w:t>Rock of Ages Lutheran Church, 4957 E CR 462, Wildwood, FL</w:t>
      </w:r>
      <w:r w:rsidRPr="00604271">
        <w:rPr>
          <w:rFonts w:ascii="Times New Roman" w:hAnsi="Times New Roman" w:cs="Times New Roman"/>
          <w:b/>
          <w:bCs/>
          <w:color w:val="080809"/>
          <w:sz w:val="36"/>
          <w:szCs w:val="36"/>
          <w:shd w:val="clear" w:color="auto" w:fill="FFFFFF"/>
        </w:rPr>
        <w:t xml:space="preserve"> 34785</w:t>
      </w:r>
      <w:r>
        <w:rPr>
          <w:rFonts w:ascii="Times New Roman" w:hAnsi="Times New Roman" w:cs="Times New Roman"/>
          <w:b/>
          <w:bCs/>
          <w:color w:val="080809"/>
          <w:sz w:val="36"/>
          <w:szCs w:val="36"/>
          <w:shd w:val="clear" w:color="auto" w:fill="FFFFFF"/>
        </w:rPr>
        <w:t>. Sign-in and breakfast begin at 8am. Sign-up sheet on the WELCA board.</w:t>
      </w:r>
    </w:p>
    <w:p w14:paraId="7966F78A" w14:textId="77777777" w:rsidR="003F05F9" w:rsidRDefault="003F05F9" w:rsidP="009E5F6A">
      <w:pPr>
        <w:spacing w:after="0" w:line="240" w:lineRule="auto"/>
        <w:jc w:val="center"/>
        <w:rPr>
          <w:rFonts w:ascii="Times New Roman" w:hAnsi="Times New Roman" w:cs="Times New Roman"/>
          <w:b/>
          <w:bCs/>
          <w:color w:val="000000"/>
          <w:sz w:val="36"/>
          <w:szCs w:val="36"/>
          <w:u w:val="single"/>
        </w:rPr>
      </w:pPr>
    </w:p>
    <w:p w14:paraId="14AAA203" w14:textId="77777777" w:rsidR="003F05F9" w:rsidRDefault="003F05F9" w:rsidP="009E5F6A">
      <w:pPr>
        <w:spacing w:after="0" w:line="240" w:lineRule="auto"/>
        <w:jc w:val="center"/>
        <w:rPr>
          <w:rFonts w:ascii="Times New Roman" w:hAnsi="Times New Roman" w:cs="Times New Roman"/>
          <w:b/>
          <w:bCs/>
          <w:color w:val="000000"/>
          <w:sz w:val="36"/>
          <w:szCs w:val="36"/>
          <w:u w:val="single"/>
        </w:rPr>
      </w:pPr>
    </w:p>
    <w:p w14:paraId="73295778" w14:textId="77777777" w:rsidR="003F05F9" w:rsidRDefault="003F05F9" w:rsidP="009E5F6A">
      <w:pPr>
        <w:spacing w:after="0" w:line="240" w:lineRule="auto"/>
        <w:jc w:val="center"/>
        <w:rPr>
          <w:rFonts w:ascii="Times New Roman" w:hAnsi="Times New Roman" w:cs="Times New Roman"/>
          <w:b/>
          <w:bCs/>
          <w:color w:val="000000"/>
          <w:sz w:val="36"/>
          <w:szCs w:val="36"/>
          <w:u w:val="single"/>
        </w:rPr>
      </w:pPr>
    </w:p>
    <w:p w14:paraId="63EC9511" w14:textId="77777777" w:rsidR="003F05F9" w:rsidRDefault="003F05F9" w:rsidP="009E5F6A">
      <w:pPr>
        <w:spacing w:after="0" w:line="240" w:lineRule="auto"/>
        <w:jc w:val="center"/>
        <w:rPr>
          <w:rFonts w:ascii="Times New Roman" w:hAnsi="Times New Roman" w:cs="Times New Roman"/>
          <w:b/>
          <w:bCs/>
          <w:color w:val="000000"/>
          <w:sz w:val="36"/>
          <w:szCs w:val="36"/>
          <w:u w:val="single"/>
        </w:rPr>
      </w:pPr>
    </w:p>
    <w:p w14:paraId="1C6297FD" w14:textId="140D7921" w:rsidR="009E5F6A" w:rsidRPr="00A13C2C" w:rsidRDefault="009E5F6A" w:rsidP="009E5F6A">
      <w:pPr>
        <w:spacing w:after="0" w:line="240" w:lineRule="auto"/>
        <w:jc w:val="center"/>
        <w:rPr>
          <w:rFonts w:ascii="Times New Roman" w:hAnsi="Times New Roman" w:cs="Times New Roman"/>
          <w:b/>
          <w:bCs/>
          <w:color w:val="000000"/>
          <w:sz w:val="36"/>
          <w:szCs w:val="36"/>
          <w:u w:val="single"/>
        </w:rPr>
      </w:pPr>
      <w:r w:rsidRPr="00A13C2C">
        <w:rPr>
          <w:rFonts w:ascii="Times New Roman" w:hAnsi="Times New Roman" w:cs="Times New Roman"/>
          <w:b/>
          <w:bCs/>
          <w:color w:val="000000"/>
          <w:sz w:val="36"/>
          <w:szCs w:val="36"/>
          <w:u w:val="single"/>
        </w:rPr>
        <w:lastRenderedPageBreak/>
        <w:t xml:space="preserve">AED </w:t>
      </w:r>
      <w:r w:rsidR="004350CD" w:rsidRPr="00A13C2C">
        <w:rPr>
          <w:rFonts w:ascii="Times New Roman" w:hAnsi="Times New Roman" w:cs="Times New Roman"/>
          <w:b/>
          <w:bCs/>
          <w:color w:val="000000"/>
          <w:sz w:val="36"/>
          <w:szCs w:val="36"/>
          <w:u w:val="single"/>
        </w:rPr>
        <w:t>/</w:t>
      </w:r>
      <w:r w:rsidRPr="00A13C2C">
        <w:rPr>
          <w:rFonts w:ascii="Times New Roman" w:hAnsi="Times New Roman" w:cs="Times New Roman"/>
          <w:b/>
          <w:bCs/>
          <w:color w:val="000000"/>
          <w:sz w:val="36"/>
          <w:szCs w:val="36"/>
          <w:u w:val="single"/>
        </w:rPr>
        <w:t>Medical response :</w:t>
      </w:r>
    </w:p>
    <w:p w14:paraId="0D6D73E5" w14:textId="77777777" w:rsidR="009E5F6A" w:rsidRPr="00A13C2C" w:rsidRDefault="009E5F6A" w:rsidP="009E5F6A">
      <w:pPr>
        <w:spacing w:line="240" w:lineRule="auto"/>
        <w:jc w:val="center"/>
        <w:rPr>
          <w:rFonts w:ascii="Times New Roman" w:hAnsi="Times New Roman" w:cs="Times New Roman"/>
          <w:color w:val="000000"/>
          <w:sz w:val="36"/>
          <w:szCs w:val="36"/>
        </w:rPr>
      </w:pPr>
      <w:r w:rsidRPr="00A13C2C">
        <w:rPr>
          <w:rFonts w:ascii="Times New Roman" w:hAnsi="Times New Roman" w:cs="Times New Roman"/>
          <w:color w:val="000000"/>
          <w:sz w:val="36"/>
          <w:szCs w:val="36"/>
        </w:rPr>
        <w:t>We have a poster that is behind the kiosk across from our AED in the narthex.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3B03C766" w14:textId="77777777" w:rsidR="009E5F6A" w:rsidRPr="00A13C2C" w:rsidRDefault="009E5F6A" w:rsidP="009E5F6A">
      <w:pPr>
        <w:spacing w:line="240" w:lineRule="auto"/>
        <w:jc w:val="center"/>
        <w:rPr>
          <w:rFonts w:ascii="Times New Roman" w:hAnsi="Times New Roman" w:cs="Times New Roman"/>
          <w:b/>
          <w:bCs/>
          <w:color w:val="000000"/>
          <w:sz w:val="36"/>
          <w:szCs w:val="36"/>
        </w:rPr>
      </w:pPr>
      <w:r w:rsidRPr="00A13C2C">
        <w:rPr>
          <w:rFonts w:ascii="Times New Roman" w:hAnsi="Times New Roman" w:cs="Times New Roman"/>
          <w:b/>
          <w:bCs/>
          <w:color w:val="000000"/>
          <w:sz w:val="36"/>
          <w:szCs w:val="36"/>
        </w:rPr>
        <w:t>Instructional video on how to use the Philips AED.</w:t>
      </w:r>
    </w:p>
    <w:p w14:paraId="084EA1A3" w14:textId="56989247" w:rsidR="007C6498" w:rsidRDefault="009E5F6A" w:rsidP="009E5F6A">
      <w:pPr>
        <w:spacing w:line="240" w:lineRule="auto"/>
        <w:jc w:val="center"/>
      </w:pPr>
      <w:hyperlink r:id="rId10" w:history="1">
        <w:r w:rsidRPr="00A13C2C">
          <w:rPr>
            <w:rStyle w:val="Hyperlink"/>
            <w:rFonts w:ascii="Times New Roman" w:hAnsi="Times New Roman" w:cs="Times New Roman"/>
            <w:sz w:val="36"/>
            <w:szCs w:val="36"/>
          </w:rPr>
          <w:t>https://youtu.be/t6GV9PAbgM4?si=dZuGq8aLjfvpFiM-</w:t>
        </w:r>
      </w:hyperlink>
    </w:p>
    <w:p w14:paraId="2EA2CAD4" w14:textId="77777777" w:rsidR="00CA128A" w:rsidRDefault="00CA128A" w:rsidP="009E5F6A">
      <w:pPr>
        <w:spacing w:line="240" w:lineRule="auto"/>
        <w:jc w:val="center"/>
      </w:pPr>
    </w:p>
    <w:p w14:paraId="1A50F263" w14:textId="7D104D7E" w:rsidR="009E5F6A" w:rsidRPr="00A13C2C" w:rsidRDefault="009E5F6A" w:rsidP="009E5F6A">
      <w:pPr>
        <w:spacing w:after="0" w:line="240" w:lineRule="auto"/>
        <w:jc w:val="center"/>
        <w:rPr>
          <w:rFonts w:ascii="Times New Roman" w:eastAsia="Times New Roman" w:hAnsi="Times New Roman" w:cs="Times New Roman"/>
          <w:b/>
          <w:bCs/>
          <w:color w:val="000000"/>
          <w:sz w:val="36"/>
          <w:szCs w:val="36"/>
          <w:u w:val="single"/>
        </w:rPr>
      </w:pPr>
      <w:r w:rsidRPr="00A13C2C">
        <w:rPr>
          <w:rFonts w:ascii="Times New Roman" w:hAnsi="Times New Roman" w:cs="Times New Roman"/>
          <w:b/>
          <w:bCs/>
          <w:noProof/>
          <w:sz w:val="36"/>
          <w:szCs w:val="36"/>
          <w:u w:val="single"/>
        </w:rPr>
        <w:drawing>
          <wp:anchor distT="91440" distB="91440" distL="91440" distR="91440" simplePos="0" relativeHeight="251734528" behindDoc="1" locked="1" layoutInCell="1" allowOverlap="1" wp14:anchorId="23FAE8FC" wp14:editId="6BC8C670">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C2C">
        <w:rPr>
          <w:rFonts w:ascii="Times New Roman" w:eastAsia="Times New Roman" w:hAnsi="Times New Roman" w:cs="Times New Roman"/>
          <w:b/>
          <w:bCs/>
          <w:color w:val="000000"/>
          <w:sz w:val="36"/>
          <w:szCs w:val="36"/>
          <w:u w:val="single"/>
        </w:rPr>
        <w:t>Mailboxes</w:t>
      </w:r>
    </w:p>
    <w:p w14:paraId="2E6F6E46" w14:textId="77777777" w:rsidR="009E5F6A" w:rsidRPr="00A13C2C" w:rsidRDefault="009E5F6A" w:rsidP="009E5F6A">
      <w:pPr>
        <w:spacing w:after="0" w:line="240" w:lineRule="auto"/>
        <w:jc w:val="center"/>
        <w:rPr>
          <w:rFonts w:ascii="Times New Roman" w:eastAsia="Times New Roman" w:hAnsi="Times New Roman" w:cs="Times New Roman"/>
          <w:color w:val="000000"/>
          <w:sz w:val="36"/>
          <w:szCs w:val="36"/>
        </w:rPr>
      </w:pPr>
      <w:r w:rsidRPr="00A13C2C">
        <w:rPr>
          <w:rFonts w:ascii="Times New Roman" w:eastAsia="Times New Roman" w:hAnsi="Times New Roman" w:cs="Times New Roman"/>
          <w:color w:val="000000"/>
          <w:sz w:val="36"/>
          <w:szCs w:val="36"/>
        </w:rPr>
        <w:t>It is not cheap to clean out your mailboxes and mail to you.  Unless you are in assisted living, hospital or nursing home - we will not mail to you anymore.  You will need to come at least monthly to check your box.   </w:t>
      </w:r>
    </w:p>
    <w:p w14:paraId="03E630A6" w14:textId="77777777" w:rsidR="009E5F6A" w:rsidRPr="00A13C2C" w:rsidRDefault="009E5F6A" w:rsidP="009E5F6A">
      <w:pPr>
        <w:spacing w:after="0" w:line="240" w:lineRule="auto"/>
        <w:jc w:val="center"/>
        <w:rPr>
          <w:rFonts w:ascii="Times New Roman" w:eastAsia="Times New Roman" w:hAnsi="Times New Roman" w:cs="Times New Roman"/>
          <w:color w:val="000000"/>
          <w:sz w:val="36"/>
          <w:szCs w:val="36"/>
        </w:rPr>
      </w:pPr>
      <w:r w:rsidRPr="00A13C2C">
        <w:rPr>
          <w:rFonts w:ascii="Times New Roman" w:eastAsia="Times New Roman" w:hAnsi="Times New Roman" w:cs="Times New Roman"/>
          <w:color w:val="000000"/>
          <w:sz w:val="36"/>
          <w:szCs w:val="36"/>
        </w:rPr>
        <w:t>Thank You!   </w:t>
      </w:r>
    </w:p>
    <w:p w14:paraId="5F1C26D1" w14:textId="3164E738" w:rsidR="009E5F6A" w:rsidRPr="00A13C2C" w:rsidRDefault="009E5F6A" w:rsidP="005F07E4">
      <w:pPr>
        <w:spacing w:after="0" w:line="240" w:lineRule="auto"/>
        <w:jc w:val="center"/>
        <w:rPr>
          <w:rFonts w:ascii="Times New Roman" w:eastAsia="Times New Roman" w:hAnsi="Times New Roman" w:cs="Times New Roman"/>
          <w:b/>
          <w:bCs/>
          <w:color w:val="FF0000"/>
          <w:sz w:val="36"/>
          <w:szCs w:val="36"/>
          <w:u w:val="single"/>
        </w:rPr>
      </w:pPr>
      <w:r w:rsidRPr="00A13C2C">
        <w:rPr>
          <w:rFonts w:ascii="Times New Roman" w:eastAsia="Times New Roman" w:hAnsi="Times New Roman" w:cs="Times New Roman"/>
          <w:color w:val="000000"/>
          <w:sz w:val="36"/>
          <w:szCs w:val="36"/>
        </w:rPr>
        <w:t>Pastor Joanie, PJ</w:t>
      </w:r>
    </w:p>
    <w:p w14:paraId="5609F87D" w14:textId="77777777" w:rsidR="009E5F6A" w:rsidRPr="00A13C2C" w:rsidRDefault="009E5F6A" w:rsidP="009E5F6A">
      <w:pPr>
        <w:spacing w:line="240" w:lineRule="auto"/>
        <w:jc w:val="center"/>
        <w:rPr>
          <w:rFonts w:ascii="Times New Roman" w:eastAsia="Times New Roman" w:hAnsi="Times New Roman" w:cs="Times New Roman"/>
          <w:b/>
          <w:bCs/>
          <w:color w:val="FF0000"/>
          <w:sz w:val="36"/>
          <w:szCs w:val="36"/>
          <w:highlight w:val="yellow"/>
          <w:u w:val="single"/>
        </w:rPr>
      </w:pPr>
    </w:p>
    <w:p w14:paraId="2414BFA2" w14:textId="77777777" w:rsidR="00A93599" w:rsidRPr="00A13C2C" w:rsidRDefault="00A93599" w:rsidP="009E5F6A">
      <w:pPr>
        <w:spacing w:after="0" w:line="240" w:lineRule="auto"/>
        <w:jc w:val="center"/>
        <w:rPr>
          <w:rFonts w:ascii="Times New Roman" w:eastAsia="Times New Roman" w:hAnsi="Times New Roman" w:cs="Times New Roman"/>
          <w:b/>
          <w:bCs/>
          <w:color w:val="FF0000"/>
          <w:sz w:val="36"/>
          <w:szCs w:val="36"/>
          <w:highlight w:val="yellow"/>
          <w:u w:val="single"/>
        </w:rPr>
      </w:pPr>
    </w:p>
    <w:p w14:paraId="578EC813" w14:textId="7B8E7B15" w:rsidR="009E5F6A" w:rsidRPr="00A13C2C" w:rsidRDefault="009E5F6A" w:rsidP="00ED69FC">
      <w:pPr>
        <w:spacing w:after="0" w:line="240" w:lineRule="auto"/>
        <w:jc w:val="center"/>
        <w:rPr>
          <w:rFonts w:ascii="Times New Roman" w:hAnsi="Times New Roman" w:cs="Times New Roman"/>
          <w:sz w:val="36"/>
          <w:szCs w:val="36"/>
        </w:rPr>
      </w:pPr>
      <w:r w:rsidRPr="00A13C2C">
        <w:rPr>
          <w:noProof/>
          <w:sz w:val="36"/>
          <w:szCs w:val="36"/>
        </w:rPr>
        <w:drawing>
          <wp:anchor distT="91440" distB="91440" distL="91440" distR="91440" simplePos="0" relativeHeight="251733504" behindDoc="1" locked="1" layoutInCell="1" allowOverlap="1" wp14:anchorId="1071AE0D" wp14:editId="2649E0A2">
            <wp:simplePos x="0" y="0"/>
            <wp:positionH relativeFrom="column">
              <wp:posOffset>5694680</wp:posOffset>
            </wp:positionH>
            <wp:positionV relativeFrom="paragraph">
              <wp:posOffset>-10160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C2C">
        <w:rPr>
          <w:rFonts w:ascii="Times New Roman" w:eastAsia="Times New Roman" w:hAnsi="Times New Roman" w:cs="Times New Roman"/>
          <w:b/>
          <w:bCs/>
          <w:sz w:val="36"/>
          <w:szCs w:val="36"/>
          <w:u w:val="single"/>
        </w:rPr>
        <w:t>Just a Reminder if You Happen to Be the Last One Out of the Building</w:t>
      </w:r>
    </w:p>
    <w:p w14:paraId="6724202C" w14:textId="1B9E53A0" w:rsidR="00F62051" w:rsidRPr="00A13C2C" w:rsidRDefault="009E5F6A" w:rsidP="00ED69FC">
      <w:pPr>
        <w:spacing w:line="240" w:lineRule="auto"/>
        <w:rPr>
          <w:rFonts w:ascii="Times New Roman" w:eastAsia="Times New Roman" w:hAnsi="Times New Roman" w:cs="Times New Roman"/>
          <w:b/>
          <w:bCs/>
          <w:sz w:val="36"/>
          <w:szCs w:val="36"/>
        </w:rPr>
      </w:pPr>
      <w:r w:rsidRPr="00A13C2C">
        <w:rPr>
          <w:rFonts w:ascii="Times New Roman" w:eastAsia="Times New Roman" w:hAnsi="Times New Roman" w:cs="Times New Roman"/>
          <w:b/>
          <w:bCs/>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secure and our power bills down.</w:t>
      </w:r>
    </w:p>
    <w:p w14:paraId="1ADA323A" w14:textId="77777777" w:rsidR="00A93599" w:rsidRPr="00A13C2C" w:rsidRDefault="00A93599" w:rsidP="009E5F6A">
      <w:pPr>
        <w:rPr>
          <w:rFonts w:ascii="Times New Roman" w:eastAsia="Times New Roman" w:hAnsi="Times New Roman" w:cs="Times New Roman"/>
          <w:b/>
          <w:bCs/>
          <w:color w:val="FF0000"/>
          <w:sz w:val="36"/>
          <w:szCs w:val="36"/>
        </w:rPr>
      </w:pPr>
    </w:p>
    <w:p w14:paraId="3A14FBCF" w14:textId="77777777" w:rsidR="007C6498" w:rsidRPr="00A13C2C" w:rsidRDefault="007C6498" w:rsidP="009E5F6A">
      <w:pPr>
        <w:rPr>
          <w:rFonts w:ascii="Times New Roman" w:hAnsi="Times New Roman" w:cs="Times New Roman"/>
          <w:b/>
          <w:sz w:val="36"/>
          <w:szCs w:val="36"/>
        </w:rPr>
      </w:pPr>
    </w:p>
    <w:p w14:paraId="0E9B9B9D" w14:textId="3FE56F4D" w:rsidR="00CE1958" w:rsidRPr="00A13C2C" w:rsidRDefault="00DB38B4" w:rsidP="00267E43">
      <w:pPr>
        <w:pBdr>
          <w:top w:val="single" w:sz="4" w:space="1" w:color="auto"/>
          <w:left w:val="single" w:sz="4" w:space="4" w:color="auto"/>
          <w:bottom w:val="single" w:sz="4" w:space="1" w:color="auto"/>
          <w:right w:val="single" w:sz="4" w:space="4" w:color="auto"/>
        </w:pBdr>
        <w:spacing w:line="240" w:lineRule="auto"/>
        <w:jc w:val="center"/>
        <w:rPr>
          <w:sz w:val="36"/>
          <w:szCs w:val="36"/>
        </w:rPr>
      </w:pPr>
      <w:bookmarkStart w:id="11" w:name="_Hlk95981362"/>
      <w:bookmarkEnd w:id="11"/>
      <w:r w:rsidRPr="00A13C2C">
        <w:rPr>
          <w:noProof/>
          <w:sz w:val="36"/>
          <w:szCs w:val="36"/>
        </w:rPr>
        <w:lastRenderedPageBreak/>
        <w:drawing>
          <wp:anchor distT="0" distB="0" distL="114300" distR="114300" simplePos="0" relativeHeight="251724288" behindDoc="1" locked="1" layoutInCell="1" allowOverlap="1" wp14:anchorId="5FEBA4D4" wp14:editId="05F0D86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58" w:rsidRPr="00A13C2C">
        <w:rPr>
          <w:rFonts w:ascii="Times New Roman" w:hAnsi="Times New Roman" w:cs="Times New Roman"/>
          <w:b/>
          <w:sz w:val="36"/>
          <w:szCs w:val="36"/>
          <w:u w:val="single"/>
        </w:rPr>
        <w:t>MESSAGE FROM REGINA</w:t>
      </w:r>
    </w:p>
    <w:p w14:paraId="13871900" w14:textId="0F1164F6" w:rsidR="00D670DE" w:rsidRPr="00A13C2C" w:rsidRDefault="00CE1958" w:rsidP="00267E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6"/>
          <w:szCs w:val="36"/>
        </w:rPr>
      </w:pPr>
      <w:r w:rsidRPr="00A13C2C">
        <w:rPr>
          <w:rFonts w:ascii="Times New Roman" w:hAnsi="Times New Roman" w:cs="Times New Roman"/>
          <w:b/>
          <w:sz w:val="36"/>
          <w:szCs w:val="36"/>
        </w:rPr>
        <w:t xml:space="preserve">The Vineyard Views is so much more fun to look at when there are photos. In the last months, I have only received photos from Randy and one or two others. Please, if you are at a church function, think about snapping a few photos for everyone to enjoy. Thank </w:t>
      </w:r>
      <w:proofErr w:type="gramStart"/>
      <w:r w:rsidRPr="00A13C2C">
        <w:rPr>
          <w:rFonts w:ascii="Times New Roman" w:hAnsi="Times New Roman" w:cs="Times New Roman"/>
          <w:b/>
          <w:sz w:val="36"/>
          <w:szCs w:val="36"/>
        </w:rPr>
        <w:t>you,</w:t>
      </w:r>
      <w:proofErr w:type="gramEnd"/>
      <w:r w:rsidRPr="00A13C2C">
        <w:rPr>
          <w:rFonts w:ascii="Times New Roman" w:hAnsi="Times New Roman" w:cs="Times New Roman"/>
          <w:b/>
          <w:sz w:val="36"/>
          <w:szCs w:val="36"/>
        </w:rPr>
        <w:t xml:space="preserve"> in advance.</w:t>
      </w:r>
    </w:p>
    <w:p w14:paraId="465E7AB8" w14:textId="77777777" w:rsidR="00CF410E" w:rsidRDefault="00CF410E" w:rsidP="00410B97">
      <w:pPr>
        <w:spacing w:after="0"/>
        <w:jc w:val="center"/>
        <w:rPr>
          <w:rFonts w:ascii="Times New Roman" w:hAnsi="Times New Roman" w:cs="Times New Roman"/>
          <w:b/>
          <w:bCs/>
          <w:sz w:val="36"/>
          <w:szCs w:val="36"/>
          <w:u w:val="single"/>
        </w:rPr>
      </w:pPr>
    </w:p>
    <w:p w14:paraId="7FB94A42" w14:textId="77777777" w:rsidR="00CF410E" w:rsidRDefault="00CF410E" w:rsidP="00410B97">
      <w:pPr>
        <w:spacing w:after="0"/>
        <w:jc w:val="center"/>
        <w:rPr>
          <w:rFonts w:ascii="Times New Roman" w:hAnsi="Times New Roman" w:cs="Times New Roman"/>
          <w:b/>
          <w:bCs/>
          <w:sz w:val="36"/>
          <w:szCs w:val="36"/>
          <w:u w:val="single"/>
        </w:rPr>
      </w:pPr>
    </w:p>
    <w:p w14:paraId="275A7BD0" w14:textId="3196C2BB" w:rsidR="00F919E6" w:rsidRPr="00A13C2C" w:rsidRDefault="00F919E6" w:rsidP="00410B97">
      <w:pPr>
        <w:spacing w:after="0"/>
        <w:jc w:val="center"/>
        <w:rPr>
          <w:rFonts w:ascii="Times New Roman" w:hAnsi="Times New Roman" w:cs="Times New Roman"/>
          <w:b/>
          <w:bCs/>
          <w:sz w:val="36"/>
          <w:szCs w:val="36"/>
          <w:u w:val="single"/>
        </w:rPr>
      </w:pPr>
      <w:r w:rsidRPr="00A13C2C">
        <w:rPr>
          <w:rFonts w:ascii="Times New Roman" w:hAnsi="Times New Roman" w:cs="Times New Roman"/>
          <w:b/>
          <w:bCs/>
          <w:sz w:val="36"/>
          <w:szCs w:val="36"/>
          <w:u w:val="single"/>
        </w:rPr>
        <w:t>DEADLINES</w:t>
      </w:r>
    </w:p>
    <w:p w14:paraId="673BD6F5" w14:textId="022E47AE" w:rsidR="005B4A20" w:rsidRPr="00A13C2C" w:rsidRDefault="00F919E6" w:rsidP="00B0727A">
      <w:pPr>
        <w:spacing w:after="0" w:line="240" w:lineRule="auto"/>
        <w:jc w:val="center"/>
        <w:rPr>
          <w:rFonts w:ascii="Times New Roman" w:hAnsi="Times New Roman" w:cs="Times New Roman"/>
          <w:b/>
          <w:sz w:val="36"/>
          <w:szCs w:val="36"/>
          <w:u w:val="single"/>
        </w:rPr>
      </w:pPr>
      <w:r w:rsidRPr="00A13C2C">
        <w:rPr>
          <w:rFonts w:ascii="Times New Roman" w:hAnsi="Times New Roman" w:cs="Times New Roman"/>
          <w:sz w:val="36"/>
          <w:szCs w:val="36"/>
        </w:rPr>
        <w:t xml:space="preserve">Please be aware that if you have entries for the weekend worship bulletins/announcements you need to have them in on the Tuesday prior, as we are preparing and printing them no later than </w:t>
      </w:r>
      <w:r w:rsidR="00730858" w:rsidRPr="00A13C2C">
        <w:rPr>
          <w:rFonts w:ascii="Times New Roman" w:hAnsi="Times New Roman" w:cs="Times New Roman"/>
          <w:sz w:val="36"/>
          <w:szCs w:val="36"/>
        </w:rPr>
        <w:t>Thursday</w:t>
      </w:r>
      <w:r w:rsidRPr="00A13C2C">
        <w:rPr>
          <w:rFonts w:ascii="Times New Roman" w:hAnsi="Times New Roman" w:cs="Times New Roman"/>
          <w:sz w:val="36"/>
          <w:szCs w:val="36"/>
        </w:rPr>
        <w:t>.</w:t>
      </w:r>
      <w:bookmarkStart w:id="12" w:name="_Hlk49244957"/>
      <w:r w:rsidRPr="00A13C2C">
        <w:rPr>
          <w:rFonts w:ascii="Times New Roman" w:hAnsi="Times New Roman" w:cs="Times New Roman"/>
          <w:sz w:val="36"/>
          <w:szCs w:val="36"/>
        </w:rPr>
        <w:t xml:space="preserve"> If you </w:t>
      </w:r>
      <w:r w:rsidR="00D849A2" w:rsidRPr="00A13C2C">
        <w:rPr>
          <w:rFonts w:ascii="Times New Roman" w:hAnsi="Times New Roman" w:cs="Times New Roman"/>
          <w:sz w:val="36"/>
          <w:szCs w:val="36"/>
        </w:rPr>
        <w:t>have submissions</w:t>
      </w:r>
      <w:r w:rsidRPr="00A13C2C">
        <w:rPr>
          <w:rFonts w:ascii="Times New Roman" w:hAnsi="Times New Roman" w:cs="Times New Roman"/>
          <w:sz w:val="36"/>
          <w:szCs w:val="36"/>
        </w:rPr>
        <w:t xml:space="preserve"> for the </w:t>
      </w:r>
      <w:r w:rsidR="00730858" w:rsidRPr="00A13C2C">
        <w:rPr>
          <w:rFonts w:ascii="Times New Roman" w:hAnsi="Times New Roman" w:cs="Times New Roman"/>
          <w:sz w:val="36"/>
          <w:szCs w:val="36"/>
        </w:rPr>
        <w:t>March</w:t>
      </w:r>
      <w:r w:rsidR="003F1B57" w:rsidRPr="00A13C2C">
        <w:rPr>
          <w:rFonts w:ascii="Times New Roman" w:hAnsi="Times New Roman" w:cs="Times New Roman"/>
          <w:sz w:val="36"/>
          <w:szCs w:val="36"/>
        </w:rPr>
        <w:t xml:space="preserve"> 2025</w:t>
      </w:r>
      <w:r w:rsidRPr="00A13C2C">
        <w:rPr>
          <w:rFonts w:ascii="Times New Roman" w:hAnsi="Times New Roman" w:cs="Times New Roman"/>
          <w:sz w:val="36"/>
          <w:szCs w:val="36"/>
        </w:rPr>
        <w:t xml:space="preserve"> Vineyard Views, please have them in to the office no later than </w:t>
      </w:r>
      <w:r w:rsidR="00A0721C" w:rsidRPr="00A13C2C">
        <w:rPr>
          <w:rFonts w:ascii="Times New Roman" w:hAnsi="Times New Roman" w:cs="Times New Roman"/>
          <w:sz w:val="36"/>
          <w:szCs w:val="36"/>
        </w:rPr>
        <w:t>the end</w:t>
      </w:r>
      <w:r w:rsidRPr="00A13C2C">
        <w:rPr>
          <w:rFonts w:ascii="Times New Roman" w:hAnsi="Times New Roman" w:cs="Times New Roman"/>
          <w:sz w:val="36"/>
          <w:szCs w:val="36"/>
        </w:rPr>
        <w:t xml:space="preserve"> of day on </w:t>
      </w:r>
      <w:bookmarkEnd w:id="12"/>
      <w:r w:rsidR="00730858" w:rsidRPr="00A13C2C">
        <w:rPr>
          <w:rFonts w:ascii="Times New Roman" w:hAnsi="Times New Roman" w:cs="Times New Roman"/>
          <w:sz w:val="36"/>
          <w:szCs w:val="36"/>
        </w:rPr>
        <w:t>Tuesday, February 25</w:t>
      </w:r>
      <w:r w:rsidR="003F1B57" w:rsidRPr="00A13C2C">
        <w:rPr>
          <w:rFonts w:ascii="Times New Roman" w:hAnsi="Times New Roman" w:cs="Times New Roman"/>
          <w:sz w:val="36"/>
          <w:szCs w:val="36"/>
        </w:rPr>
        <w:t xml:space="preserve">, </w:t>
      </w:r>
      <w:r w:rsidR="0098628E" w:rsidRPr="00A13C2C">
        <w:rPr>
          <w:rFonts w:ascii="Times New Roman" w:hAnsi="Times New Roman" w:cs="Times New Roman"/>
          <w:sz w:val="36"/>
          <w:szCs w:val="36"/>
        </w:rPr>
        <w:t>202</w:t>
      </w:r>
      <w:r w:rsidR="00FC233D" w:rsidRPr="00A13C2C">
        <w:rPr>
          <w:rFonts w:ascii="Times New Roman" w:hAnsi="Times New Roman" w:cs="Times New Roman"/>
          <w:sz w:val="36"/>
          <w:szCs w:val="36"/>
        </w:rPr>
        <w:t>5</w:t>
      </w:r>
      <w:r w:rsidR="0082369F" w:rsidRPr="00A13C2C">
        <w:rPr>
          <w:rFonts w:ascii="Times New Roman" w:hAnsi="Times New Roman" w:cs="Times New Roman"/>
          <w:sz w:val="36"/>
          <w:szCs w:val="36"/>
        </w:rPr>
        <w:t>.</w:t>
      </w:r>
    </w:p>
    <w:p w14:paraId="029C6D55" w14:textId="77777777" w:rsidR="00124B7A" w:rsidRPr="00A13C2C" w:rsidRDefault="00124B7A" w:rsidP="00B0727A">
      <w:pPr>
        <w:spacing w:after="0" w:line="240" w:lineRule="auto"/>
        <w:jc w:val="center"/>
        <w:rPr>
          <w:rFonts w:ascii="Times New Roman" w:hAnsi="Times New Roman" w:cs="Times New Roman"/>
          <w:b/>
          <w:sz w:val="36"/>
          <w:szCs w:val="36"/>
          <w:u w:val="single"/>
        </w:rPr>
      </w:pPr>
    </w:p>
    <w:p w14:paraId="3E5026FC" w14:textId="77777777" w:rsidR="000804AB" w:rsidRPr="00A13C2C" w:rsidRDefault="000804AB" w:rsidP="00B0727A">
      <w:pPr>
        <w:spacing w:after="0" w:line="240" w:lineRule="auto"/>
        <w:jc w:val="center"/>
        <w:rPr>
          <w:rFonts w:ascii="Times New Roman" w:hAnsi="Times New Roman" w:cs="Times New Roman"/>
          <w:b/>
          <w:sz w:val="36"/>
          <w:szCs w:val="36"/>
          <w:u w:val="single"/>
        </w:rPr>
      </w:pPr>
    </w:p>
    <w:p w14:paraId="1CE25C92" w14:textId="2DC01E1E" w:rsidR="007C5BEA" w:rsidRPr="00A13C2C" w:rsidRDefault="00FC0092" w:rsidP="00B0727A">
      <w:pPr>
        <w:spacing w:after="0" w:line="240" w:lineRule="auto"/>
        <w:jc w:val="center"/>
        <w:rPr>
          <w:rFonts w:ascii="Times New Roman" w:hAnsi="Times New Roman" w:cs="Times New Roman"/>
          <w:b/>
          <w:sz w:val="36"/>
          <w:szCs w:val="36"/>
          <w:u w:val="single"/>
        </w:rPr>
      </w:pPr>
      <w:r w:rsidRPr="00A13C2C">
        <w:rPr>
          <w:rFonts w:ascii="Times New Roman" w:hAnsi="Times New Roman" w:cs="Times New Roman"/>
          <w:b/>
          <w:sz w:val="36"/>
          <w:szCs w:val="36"/>
          <w:u w:val="single"/>
        </w:rPr>
        <w:t>SERVING HANDS</w:t>
      </w:r>
    </w:p>
    <w:p w14:paraId="2C75C279" w14:textId="614AEA38" w:rsidR="00FC0092" w:rsidRPr="00A13C2C" w:rsidRDefault="00FC0092" w:rsidP="00B0727A">
      <w:pPr>
        <w:spacing w:after="0" w:line="240" w:lineRule="auto"/>
        <w:jc w:val="center"/>
        <w:rPr>
          <w:rFonts w:ascii="Times New Roman" w:hAnsi="Times New Roman" w:cs="Times New Roman"/>
          <w:bCs/>
          <w:sz w:val="36"/>
          <w:szCs w:val="36"/>
        </w:rPr>
      </w:pPr>
      <w:r w:rsidRPr="00A13C2C">
        <w:rPr>
          <w:rFonts w:ascii="Times New Roman" w:hAnsi="Times New Roman" w:cs="Times New Roman"/>
          <w:bCs/>
          <w:sz w:val="36"/>
          <w:szCs w:val="36"/>
        </w:rPr>
        <w:t xml:space="preserve">Serving Hands is a program </w:t>
      </w:r>
      <w:r w:rsidR="00405855" w:rsidRPr="00A13C2C">
        <w:rPr>
          <w:rFonts w:ascii="Times New Roman" w:hAnsi="Times New Roman" w:cs="Times New Roman"/>
          <w:bCs/>
          <w:sz w:val="36"/>
          <w:szCs w:val="36"/>
        </w:rPr>
        <w:t xml:space="preserve">created </w:t>
      </w:r>
      <w:r w:rsidRPr="00A13C2C">
        <w:rPr>
          <w:rFonts w:ascii="Times New Roman" w:hAnsi="Times New Roman" w:cs="Times New Roman"/>
          <w:bCs/>
          <w:sz w:val="36"/>
          <w:szCs w:val="36"/>
        </w:rPr>
        <w:t xml:space="preserve">to help members </w:t>
      </w:r>
      <w:r w:rsidR="00B34BE5" w:rsidRPr="00A13C2C">
        <w:rPr>
          <w:rFonts w:ascii="Times New Roman" w:hAnsi="Times New Roman" w:cs="Times New Roman"/>
          <w:bCs/>
          <w:sz w:val="36"/>
          <w:szCs w:val="36"/>
        </w:rPr>
        <w:t>of</w:t>
      </w:r>
      <w:r w:rsidRPr="00A13C2C">
        <w:rPr>
          <w:rFonts w:ascii="Times New Roman" w:hAnsi="Times New Roman" w:cs="Times New Roman"/>
          <w:bCs/>
          <w:sz w:val="36"/>
          <w:szCs w:val="36"/>
        </w:rPr>
        <w:t xml:space="preserve"> our own congregation. Serving Hands is there for you if </w:t>
      </w:r>
      <w:r w:rsidR="00D849A2" w:rsidRPr="00A13C2C">
        <w:rPr>
          <w:rFonts w:ascii="Times New Roman" w:hAnsi="Times New Roman" w:cs="Times New Roman"/>
          <w:bCs/>
          <w:sz w:val="36"/>
          <w:szCs w:val="36"/>
        </w:rPr>
        <w:t>you need</w:t>
      </w:r>
      <w:r w:rsidRPr="00A13C2C">
        <w:rPr>
          <w:rFonts w:ascii="Times New Roman" w:hAnsi="Times New Roman" w:cs="Times New Roman"/>
          <w:bCs/>
          <w:sz w:val="36"/>
          <w:szCs w:val="36"/>
        </w:rPr>
        <w:t xml:space="preserve"> some help in the following areas: </w:t>
      </w:r>
      <w:r w:rsidR="000646DB" w:rsidRPr="00A13C2C">
        <w:rPr>
          <w:rFonts w:ascii="Times New Roman" w:hAnsi="Times New Roman" w:cs="Times New Roman"/>
          <w:bCs/>
          <w:sz w:val="36"/>
          <w:szCs w:val="36"/>
        </w:rPr>
        <w:t xml:space="preserve">a meal brought to you, </w:t>
      </w:r>
      <w:r w:rsidR="007D51E3" w:rsidRPr="00A13C2C">
        <w:rPr>
          <w:rFonts w:ascii="Times New Roman" w:hAnsi="Times New Roman" w:cs="Times New Roman"/>
          <w:bCs/>
          <w:sz w:val="36"/>
          <w:szCs w:val="36"/>
        </w:rPr>
        <w:t xml:space="preserve">driving you to an appointment, a friendly visit, doing a household chore, communion brought to you, walking your </w:t>
      </w:r>
      <w:r w:rsidR="00360E11" w:rsidRPr="00A13C2C">
        <w:rPr>
          <w:rFonts w:ascii="Times New Roman" w:hAnsi="Times New Roman" w:cs="Times New Roman"/>
          <w:bCs/>
          <w:sz w:val="36"/>
          <w:szCs w:val="36"/>
        </w:rPr>
        <w:t>dog,</w:t>
      </w:r>
      <w:r w:rsidR="007D51E3" w:rsidRPr="00A13C2C">
        <w:rPr>
          <w:rFonts w:ascii="Times New Roman" w:hAnsi="Times New Roman" w:cs="Times New Roman"/>
          <w:bCs/>
          <w:sz w:val="36"/>
          <w:szCs w:val="36"/>
        </w:rPr>
        <w:t xml:space="preserve"> or picking up food for your pet, etc. These are one-time </w:t>
      </w:r>
      <w:r w:rsidR="00D849A2" w:rsidRPr="00A13C2C">
        <w:rPr>
          <w:rFonts w:ascii="Times New Roman" w:hAnsi="Times New Roman" w:cs="Times New Roman"/>
          <w:bCs/>
          <w:sz w:val="36"/>
          <w:szCs w:val="36"/>
        </w:rPr>
        <w:t>opportunities,</w:t>
      </w:r>
      <w:r w:rsidR="007D51E3" w:rsidRPr="00A13C2C">
        <w:rPr>
          <w:rFonts w:ascii="Times New Roman" w:hAnsi="Times New Roman" w:cs="Times New Roman"/>
          <w:bCs/>
          <w:sz w:val="36"/>
          <w:szCs w:val="36"/>
        </w:rPr>
        <w:t xml:space="preserve"> not forever experiences. Please contact Carolyn Fialkowski </w:t>
      </w:r>
      <w:proofErr w:type="gramStart"/>
      <w:r w:rsidR="007D51E3" w:rsidRPr="00A13C2C">
        <w:rPr>
          <w:rFonts w:ascii="Times New Roman" w:hAnsi="Times New Roman" w:cs="Times New Roman"/>
          <w:bCs/>
          <w:sz w:val="36"/>
          <w:szCs w:val="36"/>
        </w:rPr>
        <w:t>at</w:t>
      </w:r>
      <w:proofErr w:type="gramEnd"/>
      <w:r w:rsidR="007D51E3" w:rsidRPr="00A13C2C">
        <w:rPr>
          <w:rFonts w:ascii="Times New Roman" w:hAnsi="Times New Roman" w:cs="Times New Roman"/>
          <w:bCs/>
          <w:sz w:val="36"/>
          <w:szCs w:val="36"/>
        </w:rPr>
        <w:t xml:space="preserve"> 814-392-4281, or Jean Fowler at 586-322-8337 if you need help</w:t>
      </w:r>
      <w:r w:rsidR="00ED2C24" w:rsidRPr="00A13C2C">
        <w:rPr>
          <w:rFonts w:ascii="Times New Roman" w:hAnsi="Times New Roman" w:cs="Times New Roman"/>
          <w:bCs/>
          <w:sz w:val="36"/>
          <w:szCs w:val="36"/>
        </w:rPr>
        <w:t xml:space="preserve">. </w:t>
      </w:r>
    </w:p>
    <w:p w14:paraId="33B09D2B" w14:textId="77777777" w:rsidR="002E23BF" w:rsidRPr="00A13C2C" w:rsidRDefault="00ED2C24" w:rsidP="007C6498">
      <w:pPr>
        <w:spacing w:after="0" w:line="240" w:lineRule="auto"/>
        <w:jc w:val="center"/>
        <w:rPr>
          <w:rFonts w:ascii="Times New Roman" w:hAnsi="Times New Roman" w:cs="Times New Roman"/>
          <w:bCs/>
          <w:sz w:val="36"/>
          <w:szCs w:val="36"/>
        </w:rPr>
      </w:pPr>
      <w:r w:rsidRPr="00A13C2C">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3EF81C69" w14:textId="45554C1D" w:rsidR="002E23BF" w:rsidRPr="00A13C2C" w:rsidRDefault="002E23BF">
      <w:pPr>
        <w:rPr>
          <w:rFonts w:ascii="Times New Roman" w:hAnsi="Times New Roman" w:cs="Times New Roman"/>
          <w:bCs/>
          <w:sz w:val="36"/>
          <w:szCs w:val="36"/>
          <w:highlight w:val="yellow"/>
        </w:rPr>
      </w:pPr>
      <w:r w:rsidRPr="00A13C2C">
        <w:rPr>
          <w:rFonts w:ascii="Times New Roman" w:hAnsi="Times New Roman" w:cs="Times New Roman"/>
          <w:bCs/>
          <w:sz w:val="36"/>
          <w:szCs w:val="36"/>
          <w:highlight w:val="yellow"/>
        </w:rPr>
        <w:br w:type="page"/>
      </w:r>
    </w:p>
    <w:p w14:paraId="18B2D37D" w14:textId="0DD4C160" w:rsidR="00F426F6" w:rsidRPr="00A13C2C" w:rsidRDefault="00560D2D" w:rsidP="00F426F6">
      <w:pPr>
        <w:spacing w:after="0" w:line="276" w:lineRule="auto"/>
        <w:jc w:val="center"/>
        <w:rPr>
          <w:b/>
          <w:bCs/>
          <w:sz w:val="32"/>
          <w:szCs w:val="32"/>
          <w:highlight w:val="yellow"/>
          <w:u w:val="single"/>
        </w:rPr>
      </w:pPr>
      <w:bookmarkStart w:id="13" w:name="_Hlk42599506"/>
      <w:bookmarkStart w:id="14" w:name="_Hlk35937061"/>
      <w:bookmarkStart w:id="15" w:name="_Hlk49244980"/>
      <w:r w:rsidRPr="00A13C2C">
        <w:rPr>
          <w:noProof/>
          <w:highlight w:val="yellow"/>
        </w:rPr>
        <w:lastRenderedPageBreak/>
        <w:drawing>
          <wp:anchor distT="0" distB="0" distL="114300" distR="114300" simplePos="0" relativeHeight="251831808" behindDoc="1" locked="0" layoutInCell="1" allowOverlap="1" wp14:anchorId="360B4AE1" wp14:editId="48C89D0C">
            <wp:simplePos x="0" y="0"/>
            <wp:positionH relativeFrom="column">
              <wp:posOffset>2562225</wp:posOffset>
            </wp:positionH>
            <wp:positionV relativeFrom="paragraph">
              <wp:posOffset>0</wp:posOffset>
            </wp:positionV>
            <wp:extent cx="1878965" cy="1394460"/>
            <wp:effectExtent l="0" t="0" r="6985" b="0"/>
            <wp:wrapTight wrapText="bothSides">
              <wp:wrapPolygon edited="0">
                <wp:start x="0" y="0"/>
                <wp:lineTo x="0" y="21246"/>
                <wp:lineTo x="21461" y="21246"/>
                <wp:lineTo x="21461" y="0"/>
                <wp:lineTo x="0" y="0"/>
              </wp:wrapPolygon>
            </wp:wrapTight>
            <wp:docPr id="797725141" name="Picture 1" descr="Free Cliparts Finance Committee, Download Free Cliparts Finance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s Finance Committee, Download Free Cliparts Finance - Clip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8965" cy="1394460"/>
                    </a:xfrm>
                    <a:prstGeom prst="rect">
                      <a:avLst/>
                    </a:prstGeom>
                    <a:noFill/>
                    <a:ln>
                      <a:noFill/>
                    </a:ln>
                  </pic:spPr>
                </pic:pic>
              </a:graphicData>
            </a:graphic>
          </wp:anchor>
        </w:drawing>
      </w:r>
    </w:p>
    <w:p w14:paraId="13169902" w14:textId="0D772BF9" w:rsidR="0056012A" w:rsidRPr="00A13C2C" w:rsidRDefault="0056012A" w:rsidP="0056012A">
      <w:pPr>
        <w:spacing w:after="0" w:line="276" w:lineRule="auto"/>
        <w:jc w:val="center"/>
        <w:rPr>
          <w:b/>
          <w:bCs/>
          <w:sz w:val="32"/>
          <w:szCs w:val="32"/>
          <w:highlight w:val="yellow"/>
          <w:u w:val="single"/>
        </w:rPr>
      </w:pPr>
    </w:p>
    <w:p w14:paraId="684F2375" w14:textId="20C95638" w:rsidR="00E0323A" w:rsidRDefault="00E0323A" w:rsidP="00E0323A">
      <w:pPr>
        <w:spacing w:after="0" w:line="276" w:lineRule="auto"/>
        <w:jc w:val="center"/>
        <w:rPr>
          <w:b/>
          <w:bCs/>
          <w:sz w:val="32"/>
          <w:szCs w:val="32"/>
          <w:u w:val="single"/>
        </w:rPr>
      </w:pPr>
    </w:p>
    <w:p w14:paraId="20CF1F95" w14:textId="77777777" w:rsidR="00E0323A" w:rsidRDefault="00E0323A" w:rsidP="00E0323A">
      <w:pPr>
        <w:spacing w:after="0"/>
        <w:jc w:val="center"/>
        <w:rPr>
          <w:b/>
          <w:bCs/>
          <w:sz w:val="32"/>
          <w:szCs w:val="32"/>
          <w:u w:val="single"/>
        </w:rPr>
      </w:pPr>
    </w:p>
    <w:p w14:paraId="7A7D8A8B" w14:textId="77777777" w:rsidR="00E0323A" w:rsidRDefault="00E0323A" w:rsidP="00E0323A">
      <w:pPr>
        <w:spacing w:after="0"/>
        <w:jc w:val="center"/>
        <w:rPr>
          <w:b/>
          <w:bCs/>
          <w:sz w:val="32"/>
          <w:szCs w:val="32"/>
          <w:u w:val="single"/>
        </w:rPr>
      </w:pPr>
    </w:p>
    <w:p w14:paraId="3F103C69" w14:textId="44FB5F23" w:rsidR="00E0323A" w:rsidRPr="00E0323A" w:rsidRDefault="00E0323A" w:rsidP="00E0323A">
      <w:pPr>
        <w:spacing w:after="0"/>
        <w:jc w:val="center"/>
        <w:rPr>
          <w:rFonts w:ascii="Times New Roman" w:hAnsi="Times New Roman" w:cs="Times New Roman"/>
          <w:b/>
          <w:bCs/>
          <w:sz w:val="36"/>
          <w:szCs w:val="36"/>
          <w:u w:val="single"/>
        </w:rPr>
      </w:pPr>
      <w:r w:rsidRPr="00E0323A">
        <w:rPr>
          <w:rFonts w:ascii="Times New Roman" w:hAnsi="Times New Roman" w:cs="Times New Roman"/>
          <w:b/>
          <w:bCs/>
          <w:sz w:val="36"/>
          <w:szCs w:val="36"/>
          <w:u w:val="single"/>
        </w:rPr>
        <w:t>INFORMATION FROM THE FINANCE COMMITTEE</w:t>
      </w:r>
    </w:p>
    <w:p w14:paraId="758FFFCC" w14:textId="4ACDA043" w:rsidR="00E0323A" w:rsidRPr="00E0323A" w:rsidRDefault="00E0323A" w:rsidP="00E0323A">
      <w:pPr>
        <w:spacing w:after="0"/>
        <w:jc w:val="center"/>
        <w:rPr>
          <w:rFonts w:ascii="Times New Roman" w:hAnsi="Times New Roman" w:cs="Times New Roman"/>
          <w:b/>
          <w:bCs/>
          <w:sz w:val="36"/>
          <w:szCs w:val="36"/>
        </w:rPr>
      </w:pPr>
      <w:r w:rsidRPr="00E0323A">
        <w:rPr>
          <w:rFonts w:ascii="Times New Roman" w:hAnsi="Times New Roman" w:cs="Times New Roman"/>
          <w:b/>
          <w:bCs/>
          <w:sz w:val="36"/>
          <w:szCs w:val="36"/>
          <w:u w:val="single"/>
        </w:rPr>
        <w:t xml:space="preserve">AND YOUR TREASURERS   </w:t>
      </w:r>
    </w:p>
    <w:p w14:paraId="3055194A" w14:textId="77777777" w:rsidR="00E0323A" w:rsidRPr="00E0323A" w:rsidRDefault="00E0323A" w:rsidP="00E0323A">
      <w:pPr>
        <w:spacing w:line="240" w:lineRule="auto"/>
        <w:rPr>
          <w:rFonts w:ascii="Times New Roman" w:hAnsi="Times New Roman" w:cs="Times New Roman"/>
          <w:b/>
          <w:bCs/>
          <w:sz w:val="36"/>
          <w:szCs w:val="36"/>
        </w:rPr>
      </w:pPr>
      <w:r w:rsidRPr="00E0323A">
        <w:rPr>
          <w:rFonts w:ascii="Times New Roman" w:hAnsi="Times New Roman" w:cs="Times New Roman"/>
          <w:b/>
          <w:bCs/>
          <w:sz w:val="36"/>
          <w:szCs w:val="36"/>
        </w:rPr>
        <w:t xml:space="preserve">      Our church expenses are approximately $22,000.00 per month, so please prayerfully remember to bring or send in your offering. We are most grateful to all of you who support our programs through your offerings, time, talents and prayers.     </w:t>
      </w:r>
    </w:p>
    <w:p w14:paraId="4BB8002D" w14:textId="77777777" w:rsidR="00E0323A" w:rsidRPr="00E0323A" w:rsidRDefault="00E0323A" w:rsidP="00E0323A">
      <w:pPr>
        <w:spacing w:line="240" w:lineRule="auto"/>
        <w:rPr>
          <w:rFonts w:ascii="Times New Roman" w:hAnsi="Times New Roman" w:cs="Times New Roman"/>
          <w:b/>
          <w:bCs/>
          <w:sz w:val="36"/>
          <w:szCs w:val="36"/>
        </w:rPr>
      </w:pPr>
      <w:r w:rsidRPr="00E0323A">
        <w:rPr>
          <w:rFonts w:ascii="Times New Roman" w:hAnsi="Times New Roman" w:cs="Times New Roman"/>
          <w:b/>
          <w:bCs/>
          <w:sz w:val="36"/>
          <w:szCs w:val="36"/>
        </w:rPr>
        <w:t xml:space="preserve">     The 2025 budget was approved at the Congregational Meeting on January 19</w:t>
      </w:r>
      <w:r w:rsidRPr="00E0323A">
        <w:rPr>
          <w:rFonts w:ascii="Times New Roman" w:hAnsi="Times New Roman" w:cs="Times New Roman"/>
          <w:b/>
          <w:bCs/>
          <w:sz w:val="36"/>
          <w:szCs w:val="36"/>
          <w:vertAlign w:val="superscript"/>
        </w:rPr>
        <w:t>th</w:t>
      </w:r>
      <w:r w:rsidRPr="00E0323A">
        <w:rPr>
          <w:rFonts w:ascii="Times New Roman" w:hAnsi="Times New Roman" w:cs="Times New Roman"/>
          <w:b/>
          <w:bCs/>
          <w:sz w:val="36"/>
          <w:szCs w:val="36"/>
        </w:rPr>
        <w:t xml:space="preserve">.  We appreciate and thank everyone who attended this very important annual event. </w:t>
      </w:r>
    </w:p>
    <w:p w14:paraId="6CEBA572" w14:textId="77777777" w:rsidR="00E0323A" w:rsidRPr="00E0323A" w:rsidRDefault="00E0323A" w:rsidP="00E0323A">
      <w:pPr>
        <w:spacing w:line="240" w:lineRule="auto"/>
        <w:rPr>
          <w:rFonts w:ascii="Times New Roman" w:hAnsi="Times New Roman" w:cs="Times New Roman"/>
          <w:b/>
          <w:bCs/>
          <w:sz w:val="36"/>
          <w:szCs w:val="36"/>
        </w:rPr>
      </w:pPr>
      <w:r w:rsidRPr="00E0323A">
        <w:rPr>
          <w:rFonts w:ascii="Times New Roman" w:hAnsi="Times New Roman" w:cs="Times New Roman"/>
          <w:b/>
          <w:bCs/>
          <w:sz w:val="36"/>
          <w:szCs w:val="36"/>
        </w:rPr>
        <w:t xml:space="preserve">     It’s never too late to complete and turn in your Giving Card and your Volunteer Sheet.  It helps all the Committees and Finance prepare for the year.  Stewardship packets are available in the Narthex or from Pastor Joanie.</w:t>
      </w:r>
    </w:p>
    <w:p w14:paraId="27370438" w14:textId="77777777" w:rsidR="00E0323A" w:rsidRPr="00E0323A" w:rsidRDefault="00E0323A" w:rsidP="00E0323A">
      <w:pPr>
        <w:spacing w:after="0"/>
        <w:rPr>
          <w:rFonts w:ascii="Times New Roman" w:hAnsi="Times New Roman" w:cs="Times New Roman"/>
          <w:b/>
          <w:bCs/>
          <w:sz w:val="36"/>
          <w:szCs w:val="36"/>
        </w:rPr>
      </w:pPr>
      <w:r w:rsidRPr="00E0323A">
        <w:rPr>
          <w:rFonts w:ascii="Times New Roman" w:hAnsi="Times New Roman" w:cs="Times New Roman"/>
          <w:b/>
          <w:bCs/>
          <w:sz w:val="36"/>
          <w:szCs w:val="36"/>
        </w:rPr>
        <w:t xml:space="preserve">      In the hope of getting ahead of our property, liability and flood insurance costs for this year, we would like to save toward those expenses. If possible, we would appreciate it if you could make an additional donation designated “Insurance” and include it with your regular offering. Thanks so much.</w:t>
      </w:r>
    </w:p>
    <w:p w14:paraId="04A9B14A" w14:textId="77777777" w:rsidR="00E0323A" w:rsidRDefault="00E0323A" w:rsidP="00E0323A">
      <w:pPr>
        <w:spacing w:after="0"/>
        <w:rPr>
          <w:b/>
          <w:bCs/>
          <w:sz w:val="32"/>
          <w:szCs w:val="32"/>
        </w:rPr>
      </w:pPr>
    </w:p>
    <w:p w14:paraId="7D03084B" w14:textId="77777777" w:rsidR="00E0323A" w:rsidRDefault="00E0323A" w:rsidP="00E0323A">
      <w:pPr>
        <w:jc w:val="center"/>
        <w:rPr>
          <w:b/>
          <w:bCs/>
          <w:sz w:val="32"/>
          <w:szCs w:val="32"/>
        </w:rPr>
      </w:pPr>
    </w:p>
    <w:p w14:paraId="78623016" w14:textId="77777777" w:rsidR="00E0323A" w:rsidRPr="004231BB" w:rsidRDefault="00E0323A" w:rsidP="00E0323A">
      <w:pPr>
        <w:tabs>
          <w:tab w:val="left" w:pos="241"/>
          <w:tab w:val="left" w:pos="2680"/>
          <w:tab w:val="center" w:pos="4680"/>
        </w:tabs>
        <w:rPr>
          <w:b/>
          <w:bCs/>
          <w:i/>
          <w:iCs/>
          <w:sz w:val="32"/>
          <w:szCs w:val="32"/>
        </w:rPr>
      </w:pPr>
      <w:r>
        <w:rPr>
          <w:b/>
          <w:bCs/>
          <w:sz w:val="32"/>
          <w:szCs w:val="32"/>
        </w:rPr>
        <w:t xml:space="preserve">                                        </w:t>
      </w:r>
    </w:p>
    <w:p w14:paraId="2C0F388A" w14:textId="77777777" w:rsidR="00854430" w:rsidRDefault="00854430" w:rsidP="00854430">
      <w:pPr>
        <w:tabs>
          <w:tab w:val="left" w:pos="1905"/>
          <w:tab w:val="left" w:pos="7290"/>
        </w:tabs>
        <w:spacing w:after="0" w:line="240" w:lineRule="auto"/>
        <w:jc w:val="center"/>
        <w:rPr>
          <w:b/>
          <w:sz w:val="32"/>
          <w:szCs w:val="32"/>
          <w:u w:val="single"/>
        </w:rPr>
      </w:pPr>
    </w:p>
    <w:p w14:paraId="5EF8E30B" w14:textId="77777777" w:rsidR="00854430" w:rsidRDefault="00854430" w:rsidP="00854430">
      <w:pPr>
        <w:tabs>
          <w:tab w:val="left" w:pos="1905"/>
          <w:tab w:val="left" w:pos="7290"/>
        </w:tabs>
        <w:spacing w:after="0" w:line="240" w:lineRule="auto"/>
        <w:jc w:val="center"/>
        <w:rPr>
          <w:b/>
          <w:sz w:val="32"/>
          <w:szCs w:val="32"/>
          <w:u w:val="single"/>
        </w:rPr>
      </w:pPr>
      <w:r>
        <w:rPr>
          <w:b/>
          <w:noProof/>
          <w:sz w:val="32"/>
          <w:szCs w:val="32"/>
          <w:u w:val="single"/>
        </w:rPr>
        <w:lastRenderedPageBreak/>
        <mc:AlternateContent>
          <mc:Choice Requires="wpg">
            <w:drawing>
              <wp:anchor distT="0" distB="0" distL="114300" distR="114300" simplePos="0" relativeHeight="251834880" behindDoc="1" locked="0" layoutInCell="1" allowOverlap="1" wp14:anchorId="70D86F56" wp14:editId="3A343B64">
                <wp:simplePos x="0" y="0"/>
                <wp:positionH relativeFrom="column">
                  <wp:posOffset>1870710</wp:posOffset>
                </wp:positionH>
                <wp:positionV relativeFrom="paragraph">
                  <wp:posOffset>8890</wp:posOffset>
                </wp:positionV>
                <wp:extent cx="3395345" cy="1684655"/>
                <wp:effectExtent l="0" t="0" r="0" b="0"/>
                <wp:wrapTight wrapText="bothSides">
                  <wp:wrapPolygon edited="0">
                    <wp:start x="1697" y="0"/>
                    <wp:lineTo x="0" y="977"/>
                    <wp:lineTo x="0" y="9037"/>
                    <wp:lineTo x="242" y="12213"/>
                    <wp:lineTo x="1091" y="15632"/>
                    <wp:lineTo x="0" y="18319"/>
                    <wp:lineTo x="0" y="21250"/>
                    <wp:lineTo x="21451" y="21250"/>
                    <wp:lineTo x="21451" y="18075"/>
                    <wp:lineTo x="15755" y="15632"/>
                    <wp:lineTo x="16482" y="11724"/>
                    <wp:lineTo x="17209" y="5129"/>
                    <wp:lineTo x="17330" y="1710"/>
                    <wp:lineTo x="16845" y="977"/>
                    <wp:lineTo x="15149" y="0"/>
                    <wp:lineTo x="1697" y="0"/>
                  </wp:wrapPolygon>
                </wp:wrapTight>
                <wp:docPr id="2002759247" name="Group 4"/>
                <wp:cNvGraphicFramePr/>
                <a:graphic xmlns:a="http://schemas.openxmlformats.org/drawingml/2006/main">
                  <a:graphicData uri="http://schemas.microsoft.com/office/word/2010/wordprocessingGroup">
                    <wpg:wgp>
                      <wpg:cNvGrpSpPr/>
                      <wpg:grpSpPr>
                        <a:xfrm>
                          <a:off x="0" y="0"/>
                          <a:ext cx="3395345" cy="1684655"/>
                          <a:chOff x="0" y="600900"/>
                          <a:chExt cx="6448425" cy="2556349"/>
                        </a:xfrm>
                      </wpg:grpSpPr>
                      <pic:pic xmlns:pic="http://schemas.openxmlformats.org/drawingml/2006/picture">
                        <pic:nvPicPr>
                          <pic:cNvPr id="1129364627" name="Picture 2"/>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600900"/>
                            <a:ext cx="5083221" cy="1918780"/>
                          </a:xfrm>
                          <a:prstGeom prst="rect">
                            <a:avLst/>
                          </a:prstGeom>
                        </pic:spPr>
                      </pic:pic>
                      <wps:wsp>
                        <wps:cNvPr id="463637149" name="Text Box 3"/>
                        <wps:cNvSpPr txBox="1"/>
                        <wps:spPr>
                          <a:xfrm>
                            <a:off x="0" y="2771169"/>
                            <a:ext cx="6448425" cy="386080"/>
                          </a:xfrm>
                          <a:prstGeom prst="rect">
                            <a:avLst/>
                          </a:prstGeom>
                          <a:solidFill>
                            <a:prstClr val="white"/>
                          </a:solidFill>
                          <a:ln>
                            <a:noFill/>
                          </a:ln>
                        </wps:spPr>
                        <wps:txbx>
                          <w:txbxContent>
                            <w:p w14:paraId="197829E1" w14:textId="77777777" w:rsidR="00854430" w:rsidRPr="0012610E" w:rsidRDefault="00854430" w:rsidP="0085443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D86F56" id="Group 4" o:spid="_x0000_s1027" style="position:absolute;left:0;text-align:left;margin-left:147.3pt;margin-top:.7pt;width:267.35pt;height:132.65pt;z-index:-251481600" coordorigin=",6009" coordsize="64484,25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6009;width:50832;height:19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">
                  <v:imagedata r:id="rId17" o:title=""/>
                </v:shape>
                <v:shapetype id="_x0000_t202" coordsize="21600,21600" o:spt="202" path="m,l,21600r21600,l21600,xe">
                  <v:stroke joinstyle="miter"/>
                  <v:path gradientshapeok="t" o:connecttype="rect"/>
                </v:shapetype>
                <v:shape id="Text Box 3" o:spid="_x0000_s1029" type="#_x0000_t202" style="position:absolute;top:27711;width:6448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" stroked="f">
                  <v:textbox>
                    <w:txbxContent>
                      <w:p w14:paraId="197829E1" w14:textId="77777777" w:rsidR="00854430" w:rsidRPr="0012610E" w:rsidRDefault="00854430" w:rsidP="00854430">
                        <w:pPr>
                          <w:rPr>
                            <w:sz w:val="18"/>
                            <w:szCs w:val="18"/>
                          </w:rPr>
                        </w:pPr>
                      </w:p>
                    </w:txbxContent>
                  </v:textbox>
                </v:shape>
                <w10:wrap type="tight"/>
              </v:group>
            </w:pict>
          </mc:Fallback>
        </mc:AlternateContent>
      </w:r>
    </w:p>
    <w:p w14:paraId="0D2AFFD4" w14:textId="77777777" w:rsidR="00854430" w:rsidRDefault="00854430" w:rsidP="00854430">
      <w:pPr>
        <w:tabs>
          <w:tab w:val="left" w:pos="1905"/>
          <w:tab w:val="left" w:pos="7290"/>
        </w:tabs>
        <w:spacing w:after="0" w:line="240" w:lineRule="auto"/>
        <w:jc w:val="center"/>
        <w:rPr>
          <w:b/>
          <w:sz w:val="32"/>
          <w:szCs w:val="32"/>
          <w:u w:val="single"/>
        </w:rPr>
      </w:pPr>
    </w:p>
    <w:p w14:paraId="45A531E5" w14:textId="77777777" w:rsidR="00854430" w:rsidRDefault="00854430" w:rsidP="00854430">
      <w:pPr>
        <w:tabs>
          <w:tab w:val="left" w:pos="1905"/>
          <w:tab w:val="left" w:pos="7290"/>
        </w:tabs>
        <w:spacing w:after="0" w:line="240" w:lineRule="auto"/>
        <w:jc w:val="center"/>
        <w:rPr>
          <w:b/>
          <w:sz w:val="32"/>
          <w:szCs w:val="32"/>
          <w:u w:val="single"/>
        </w:rPr>
      </w:pPr>
    </w:p>
    <w:p w14:paraId="6D77FBC6" w14:textId="77777777" w:rsidR="00854430" w:rsidRDefault="00854430" w:rsidP="00854430">
      <w:pPr>
        <w:tabs>
          <w:tab w:val="left" w:pos="1905"/>
          <w:tab w:val="left" w:pos="7290"/>
        </w:tabs>
        <w:spacing w:after="0" w:line="240" w:lineRule="auto"/>
        <w:rPr>
          <w:b/>
          <w:sz w:val="32"/>
          <w:szCs w:val="32"/>
          <w:u w:val="single"/>
        </w:rPr>
      </w:pPr>
    </w:p>
    <w:p w14:paraId="2F02D61D" w14:textId="77777777" w:rsidR="00854430" w:rsidRDefault="00854430" w:rsidP="00854430">
      <w:pPr>
        <w:tabs>
          <w:tab w:val="left" w:pos="1905"/>
          <w:tab w:val="left" w:pos="7290"/>
        </w:tabs>
        <w:spacing w:after="0" w:line="240" w:lineRule="auto"/>
        <w:jc w:val="center"/>
        <w:rPr>
          <w:b/>
          <w:sz w:val="32"/>
          <w:szCs w:val="32"/>
          <w:u w:val="single"/>
        </w:rPr>
      </w:pPr>
    </w:p>
    <w:p w14:paraId="1ADCE1B1" w14:textId="77777777" w:rsidR="00854430" w:rsidRDefault="00854430" w:rsidP="00854430">
      <w:pPr>
        <w:tabs>
          <w:tab w:val="left" w:pos="1905"/>
          <w:tab w:val="left" w:pos="7290"/>
        </w:tabs>
        <w:spacing w:after="0" w:line="240" w:lineRule="auto"/>
        <w:jc w:val="center"/>
        <w:rPr>
          <w:b/>
          <w:sz w:val="32"/>
          <w:szCs w:val="32"/>
          <w:u w:val="single"/>
        </w:rPr>
      </w:pPr>
    </w:p>
    <w:p w14:paraId="26CAFDE6" w14:textId="77777777" w:rsidR="00854430" w:rsidRDefault="00854430" w:rsidP="00854430">
      <w:pPr>
        <w:tabs>
          <w:tab w:val="left" w:pos="1905"/>
          <w:tab w:val="left" w:pos="7290"/>
        </w:tabs>
        <w:spacing w:after="0" w:line="240" w:lineRule="auto"/>
        <w:jc w:val="center"/>
        <w:rPr>
          <w:b/>
          <w:sz w:val="32"/>
          <w:szCs w:val="32"/>
          <w:u w:val="single"/>
        </w:rPr>
      </w:pPr>
    </w:p>
    <w:p w14:paraId="547B15AE" w14:textId="77777777" w:rsidR="00854430" w:rsidRPr="00854430" w:rsidRDefault="00854430" w:rsidP="00854430">
      <w:pPr>
        <w:tabs>
          <w:tab w:val="left" w:pos="1905"/>
          <w:tab w:val="left" w:pos="7290"/>
        </w:tabs>
        <w:spacing w:after="0" w:line="240" w:lineRule="auto"/>
        <w:jc w:val="center"/>
        <w:rPr>
          <w:rFonts w:ascii="Times New Roman" w:hAnsi="Times New Roman" w:cs="Times New Roman"/>
          <w:b/>
          <w:sz w:val="36"/>
          <w:szCs w:val="36"/>
          <w:u w:val="single"/>
        </w:rPr>
      </w:pPr>
      <w:r w:rsidRPr="00854430">
        <w:rPr>
          <w:rFonts w:ascii="Times New Roman" w:hAnsi="Times New Roman" w:cs="Times New Roman"/>
          <w:b/>
          <w:sz w:val="36"/>
          <w:szCs w:val="36"/>
          <w:u w:val="single"/>
        </w:rPr>
        <w:t>THRIVENT FINANCIAL NEWS FOR FEBRUARY 2025</w:t>
      </w:r>
    </w:p>
    <w:p w14:paraId="10FB85BC" w14:textId="77777777" w:rsidR="00854430" w:rsidRPr="00854430" w:rsidRDefault="00854430" w:rsidP="00854430">
      <w:pPr>
        <w:spacing w:after="0" w:line="240" w:lineRule="auto"/>
        <w:jc w:val="center"/>
        <w:rPr>
          <w:rFonts w:ascii="Times New Roman" w:hAnsi="Times New Roman" w:cs="Times New Roman"/>
          <w:b/>
          <w:sz w:val="36"/>
          <w:szCs w:val="36"/>
        </w:rPr>
      </w:pPr>
      <w:r w:rsidRPr="00854430">
        <w:rPr>
          <w:rFonts w:ascii="Times New Roman" w:hAnsi="Times New Roman" w:cs="Times New Roman"/>
          <w:b/>
          <w:sz w:val="36"/>
          <w:szCs w:val="36"/>
          <w:u w:val="single"/>
        </w:rPr>
        <w:t>$$$THRIVENT CHOICE DOLLARS®$$$</w:t>
      </w:r>
    </w:p>
    <w:p w14:paraId="543D205A" w14:textId="1148D5C5" w:rsidR="00854430" w:rsidRDefault="00854430" w:rsidP="00854430">
      <w:pPr>
        <w:spacing w:after="0" w:line="240" w:lineRule="auto"/>
        <w:rPr>
          <w:rFonts w:ascii="Times New Roman" w:hAnsi="Times New Roman" w:cs="Times New Roman"/>
          <w:b/>
          <w:sz w:val="36"/>
          <w:szCs w:val="36"/>
        </w:rPr>
      </w:pPr>
      <w:r w:rsidRPr="00854430">
        <w:rPr>
          <w:rFonts w:ascii="Times New Roman" w:hAnsi="Times New Roman" w:cs="Times New Roman"/>
          <w:b/>
          <w:sz w:val="36"/>
          <w:szCs w:val="36"/>
        </w:rPr>
        <w:t xml:space="preserve">     Thanks so much to our Thrivent Financial members and friends who direct their Thrivent Choice Dollars® to available for activities and projects for our mission and ministry here at St. Timothy.  If you are an eligible Thrivent Financial member and have Choice Dollars® available, please call Thrivent (800-847-4836) and say “Thrivent Choice®” or go online to www.thrivent.com/thriventchoice and direct your dollars…hopefully to St. Timothy Lutheran Church in Crystal River.   In January our church received $174.00 through this </w:t>
      </w:r>
      <w:r>
        <w:rPr>
          <w:rFonts w:ascii="Times New Roman" w:hAnsi="Times New Roman" w:cs="Times New Roman"/>
          <w:b/>
          <w:sz w:val="36"/>
          <w:szCs w:val="36"/>
        </w:rPr>
        <w:t>p</w:t>
      </w:r>
      <w:r w:rsidRPr="00854430">
        <w:rPr>
          <w:rFonts w:ascii="Times New Roman" w:hAnsi="Times New Roman" w:cs="Times New Roman"/>
          <w:b/>
          <w:sz w:val="36"/>
          <w:szCs w:val="36"/>
        </w:rPr>
        <w:t xml:space="preserve">rogram. </w:t>
      </w:r>
    </w:p>
    <w:p w14:paraId="02569222" w14:textId="77777777" w:rsidR="00854430" w:rsidRPr="00854430" w:rsidRDefault="00854430" w:rsidP="00854430">
      <w:pPr>
        <w:spacing w:after="0" w:line="240" w:lineRule="auto"/>
        <w:rPr>
          <w:rFonts w:ascii="Times New Roman" w:hAnsi="Times New Roman" w:cs="Times New Roman"/>
          <w:b/>
          <w:sz w:val="36"/>
          <w:szCs w:val="36"/>
        </w:rPr>
      </w:pPr>
    </w:p>
    <w:p w14:paraId="480F006D" w14:textId="77777777" w:rsidR="00854430" w:rsidRPr="00854430" w:rsidRDefault="00854430" w:rsidP="00854430">
      <w:pPr>
        <w:spacing w:line="240" w:lineRule="auto"/>
        <w:rPr>
          <w:rFonts w:ascii="Times New Roman" w:hAnsi="Times New Roman" w:cs="Times New Roman"/>
          <w:b/>
          <w:sz w:val="36"/>
          <w:szCs w:val="36"/>
        </w:rPr>
      </w:pPr>
      <w:r w:rsidRPr="00854430">
        <w:rPr>
          <w:rFonts w:ascii="Times New Roman" w:hAnsi="Times New Roman" w:cs="Times New Roman"/>
          <w:b/>
          <w:sz w:val="36"/>
          <w:szCs w:val="36"/>
        </w:rPr>
        <w:t>Thanks to our St. Timothy friend who designated his dollars:</w:t>
      </w:r>
    </w:p>
    <w:p w14:paraId="02902660" w14:textId="77777777" w:rsidR="00854430" w:rsidRPr="00854430" w:rsidRDefault="00854430" w:rsidP="00854430">
      <w:pPr>
        <w:spacing w:line="240" w:lineRule="auto"/>
        <w:jc w:val="center"/>
        <w:rPr>
          <w:rFonts w:ascii="Times New Roman" w:hAnsi="Times New Roman" w:cs="Times New Roman"/>
          <w:b/>
          <w:sz w:val="36"/>
          <w:szCs w:val="36"/>
        </w:rPr>
      </w:pPr>
      <w:r w:rsidRPr="00854430">
        <w:rPr>
          <w:rFonts w:ascii="Times New Roman" w:hAnsi="Times New Roman" w:cs="Times New Roman"/>
          <w:b/>
          <w:sz w:val="36"/>
          <w:szCs w:val="36"/>
        </w:rPr>
        <w:t>Richard W. Johnson</w:t>
      </w:r>
    </w:p>
    <w:p w14:paraId="6F1CDD01" w14:textId="77777777" w:rsidR="00854430" w:rsidRPr="00854430" w:rsidRDefault="00854430" w:rsidP="00CF410E">
      <w:pPr>
        <w:spacing w:before="240" w:after="0" w:line="240" w:lineRule="auto"/>
        <w:jc w:val="center"/>
        <w:rPr>
          <w:rFonts w:ascii="Times New Roman" w:hAnsi="Times New Roman" w:cs="Times New Roman"/>
          <w:b/>
          <w:iCs/>
          <w:sz w:val="36"/>
          <w:szCs w:val="36"/>
        </w:rPr>
      </w:pPr>
      <w:r w:rsidRPr="00854430">
        <w:rPr>
          <w:rFonts w:ascii="Times New Roman" w:hAnsi="Times New Roman" w:cs="Times New Roman"/>
          <w:b/>
          <w:sz w:val="36"/>
          <w:szCs w:val="36"/>
          <w:u w:val="single"/>
        </w:rPr>
        <w:t>THRIVENT ACTION TEAMS</w:t>
      </w:r>
    </w:p>
    <w:p w14:paraId="41576F0B" w14:textId="77777777" w:rsidR="00854430" w:rsidRPr="00854430" w:rsidRDefault="00854430" w:rsidP="00854430">
      <w:pPr>
        <w:spacing w:after="0" w:line="240" w:lineRule="auto"/>
        <w:rPr>
          <w:rFonts w:ascii="Times New Roman" w:hAnsi="Times New Roman" w:cs="Times New Roman"/>
          <w:b/>
          <w:bCs/>
          <w:iCs/>
          <w:sz w:val="36"/>
          <w:szCs w:val="36"/>
        </w:rPr>
      </w:pPr>
      <w:r w:rsidRPr="00854430">
        <w:rPr>
          <w:rFonts w:ascii="Times New Roman" w:hAnsi="Times New Roman" w:cs="Times New Roman"/>
          <w:sz w:val="36"/>
          <w:szCs w:val="36"/>
        </w:rPr>
        <w:t xml:space="preserve">    </w:t>
      </w:r>
      <w:r w:rsidRPr="00854430">
        <w:rPr>
          <w:rFonts w:ascii="Times New Roman" w:hAnsi="Times New Roman" w:cs="Times New Roman"/>
          <w:b/>
          <w:bCs/>
          <w:sz w:val="36"/>
          <w:szCs w:val="36"/>
        </w:rPr>
        <w:t xml:space="preserve">It has been 10 years since Thrivent kicked off this program to enable Thrivent clients with membership to make a difference locally and globally. In the program’s first year Thrivent membership led about 25,000 Thrivent Action Teams. Over the past decade, interest and participation grew.  In 2023 a record of more than 157,000 Action Teams were held.  To date, Thrivent clients and membership have led more than 1.2 million projects, </w:t>
      </w:r>
      <w:proofErr w:type="gramStart"/>
      <w:r w:rsidRPr="00854430">
        <w:rPr>
          <w:rFonts w:ascii="Times New Roman" w:hAnsi="Times New Roman" w:cs="Times New Roman"/>
          <w:b/>
          <w:bCs/>
          <w:sz w:val="36"/>
          <w:szCs w:val="36"/>
        </w:rPr>
        <w:t>engaging</w:t>
      </w:r>
      <w:proofErr w:type="gramEnd"/>
      <w:r w:rsidRPr="00854430">
        <w:rPr>
          <w:rFonts w:ascii="Times New Roman" w:hAnsi="Times New Roman" w:cs="Times New Roman"/>
          <w:b/>
          <w:bCs/>
          <w:sz w:val="36"/>
          <w:szCs w:val="36"/>
        </w:rPr>
        <w:t xml:space="preserve"> more than 16 million volunteers and raising more than $1.9 billion to support causes. </w:t>
      </w:r>
    </w:p>
    <w:p w14:paraId="524BD754" w14:textId="77777777" w:rsidR="00854430" w:rsidRPr="00854430" w:rsidRDefault="00854430" w:rsidP="00854430">
      <w:pPr>
        <w:spacing w:after="0" w:line="240" w:lineRule="auto"/>
        <w:rPr>
          <w:rFonts w:ascii="Times New Roman" w:hAnsi="Times New Roman" w:cs="Times New Roman"/>
          <w:b/>
          <w:sz w:val="36"/>
          <w:szCs w:val="36"/>
        </w:rPr>
      </w:pPr>
      <w:r w:rsidRPr="00854430">
        <w:rPr>
          <w:rFonts w:ascii="Times New Roman" w:hAnsi="Times New Roman" w:cs="Times New Roman"/>
          <w:sz w:val="36"/>
          <w:szCs w:val="36"/>
        </w:rPr>
        <w:t xml:space="preserve"> </w:t>
      </w:r>
      <w:r w:rsidRPr="00854430">
        <w:rPr>
          <w:rFonts w:ascii="Times New Roman" w:hAnsi="Times New Roman" w:cs="Times New Roman"/>
          <w:i/>
          <w:sz w:val="36"/>
          <w:szCs w:val="36"/>
        </w:rPr>
        <w:t xml:space="preserve"> </w:t>
      </w:r>
      <w:r w:rsidRPr="00854430">
        <w:rPr>
          <w:rFonts w:ascii="Times New Roman" w:hAnsi="Times New Roman" w:cs="Times New Roman"/>
          <w:noProof/>
          <w:color w:val="FFFFFF"/>
          <w:sz w:val="36"/>
          <w:szCs w:val="36"/>
        </w:rPr>
        <w:t xml:space="preserve"> THRI</w:t>
      </w:r>
    </w:p>
    <w:p w14:paraId="4290A5A8" w14:textId="77777777" w:rsidR="00854430" w:rsidRPr="00854430" w:rsidRDefault="00854430" w:rsidP="00854430">
      <w:pPr>
        <w:spacing w:line="240" w:lineRule="auto"/>
        <w:rPr>
          <w:rFonts w:ascii="Times New Roman" w:hAnsi="Times New Roman" w:cs="Times New Roman"/>
          <w:b/>
          <w:noProof/>
          <w:sz w:val="36"/>
          <w:szCs w:val="36"/>
        </w:rPr>
      </w:pPr>
      <w:r w:rsidRPr="00854430">
        <w:rPr>
          <w:rFonts w:ascii="Times New Roman" w:hAnsi="Times New Roman" w:cs="Times New Roman"/>
          <w:b/>
          <w:sz w:val="36"/>
          <w:szCs w:val="36"/>
        </w:rPr>
        <w:t xml:space="preserve">     Thrivent Action Teams make it easy for you to bring people together to make a positive change in your community! When you see a need, apply to lead a volunteer team.  Once your idea is approved, a </w:t>
      </w:r>
      <w:r w:rsidRPr="00854430">
        <w:rPr>
          <w:rFonts w:ascii="Times New Roman" w:hAnsi="Times New Roman" w:cs="Times New Roman"/>
          <w:b/>
          <w:sz w:val="36"/>
          <w:szCs w:val="36"/>
        </w:rPr>
        <w:lastRenderedPageBreak/>
        <w:t>Thrivent Action Kit is delivered to your door. It’s packed with everything you need to help make your project a success. It even includes $250** in seed money to help get your project started. After you finish the project, you report the results on-line to Thrivent. This program is brought to you by Thrivent Financial because they believe that being wise with money and living generously go hand in hand. All your questions and requests for this funding program will be answered by going to Thrivent.com/actionteam.</w:t>
      </w:r>
      <w:r w:rsidRPr="00854430">
        <w:rPr>
          <w:rFonts w:ascii="Times New Roman" w:hAnsi="Times New Roman" w:cs="Times New Roman"/>
          <w:b/>
          <w:i/>
          <w:noProof/>
          <w:sz w:val="36"/>
          <w:szCs w:val="36"/>
        </w:rPr>
        <w:t>***</w:t>
      </w:r>
      <w:r w:rsidRPr="00854430">
        <w:rPr>
          <w:rFonts w:ascii="Times New Roman" w:hAnsi="Times New Roman" w:cs="Times New Roman"/>
          <w:b/>
          <w:i/>
          <w:noProof/>
          <w:sz w:val="36"/>
          <w:szCs w:val="36"/>
          <w:u w:val="single"/>
        </w:rPr>
        <w:t>Please note that Thrivent Financial funds accessed for all programs and activities involving St. Timothy Lutheran Church need to be approved by a Committee and the Congregational Council.</w:t>
      </w:r>
      <w:r w:rsidRPr="00854430">
        <w:rPr>
          <w:rFonts w:ascii="Times New Roman" w:hAnsi="Times New Roman" w:cs="Times New Roman"/>
          <w:b/>
          <w:noProof/>
          <w:sz w:val="36"/>
          <w:szCs w:val="36"/>
        </w:rPr>
        <w:t xml:space="preserve">  2025 Thrivent Action Teams that have been approved:  World’s Greatest Baby Shower.</w:t>
      </w:r>
    </w:p>
    <w:p w14:paraId="422FE656" w14:textId="77777777" w:rsidR="00854430" w:rsidRPr="00854430" w:rsidRDefault="00854430" w:rsidP="00854430">
      <w:pPr>
        <w:spacing w:after="0" w:line="240" w:lineRule="auto"/>
        <w:rPr>
          <w:rFonts w:ascii="Times New Roman" w:hAnsi="Times New Roman" w:cs="Times New Roman"/>
          <w:b/>
          <w:noProof/>
          <w:sz w:val="36"/>
          <w:szCs w:val="36"/>
          <w:u w:val="single"/>
        </w:rPr>
      </w:pPr>
      <w:r w:rsidRPr="00854430">
        <w:rPr>
          <w:rFonts w:ascii="Times New Roman" w:hAnsi="Times New Roman" w:cs="Times New Roman"/>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42A455F2" w14:textId="77777777" w:rsidR="00854430" w:rsidRPr="00854430" w:rsidRDefault="00854430" w:rsidP="00854430">
      <w:pPr>
        <w:spacing w:after="0" w:line="240" w:lineRule="auto"/>
        <w:rPr>
          <w:rFonts w:ascii="Times New Roman" w:hAnsi="Times New Roman" w:cs="Times New Roman"/>
          <w:b/>
          <w:noProof/>
          <w:sz w:val="36"/>
          <w:szCs w:val="36"/>
          <w:u w:val="single"/>
        </w:rPr>
      </w:pPr>
    </w:p>
    <w:p w14:paraId="3582038D" w14:textId="77777777" w:rsidR="00854430" w:rsidRPr="00792311" w:rsidRDefault="00854430" w:rsidP="00854430">
      <w:pPr>
        <w:spacing w:after="0" w:line="240" w:lineRule="auto"/>
        <w:rPr>
          <w:b/>
          <w:noProof/>
          <w:sz w:val="28"/>
          <w:szCs w:val="28"/>
          <w:u w:val="single"/>
        </w:rPr>
      </w:pPr>
    </w:p>
    <w:p w14:paraId="57CEFB82" w14:textId="77777777" w:rsidR="00854430" w:rsidRPr="00854430" w:rsidRDefault="00854430" w:rsidP="00854430">
      <w:pPr>
        <w:spacing w:line="240" w:lineRule="auto"/>
        <w:rPr>
          <w:rFonts w:ascii="Times New Roman" w:hAnsi="Times New Roman" w:cs="Times New Roman"/>
          <w:b/>
          <w:iCs/>
          <w:color w:val="2B363F"/>
          <w:sz w:val="36"/>
          <w:szCs w:val="36"/>
          <w:lang w:val="en"/>
        </w:rPr>
      </w:pPr>
      <w:r w:rsidRPr="00854430">
        <w:rPr>
          <w:rFonts w:ascii="Times New Roman" w:hAnsi="Times New Roman" w:cs="Times New Roman"/>
          <w:iCs/>
          <w:color w:val="2B363F"/>
          <w:sz w:val="36"/>
          <w:szCs w:val="36"/>
          <w:lang w:val="en"/>
        </w:rPr>
        <w:t>Financial Representatives for answering questions and offering advice on Thrivent investments and</w:t>
      </w:r>
      <w:r w:rsidRPr="00854430">
        <w:rPr>
          <w:rFonts w:ascii="Times New Roman" w:hAnsi="Times New Roman" w:cs="Times New Roman"/>
          <w:b/>
          <w:iCs/>
          <w:color w:val="2B363F"/>
          <w:sz w:val="36"/>
          <w:szCs w:val="36"/>
          <w:lang w:val="en"/>
        </w:rPr>
        <w:t xml:space="preserve"> products are:</w:t>
      </w:r>
    </w:p>
    <w:p w14:paraId="3A938869" w14:textId="30261E9E" w:rsidR="00854430" w:rsidRPr="00854430" w:rsidRDefault="00854430" w:rsidP="00854430">
      <w:pPr>
        <w:spacing w:after="0" w:line="240" w:lineRule="auto"/>
        <w:rPr>
          <w:rFonts w:ascii="Times New Roman" w:hAnsi="Times New Roman" w:cs="Times New Roman"/>
          <w:iCs/>
          <w:color w:val="2B363F"/>
          <w:sz w:val="36"/>
          <w:szCs w:val="36"/>
          <w:lang w:val="en"/>
        </w:rPr>
      </w:pPr>
      <w:r w:rsidRPr="00854430">
        <w:rPr>
          <w:rFonts w:ascii="Times New Roman" w:hAnsi="Times New Roman" w:cs="Times New Roman"/>
          <w:iCs/>
          <w:color w:val="2B363F"/>
          <w:sz w:val="36"/>
          <w:szCs w:val="36"/>
          <w:lang w:val="en"/>
        </w:rPr>
        <w:t>Katherine Gross in Gainesville, FL      Kevin Braunschweiger in Ocala, FL</w:t>
      </w:r>
    </w:p>
    <w:p w14:paraId="48E50A59" w14:textId="77777777" w:rsidR="00854430" w:rsidRPr="00854430" w:rsidRDefault="00854430" w:rsidP="00854430">
      <w:pPr>
        <w:spacing w:after="0" w:line="240" w:lineRule="auto"/>
        <w:ind w:left="720" w:firstLine="720"/>
        <w:rPr>
          <w:rFonts w:ascii="Times New Roman" w:hAnsi="Times New Roman" w:cs="Times New Roman"/>
          <w:iCs/>
          <w:color w:val="2B363F"/>
          <w:sz w:val="36"/>
          <w:szCs w:val="36"/>
          <w:lang w:val="en"/>
        </w:rPr>
      </w:pPr>
      <w:r w:rsidRPr="00854430">
        <w:rPr>
          <w:rFonts w:ascii="Times New Roman" w:hAnsi="Times New Roman" w:cs="Times New Roman"/>
          <w:iCs/>
          <w:color w:val="2B363F"/>
          <w:sz w:val="36"/>
          <w:szCs w:val="36"/>
          <w:lang w:val="en"/>
        </w:rPr>
        <w:t>352-505-8905</w:t>
      </w:r>
      <w:r w:rsidRPr="00854430">
        <w:rPr>
          <w:rFonts w:ascii="Times New Roman" w:hAnsi="Times New Roman" w:cs="Times New Roman"/>
          <w:iCs/>
          <w:color w:val="2B363F"/>
          <w:sz w:val="36"/>
          <w:szCs w:val="36"/>
          <w:lang w:val="en"/>
        </w:rPr>
        <w:tab/>
      </w:r>
      <w:r w:rsidRPr="00854430">
        <w:rPr>
          <w:rFonts w:ascii="Times New Roman" w:hAnsi="Times New Roman" w:cs="Times New Roman"/>
          <w:iCs/>
          <w:color w:val="2B363F"/>
          <w:sz w:val="36"/>
          <w:szCs w:val="36"/>
          <w:lang w:val="en"/>
        </w:rPr>
        <w:tab/>
        <w:t xml:space="preserve">                                        352-440-6784</w:t>
      </w:r>
    </w:p>
    <w:p w14:paraId="15CAC8E2" w14:textId="4208BC59" w:rsidR="00854430" w:rsidRPr="00854430" w:rsidRDefault="00227CBC" w:rsidP="00854430">
      <w:pPr>
        <w:spacing w:after="0" w:line="240" w:lineRule="auto"/>
        <w:rPr>
          <w:rFonts w:ascii="Times New Roman" w:hAnsi="Times New Roman" w:cs="Times New Roman"/>
          <w:iCs/>
          <w:sz w:val="36"/>
          <w:szCs w:val="36"/>
          <w:lang w:val="en"/>
        </w:rPr>
      </w:pPr>
      <w:hyperlink r:id="rId18" w:history="1">
        <w:r w:rsidRPr="00FE44C2">
          <w:rPr>
            <w:rStyle w:val="Hyperlink"/>
            <w:rFonts w:ascii="Times New Roman" w:hAnsi="Times New Roman" w:cs="Times New Roman"/>
            <w:iCs/>
            <w:sz w:val="36"/>
            <w:szCs w:val="36"/>
            <w:lang w:val="en"/>
          </w:rPr>
          <w:t>Katherine.gross@thrivent.com</w:t>
        </w:r>
      </w:hyperlink>
      <w:r w:rsidR="00854430" w:rsidRPr="00854430">
        <w:rPr>
          <w:rFonts w:ascii="Times New Roman" w:hAnsi="Times New Roman" w:cs="Times New Roman"/>
          <w:iCs/>
          <w:color w:val="2B363F"/>
          <w:sz w:val="36"/>
          <w:szCs w:val="36"/>
          <w:lang w:val="en"/>
        </w:rPr>
        <w:tab/>
      </w:r>
      <w:r w:rsidR="00854430" w:rsidRPr="00854430">
        <w:rPr>
          <w:rFonts w:ascii="Times New Roman" w:hAnsi="Times New Roman" w:cs="Times New Roman"/>
          <w:iCs/>
          <w:color w:val="2B363F"/>
          <w:sz w:val="36"/>
          <w:szCs w:val="36"/>
          <w:lang w:val="en"/>
        </w:rPr>
        <w:tab/>
        <w:t xml:space="preserve">  </w:t>
      </w:r>
    </w:p>
    <w:p w14:paraId="1F8943B2" w14:textId="77777777" w:rsidR="00854430" w:rsidRPr="00854430" w:rsidRDefault="00854430" w:rsidP="00854430">
      <w:pPr>
        <w:spacing w:after="0" w:line="240" w:lineRule="auto"/>
        <w:rPr>
          <w:rFonts w:ascii="Times New Roman" w:hAnsi="Times New Roman" w:cs="Times New Roman"/>
          <w:iCs/>
          <w:sz w:val="36"/>
          <w:szCs w:val="36"/>
          <w:lang w:val="en"/>
        </w:rPr>
      </w:pPr>
    </w:p>
    <w:p w14:paraId="025483FC" w14:textId="77777777" w:rsidR="00CA128A" w:rsidRDefault="00CA128A" w:rsidP="00227CBC">
      <w:pPr>
        <w:spacing w:after="0" w:line="240" w:lineRule="auto"/>
        <w:jc w:val="center"/>
        <w:rPr>
          <w:rFonts w:ascii="Times New Roman" w:hAnsi="Times New Roman" w:cs="Times New Roman"/>
          <w:b/>
          <w:bCs/>
          <w:iCs/>
          <w:sz w:val="36"/>
          <w:szCs w:val="36"/>
          <w:lang w:val="en"/>
        </w:rPr>
      </w:pPr>
    </w:p>
    <w:p w14:paraId="6FF6C2FA" w14:textId="2CE9043E" w:rsidR="00854430" w:rsidRPr="00227CBC" w:rsidRDefault="00854430" w:rsidP="00227CBC">
      <w:pPr>
        <w:spacing w:after="0" w:line="240" w:lineRule="auto"/>
        <w:jc w:val="center"/>
        <w:rPr>
          <w:rFonts w:ascii="Times New Roman" w:hAnsi="Times New Roman" w:cs="Times New Roman"/>
          <w:b/>
          <w:bCs/>
          <w:iCs/>
          <w:sz w:val="36"/>
          <w:szCs w:val="36"/>
          <w:lang w:val="en"/>
        </w:rPr>
      </w:pPr>
      <w:r w:rsidRPr="00227CBC">
        <w:rPr>
          <w:rFonts w:ascii="Times New Roman" w:hAnsi="Times New Roman" w:cs="Times New Roman"/>
          <w:b/>
          <w:bCs/>
          <w:iCs/>
          <w:sz w:val="36"/>
          <w:szCs w:val="36"/>
          <w:lang w:val="en"/>
        </w:rPr>
        <w:t>Virtual Advice Team – 855-303-7402</w:t>
      </w:r>
    </w:p>
    <w:p w14:paraId="68A2DD50" w14:textId="77777777" w:rsidR="00854430" w:rsidRDefault="00854430" w:rsidP="00854430">
      <w:pPr>
        <w:tabs>
          <w:tab w:val="left" w:pos="3690"/>
        </w:tabs>
        <w:spacing w:after="0" w:line="240" w:lineRule="auto"/>
        <w:rPr>
          <w:rFonts w:ascii="Arial Black" w:hAnsi="Arial Black"/>
          <w:i/>
          <w:sz w:val="20"/>
          <w:szCs w:val="20"/>
          <w:lang w:val="en"/>
        </w:rPr>
      </w:pPr>
      <w:r>
        <w:rPr>
          <w:rFonts w:ascii="Arial Black" w:hAnsi="Arial Black"/>
          <w:i/>
          <w:sz w:val="20"/>
          <w:szCs w:val="20"/>
          <w:lang w:val="en"/>
        </w:rPr>
        <w:tab/>
      </w:r>
    </w:p>
    <w:p w14:paraId="4B1146DD" w14:textId="77777777" w:rsidR="00854430" w:rsidRDefault="00854430" w:rsidP="00854430">
      <w:pPr>
        <w:spacing w:after="0" w:line="240" w:lineRule="auto"/>
        <w:rPr>
          <w:rStyle w:val="Hyperlink"/>
          <w:rFonts w:ascii="Arial Black" w:hAnsi="Arial Black"/>
          <w:i/>
          <w:sz w:val="20"/>
          <w:szCs w:val="20"/>
          <w:lang w:val="en"/>
        </w:rPr>
      </w:pPr>
      <w:r>
        <w:rPr>
          <w:rStyle w:val="Hyperlink"/>
          <w:rFonts w:ascii="Arial Black" w:hAnsi="Arial Black"/>
          <w:i/>
          <w:sz w:val="20"/>
          <w:szCs w:val="20"/>
          <w:lang w:val="en"/>
        </w:rPr>
        <w:t xml:space="preserve">                             </w:t>
      </w:r>
    </w:p>
    <w:p w14:paraId="46FE483A" w14:textId="77777777" w:rsidR="00E61863" w:rsidRPr="00A13C2C" w:rsidRDefault="00E61863" w:rsidP="00E61863">
      <w:pPr>
        <w:spacing w:after="0" w:line="240" w:lineRule="auto"/>
        <w:jc w:val="center"/>
        <w:rPr>
          <w:rFonts w:ascii="Times New Roman" w:hAnsi="Times New Roman" w:cs="Times New Roman"/>
          <w:i/>
          <w:sz w:val="36"/>
          <w:szCs w:val="36"/>
          <w:highlight w:val="yellow"/>
          <w:lang w:val="en"/>
        </w:rPr>
      </w:pPr>
    </w:p>
    <w:p w14:paraId="2425BBAE" w14:textId="77777777" w:rsidR="00E61863" w:rsidRPr="00A13C2C" w:rsidRDefault="00E61863" w:rsidP="00E61863">
      <w:pPr>
        <w:spacing w:after="0" w:line="240" w:lineRule="auto"/>
        <w:jc w:val="center"/>
        <w:rPr>
          <w:rFonts w:ascii="Times New Roman" w:hAnsi="Times New Roman" w:cs="Times New Roman"/>
          <w:i/>
          <w:sz w:val="36"/>
          <w:szCs w:val="36"/>
          <w:highlight w:val="yellow"/>
          <w:lang w:val="en"/>
        </w:rPr>
      </w:pPr>
    </w:p>
    <w:p w14:paraId="569DB72F" w14:textId="77777777" w:rsidR="00E61863" w:rsidRPr="00A13C2C" w:rsidRDefault="00E61863" w:rsidP="00E61863">
      <w:pPr>
        <w:spacing w:after="0" w:line="240" w:lineRule="auto"/>
        <w:rPr>
          <w:rStyle w:val="Hyperlink"/>
          <w:rFonts w:ascii="Times New Roman" w:hAnsi="Times New Roman" w:cs="Times New Roman"/>
          <w:i/>
          <w:sz w:val="36"/>
          <w:szCs w:val="36"/>
          <w:highlight w:val="yellow"/>
          <w:lang w:val="en"/>
        </w:rPr>
      </w:pPr>
      <w:r w:rsidRPr="00A13C2C">
        <w:rPr>
          <w:rStyle w:val="Hyperlink"/>
          <w:rFonts w:ascii="Times New Roman" w:hAnsi="Times New Roman" w:cs="Times New Roman"/>
          <w:i/>
          <w:sz w:val="36"/>
          <w:szCs w:val="36"/>
          <w:highlight w:val="yellow"/>
          <w:lang w:val="en"/>
        </w:rPr>
        <w:t xml:space="preserve">                             </w:t>
      </w:r>
    </w:p>
    <w:p w14:paraId="02D2A6E6" w14:textId="77777777" w:rsidR="00E9574A" w:rsidRPr="00A13C2C" w:rsidRDefault="00E9574A">
      <w:pPr>
        <w:rPr>
          <w:rFonts w:ascii="Times New Roman" w:hAnsi="Times New Roman"/>
          <w:b/>
          <w:sz w:val="36"/>
          <w:szCs w:val="36"/>
          <w:highlight w:val="yellow"/>
          <w:u w:val="single"/>
        </w:rPr>
      </w:pPr>
      <w:bookmarkStart w:id="16" w:name="_Hlk148524390"/>
      <w:bookmarkStart w:id="17" w:name="_Hlk148524267"/>
      <w:bookmarkStart w:id="18" w:name="_Hlk175215982"/>
      <w:bookmarkStart w:id="19" w:name="_Hlk178154892"/>
      <w:bookmarkEnd w:id="13"/>
      <w:bookmarkEnd w:id="14"/>
      <w:bookmarkEnd w:id="15"/>
      <w:r w:rsidRPr="00A13C2C">
        <w:rPr>
          <w:rFonts w:ascii="Times New Roman" w:hAnsi="Times New Roman"/>
          <w:b/>
          <w:sz w:val="36"/>
          <w:szCs w:val="36"/>
          <w:highlight w:val="yellow"/>
          <w:u w:val="single"/>
        </w:rPr>
        <w:br w:type="page"/>
      </w:r>
    </w:p>
    <w:p w14:paraId="7BE48002" w14:textId="5B3B08EF" w:rsidR="00784ED4" w:rsidRPr="00E31D62" w:rsidRDefault="00784ED4" w:rsidP="00227CBC">
      <w:pPr>
        <w:spacing w:after="0" w:line="240" w:lineRule="auto"/>
        <w:jc w:val="center"/>
        <w:rPr>
          <w:rFonts w:ascii="Times New Roman" w:hAnsi="Times New Roman"/>
          <w:b/>
          <w:sz w:val="36"/>
          <w:szCs w:val="36"/>
          <w:u w:val="single"/>
        </w:rPr>
      </w:pPr>
      <w:r w:rsidRPr="00E31D62">
        <w:rPr>
          <w:rFonts w:ascii="Times New Roman" w:hAnsi="Times New Roman"/>
          <w:b/>
          <w:sz w:val="36"/>
          <w:szCs w:val="36"/>
          <w:u w:val="single"/>
        </w:rPr>
        <w:lastRenderedPageBreak/>
        <w:t>Citrus Blessings</w:t>
      </w:r>
    </w:p>
    <w:p w14:paraId="080FBF4C" w14:textId="49729586" w:rsidR="00784ED4" w:rsidRDefault="00784ED4" w:rsidP="00227CBC">
      <w:pPr>
        <w:spacing w:line="240" w:lineRule="auto"/>
        <w:jc w:val="center"/>
        <w:rPr>
          <w:rFonts w:ascii="Times New Roman" w:eastAsia="Times New Roman" w:hAnsi="Times New Roman"/>
          <w:b/>
          <w:bCs/>
          <w:color w:val="222222"/>
          <w:sz w:val="36"/>
          <w:szCs w:val="36"/>
        </w:rPr>
      </w:pPr>
      <w:r w:rsidRPr="00E31D62">
        <w:rPr>
          <w:rFonts w:ascii="Times New Roman" w:hAnsi="Times New Roman"/>
          <w:sz w:val="36"/>
          <w:szCs w:val="36"/>
        </w:rPr>
        <w:t xml:space="preserve">Volunteers meet in the back building of the </w:t>
      </w:r>
      <w:r w:rsidRPr="00E31D62">
        <w:rPr>
          <w:rFonts w:ascii="Times New Roman" w:eastAsia="Times New Roman" w:hAnsi="Times New Roman"/>
          <w:color w:val="222222"/>
          <w:sz w:val="36"/>
          <w:szCs w:val="36"/>
        </w:rPr>
        <w:t xml:space="preserve">Chamber of Commerce, at 10am, on the first Wednesday of the month.  Any questions or if you are interested in participating, please contact Randy Holden.  </w:t>
      </w:r>
      <w:r w:rsidRPr="00E31D62">
        <w:rPr>
          <w:rFonts w:ascii="Times New Roman" w:eastAsia="Times New Roman" w:hAnsi="Times New Roman"/>
          <w:b/>
          <w:bCs/>
          <w:color w:val="222222"/>
          <w:sz w:val="36"/>
          <w:szCs w:val="36"/>
        </w:rPr>
        <w:t xml:space="preserve">The next blessings date will be </w:t>
      </w:r>
      <w:r w:rsidR="006475AF">
        <w:rPr>
          <w:rFonts w:ascii="Times New Roman" w:eastAsia="Times New Roman" w:hAnsi="Times New Roman"/>
          <w:b/>
          <w:bCs/>
          <w:color w:val="222222"/>
          <w:sz w:val="36"/>
          <w:szCs w:val="36"/>
        </w:rPr>
        <w:t>March</w:t>
      </w:r>
      <w:r w:rsidRPr="00E31D62">
        <w:rPr>
          <w:rFonts w:ascii="Times New Roman" w:eastAsia="Times New Roman" w:hAnsi="Times New Roman"/>
          <w:b/>
          <w:bCs/>
          <w:color w:val="222222"/>
          <w:sz w:val="36"/>
          <w:szCs w:val="36"/>
        </w:rPr>
        <w:t xml:space="preserve"> 5</w:t>
      </w:r>
      <w:r w:rsidRPr="00E31D62">
        <w:rPr>
          <w:rFonts w:ascii="Times New Roman" w:eastAsia="Times New Roman" w:hAnsi="Times New Roman"/>
          <w:b/>
          <w:bCs/>
          <w:color w:val="222222"/>
          <w:sz w:val="36"/>
          <w:szCs w:val="36"/>
          <w:vertAlign w:val="superscript"/>
        </w:rPr>
        <w:t>th</w:t>
      </w:r>
      <w:r w:rsidRPr="00E31D62">
        <w:rPr>
          <w:rFonts w:ascii="Times New Roman" w:eastAsia="Times New Roman" w:hAnsi="Times New Roman"/>
          <w:b/>
          <w:bCs/>
          <w:color w:val="222222"/>
          <w:sz w:val="36"/>
          <w:szCs w:val="36"/>
        </w:rPr>
        <w:t>, 2025.</w:t>
      </w:r>
    </w:p>
    <w:p w14:paraId="709F92DA" w14:textId="77777777" w:rsidR="00B51105" w:rsidRPr="00E31D62" w:rsidRDefault="00B51105" w:rsidP="00227CBC">
      <w:pPr>
        <w:spacing w:line="240" w:lineRule="auto"/>
        <w:jc w:val="center"/>
        <w:rPr>
          <w:rFonts w:ascii="Times New Roman" w:eastAsia="Times New Roman" w:hAnsi="Times New Roman"/>
          <w:b/>
          <w:bCs/>
          <w:color w:val="222222"/>
          <w:sz w:val="36"/>
          <w:szCs w:val="36"/>
        </w:rPr>
      </w:pPr>
    </w:p>
    <w:p w14:paraId="4A1C566A" w14:textId="3DA3F5D0" w:rsidR="00FD0980" w:rsidRDefault="00FD0980" w:rsidP="00CA128A">
      <w:pPr>
        <w:spacing w:before="240" w:after="0" w:line="253" w:lineRule="atLeast"/>
        <w:jc w:val="center"/>
        <w:rPr>
          <w:rFonts w:ascii="Times New Roman" w:eastAsia="Times New Roman" w:hAnsi="Times New Roman" w:cs="Times New Roman"/>
          <w:b/>
          <w:bCs/>
          <w:color w:val="000000"/>
          <w:sz w:val="36"/>
          <w:szCs w:val="36"/>
          <w:u w:val="single"/>
        </w:rPr>
      </w:pPr>
      <w:r w:rsidRPr="0027520F">
        <w:rPr>
          <w:rFonts w:ascii="Times New Roman" w:eastAsia="Times New Roman" w:hAnsi="Times New Roman" w:cs="Times New Roman"/>
          <w:b/>
          <w:bCs/>
          <w:color w:val="000000"/>
          <w:sz w:val="36"/>
          <w:szCs w:val="36"/>
          <w:u w:val="single"/>
        </w:rPr>
        <w:t>Food Pantry</w:t>
      </w:r>
      <w:r>
        <w:rPr>
          <w:rFonts w:ascii="Times New Roman" w:eastAsia="Times New Roman" w:hAnsi="Times New Roman" w:cs="Times New Roman"/>
          <w:b/>
          <w:bCs/>
          <w:color w:val="000000"/>
          <w:sz w:val="36"/>
          <w:szCs w:val="36"/>
          <w:u w:val="single"/>
        </w:rPr>
        <w:t xml:space="preserve"> </w:t>
      </w:r>
    </w:p>
    <w:p w14:paraId="67264449" w14:textId="359C5958" w:rsidR="00FD0980" w:rsidRPr="0027520F" w:rsidRDefault="00FD0980" w:rsidP="00FD0980">
      <w:pPr>
        <w:spacing w:after="200" w:line="253" w:lineRule="atLeast"/>
        <w:rPr>
          <w:rFonts w:ascii="Calibri" w:eastAsia="Times New Roman" w:hAnsi="Calibri" w:cs="Calibri"/>
          <w:color w:val="000000"/>
          <w:sz w:val="36"/>
          <w:szCs w:val="36"/>
        </w:rPr>
      </w:pPr>
      <w:r w:rsidRPr="0027520F">
        <w:rPr>
          <w:rFonts w:ascii="Times New Roman" w:eastAsia="Times New Roman" w:hAnsi="Times New Roman" w:cs="Times New Roman"/>
          <w:color w:val="000000"/>
          <w:sz w:val="36"/>
          <w:szCs w:val="36"/>
        </w:rPr>
        <w:t>The food pantry continues to operate on the 2</w:t>
      </w:r>
      <w:r w:rsidRPr="0027520F">
        <w:rPr>
          <w:rFonts w:ascii="Times New Roman" w:eastAsia="Times New Roman" w:hAnsi="Times New Roman" w:cs="Times New Roman"/>
          <w:color w:val="000000"/>
          <w:sz w:val="36"/>
          <w:szCs w:val="36"/>
          <w:vertAlign w:val="superscript"/>
        </w:rPr>
        <w:t>nd</w:t>
      </w:r>
      <w:r w:rsidRPr="0027520F">
        <w:rPr>
          <w:rFonts w:ascii="Times New Roman" w:eastAsia="Times New Roman" w:hAnsi="Times New Roman" w:cs="Times New Roman"/>
          <w:color w:val="000000"/>
          <w:sz w:val="36"/>
          <w:szCs w:val="36"/>
        </w:rPr>
        <w:t> and 4</w:t>
      </w:r>
      <w:r w:rsidRPr="0027520F">
        <w:rPr>
          <w:rFonts w:ascii="Times New Roman" w:eastAsia="Times New Roman" w:hAnsi="Times New Roman" w:cs="Times New Roman"/>
          <w:color w:val="000000"/>
          <w:sz w:val="36"/>
          <w:szCs w:val="36"/>
          <w:vertAlign w:val="superscript"/>
        </w:rPr>
        <w:t>th</w:t>
      </w:r>
      <w:r w:rsidRPr="0027520F">
        <w:rPr>
          <w:rFonts w:ascii="Times New Roman" w:eastAsia="Times New Roman" w:hAnsi="Times New Roman" w:cs="Times New Roman"/>
          <w:color w:val="000000"/>
          <w:sz w:val="36"/>
          <w:szCs w:val="36"/>
        </w:rPr>
        <w:t> week of every month from 9AM- noon.  We continue to inform the congregation as to the needs of the pantry via the weekly announcements.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mailbox, #</w:t>
      </w:r>
      <w:proofErr w:type="gramStart"/>
      <w:r w:rsidRPr="0027520F">
        <w:rPr>
          <w:rFonts w:ascii="Times New Roman" w:eastAsia="Times New Roman" w:hAnsi="Times New Roman" w:cs="Times New Roman"/>
          <w:color w:val="000000"/>
          <w:sz w:val="36"/>
          <w:szCs w:val="36"/>
        </w:rPr>
        <w:t>210</w:t>
      </w:r>
      <w:proofErr w:type="gramEnd"/>
      <w:r w:rsidRPr="0027520F">
        <w:rPr>
          <w:rFonts w:ascii="Times New Roman" w:eastAsia="Times New Roman" w:hAnsi="Times New Roman" w:cs="Times New Roman"/>
          <w:color w:val="000000"/>
          <w:sz w:val="36"/>
          <w:szCs w:val="36"/>
        </w:rPr>
        <w:t xml:space="preserve"> and put your name on it so we know who you are.  If you would like a receipt, please let me know.   We “kicked” off  the Souper Bowl of Caring on January 12, </w:t>
      </w:r>
      <w:proofErr w:type="gramStart"/>
      <w:r w:rsidRPr="0027520F">
        <w:rPr>
          <w:rFonts w:ascii="Times New Roman" w:eastAsia="Times New Roman" w:hAnsi="Times New Roman" w:cs="Times New Roman"/>
          <w:color w:val="000000"/>
          <w:sz w:val="36"/>
          <w:szCs w:val="36"/>
        </w:rPr>
        <w:t>2025</w:t>
      </w:r>
      <w:proofErr w:type="gramEnd"/>
      <w:r w:rsidRPr="0027520F">
        <w:rPr>
          <w:rFonts w:ascii="Times New Roman" w:eastAsia="Times New Roman" w:hAnsi="Times New Roman" w:cs="Times New Roman"/>
          <w:color w:val="000000"/>
          <w:sz w:val="36"/>
          <w:szCs w:val="36"/>
        </w:rPr>
        <w:t xml:space="preserve"> and it will last until the Super Bowl is played on February 9, 2025.  We </w:t>
      </w:r>
      <w:proofErr w:type="gramStart"/>
      <w:r w:rsidRPr="0027520F">
        <w:rPr>
          <w:rFonts w:ascii="Times New Roman" w:eastAsia="Times New Roman" w:hAnsi="Times New Roman" w:cs="Times New Roman"/>
          <w:color w:val="000000"/>
          <w:sz w:val="36"/>
          <w:szCs w:val="36"/>
        </w:rPr>
        <w:t>are collecting</w:t>
      </w:r>
      <w:proofErr w:type="gramEnd"/>
      <w:r w:rsidRPr="0027520F">
        <w:rPr>
          <w:rFonts w:ascii="Times New Roman" w:eastAsia="Times New Roman" w:hAnsi="Times New Roman" w:cs="Times New Roman"/>
          <w:color w:val="000000"/>
          <w:sz w:val="36"/>
          <w:szCs w:val="36"/>
        </w:rPr>
        <w:t xml:space="preserve"> soup along with canned fruit and canned vegetables.  On February 9, we will tabulate the cans and come up with the winner.  We will compare our “score” to the actual score and see how well we predicted the winner.  All </w:t>
      </w:r>
      <w:proofErr w:type="gramStart"/>
      <w:r w:rsidRPr="0027520F">
        <w:rPr>
          <w:rFonts w:ascii="Times New Roman" w:eastAsia="Times New Roman" w:hAnsi="Times New Roman" w:cs="Times New Roman"/>
          <w:color w:val="000000"/>
          <w:sz w:val="36"/>
          <w:szCs w:val="36"/>
        </w:rPr>
        <w:t>cans collected</w:t>
      </w:r>
      <w:proofErr w:type="gramEnd"/>
      <w:r w:rsidRPr="0027520F">
        <w:rPr>
          <w:rFonts w:ascii="Times New Roman" w:eastAsia="Times New Roman" w:hAnsi="Times New Roman" w:cs="Times New Roman"/>
          <w:color w:val="000000"/>
          <w:sz w:val="36"/>
          <w:szCs w:val="36"/>
        </w:rPr>
        <w:t xml:space="preserve"> will then be brought to the Life Tree Church Food Pantry on Tuesday, February 11, who is the real winner of this event.</w:t>
      </w:r>
    </w:p>
    <w:p w14:paraId="421687A6" w14:textId="77777777" w:rsidR="00FD0980" w:rsidRPr="0027520F" w:rsidRDefault="00FD0980" w:rsidP="00FD0980">
      <w:pPr>
        <w:spacing w:after="200" w:line="253" w:lineRule="atLeast"/>
        <w:rPr>
          <w:rFonts w:ascii="Calibri" w:eastAsia="Times New Roman" w:hAnsi="Calibri" w:cs="Calibri"/>
          <w:b/>
          <w:bCs/>
          <w:color w:val="000000"/>
          <w:sz w:val="36"/>
          <w:szCs w:val="36"/>
        </w:rPr>
      </w:pPr>
      <w:r w:rsidRPr="0027520F">
        <w:rPr>
          <w:rFonts w:ascii="Times New Roman" w:eastAsia="Times New Roman" w:hAnsi="Times New Roman" w:cs="Times New Roman"/>
          <w:b/>
          <w:bCs/>
          <w:color w:val="000000"/>
          <w:sz w:val="36"/>
          <w:szCs w:val="36"/>
        </w:rPr>
        <w:t xml:space="preserve">On January 14, </w:t>
      </w:r>
      <w:proofErr w:type="gramStart"/>
      <w:r w:rsidRPr="0027520F">
        <w:rPr>
          <w:rFonts w:ascii="Times New Roman" w:eastAsia="Times New Roman" w:hAnsi="Times New Roman" w:cs="Times New Roman"/>
          <w:b/>
          <w:bCs/>
          <w:color w:val="000000"/>
          <w:sz w:val="36"/>
          <w:szCs w:val="36"/>
        </w:rPr>
        <w:t>2025</w:t>
      </w:r>
      <w:proofErr w:type="gramEnd"/>
      <w:r w:rsidRPr="0027520F">
        <w:rPr>
          <w:rFonts w:ascii="Times New Roman" w:eastAsia="Times New Roman" w:hAnsi="Times New Roman" w:cs="Times New Roman"/>
          <w:b/>
          <w:bCs/>
          <w:color w:val="000000"/>
          <w:sz w:val="36"/>
          <w:szCs w:val="36"/>
        </w:rPr>
        <w:t xml:space="preserve"> the food pantry saw a total of 67 families which consisted of 142 total people (133 adults and 8 children).  We had 4 new families consisting of 8 adults and 2 children.</w:t>
      </w:r>
    </w:p>
    <w:p w14:paraId="755ED10E" w14:textId="77777777" w:rsidR="00FD0980" w:rsidRPr="0027520F" w:rsidRDefault="00FD0980" w:rsidP="00FD0980">
      <w:pPr>
        <w:spacing w:after="200" w:line="253" w:lineRule="atLeast"/>
        <w:rPr>
          <w:rFonts w:ascii="Calibri" w:eastAsia="Times New Roman" w:hAnsi="Calibri" w:cs="Calibri"/>
          <w:b/>
          <w:bCs/>
          <w:color w:val="000000"/>
          <w:sz w:val="36"/>
          <w:szCs w:val="36"/>
        </w:rPr>
      </w:pPr>
      <w:r w:rsidRPr="0027520F">
        <w:rPr>
          <w:rFonts w:ascii="Times New Roman" w:eastAsia="Times New Roman" w:hAnsi="Times New Roman" w:cs="Times New Roman"/>
          <w:b/>
          <w:bCs/>
          <w:color w:val="000000"/>
          <w:sz w:val="36"/>
          <w:szCs w:val="36"/>
        </w:rPr>
        <w:t>  The year 2024 had 1,353 families come to the pantry consisting of 3,141 total people (2,906 adults and 235 children).  We saw 99 new families consisting of 258 total individuals (210 adults and 48 children.  We gave out 6,596 total meals.</w:t>
      </w:r>
    </w:p>
    <w:p w14:paraId="161A23C1" w14:textId="77777777" w:rsidR="00E31D62" w:rsidRDefault="00E31D62" w:rsidP="00E31D62">
      <w:pPr>
        <w:rPr>
          <w:rFonts w:ascii="Times New Roman" w:hAnsi="Times New Roman" w:cs="Times New Roman"/>
          <w:b/>
          <w:color w:val="222222"/>
          <w:sz w:val="36"/>
          <w:szCs w:val="36"/>
          <w:shd w:val="clear" w:color="auto" w:fill="FFFFFF"/>
        </w:rPr>
      </w:pPr>
    </w:p>
    <w:p w14:paraId="38BDD570" w14:textId="58EBDE8A" w:rsidR="00A13C2C" w:rsidRPr="00A13C2C" w:rsidRDefault="00A13C2C" w:rsidP="00A13C2C">
      <w:pPr>
        <w:spacing w:after="0"/>
        <w:jc w:val="center"/>
        <w:rPr>
          <w:rFonts w:ascii="Times New Roman" w:hAnsi="Times New Roman"/>
          <w:b/>
          <w:sz w:val="36"/>
          <w:szCs w:val="36"/>
          <w:u w:val="single"/>
        </w:rPr>
      </w:pPr>
      <w:bookmarkStart w:id="20" w:name="_Hlk184905878"/>
      <w:bookmarkEnd w:id="16"/>
      <w:bookmarkEnd w:id="17"/>
      <w:bookmarkEnd w:id="18"/>
      <w:bookmarkEnd w:id="19"/>
      <w:r w:rsidRPr="00A13C2C">
        <w:rPr>
          <w:rFonts w:ascii="Times New Roman" w:hAnsi="Times New Roman"/>
          <w:b/>
          <w:sz w:val="36"/>
          <w:szCs w:val="36"/>
          <w:u w:val="single"/>
        </w:rPr>
        <w:lastRenderedPageBreak/>
        <w:t xml:space="preserve">Healthy Start </w:t>
      </w:r>
    </w:p>
    <w:p w14:paraId="786F2D06" w14:textId="63D096DC" w:rsidR="00A13C2C" w:rsidRPr="00A13C2C" w:rsidRDefault="00A13C2C" w:rsidP="005A641F">
      <w:pPr>
        <w:jc w:val="center"/>
        <w:rPr>
          <w:rFonts w:ascii="Times New Roman" w:hAnsi="Times New Roman"/>
          <w:b/>
          <w:sz w:val="36"/>
          <w:szCs w:val="36"/>
        </w:rPr>
      </w:pPr>
      <w:r w:rsidRPr="00A13C2C">
        <w:rPr>
          <w:rFonts w:ascii="Times New Roman" w:hAnsi="Times New Roman"/>
          <w:b/>
          <w:sz w:val="36"/>
          <w:szCs w:val="36"/>
        </w:rPr>
        <w:t>February needs: 13 baby oil, 1 baby shampoo, 3 Vaseline</w:t>
      </w:r>
    </w:p>
    <w:p w14:paraId="5C1F34BE" w14:textId="61E490EC" w:rsidR="00A13C2C" w:rsidRPr="00A13C2C" w:rsidRDefault="00A13C2C" w:rsidP="005A641F">
      <w:pPr>
        <w:spacing w:after="0" w:line="240" w:lineRule="auto"/>
        <w:jc w:val="center"/>
        <w:rPr>
          <w:rFonts w:ascii="Times New Roman" w:hAnsi="Times New Roman"/>
          <w:b/>
          <w:sz w:val="36"/>
          <w:szCs w:val="36"/>
        </w:rPr>
      </w:pPr>
      <w:r w:rsidRPr="00A13C2C">
        <w:rPr>
          <w:rFonts w:ascii="Times New Roman" w:hAnsi="Times New Roman"/>
          <w:b/>
          <w:sz w:val="36"/>
          <w:szCs w:val="36"/>
        </w:rPr>
        <w:t xml:space="preserve">The supply of shampoo , lotion, diaper cream, Vaseline and toy/teething rings are </w:t>
      </w:r>
      <w:r w:rsidR="005A641F" w:rsidRPr="00A13C2C">
        <w:rPr>
          <w:rFonts w:ascii="Times New Roman" w:hAnsi="Times New Roman"/>
          <w:b/>
          <w:sz w:val="36"/>
          <w:szCs w:val="36"/>
        </w:rPr>
        <w:t>low,</w:t>
      </w:r>
      <w:r w:rsidRPr="00A13C2C">
        <w:rPr>
          <w:rFonts w:ascii="Times New Roman" w:hAnsi="Times New Roman"/>
          <w:b/>
          <w:sz w:val="36"/>
          <w:szCs w:val="36"/>
        </w:rPr>
        <w:t xml:space="preserve"> and we will need those items in March.</w:t>
      </w:r>
    </w:p>
    <w:bookmarkEnd w:id="20"/>
    <w:p w14:paraId="5EB5FF8D" w14:textId="77777777" w:rsidR="00FA1906" w:rsidRPr="00A13C2C" w:rsidRDefault="00FA1906" w:rsidP="005A641F">
      <w:pPr>
        <w:spacing w:line="240" w:lineRule="auto"/>
        <w:jc w:val="center"/>
        <w:rPr>
          <w:rFonts w:ascii="Times New Roman" w:hAnsi="Times New Roman" w:cs="Times New Roman"/>
          <w:b/>
          <w:bCs/>
          <w:sz w:val="36"/>
          <w:szCs w:val="36"/>
          <w:u w:val="single"/>
        </w:rPr>
      </w:pPr>
    </w:p>
    <w:p w14:paraId="3F1B4E84" w14:textId="661214D4" w:rsidR="0030613F" w:rsidRPr="00A13C2C" w:rsidRDefault="0030613F" w:rsidP="0030613F">
      <w:pPr>
        <w:spacing w:line="240" w:lineRule="auto"/>
        <w:jc w:val="center"/>
        <w:rPr>
          <w:rFonts w:ascii="Times New Roman" w:hAnsi="Times New Roman" w:cs="Times New Roman"/>
          <w:b/>
          <w:bCs/>
          <w:sz w:val="36"/>
          <w:szCs w:val="36"/>
          <w:u w:val="single"/>
        </w:rPr>
      </w:pPr>
      <w:r w:rsidRPr="00A13C2C">
        <w:rPr>
          <w:rFonts w:ascii="Times New Roman" w:hAnsi="Times New Roman" w:cs="Times New Roman"/>
          <w:b/>
          <w:bCs/>
          <w:sz w:val="36"/>
          <w:szCs w:val="36"/>
          <w:u w:val="single"/>
        </w:rPr>
        <w:t>ST TIMOTHY’S WEBSITE</w:t>
      </w:r>
    </w:p>
    <w:p w14:paraId="159FFFD0" w14:textId="77777777" w:rsidR="0030613F" w:rsidRPr="00A13C2C" w:rsidRDefault="0030613F" w:rsidP="0030613F">
      <w:pPr>
        <w:spacing w:after="0" w:line="240" w:lineRule="auto"/>
        <w:jc w:val="center"/>
        <w:rPr>
          <w:rStyle w:val="Hyperlink"/>
          <w:rFonts w:ascii="Times New Roman" w:hAnsi="Times New Roman" w:cs="Times New Roman"/>
          <w:color w:val="auto"/>
          <w:sz w:val="36"/>
          <w:szCs w:val="36"/>
        </w:rPr>
      </w:pPr>
      <w:r w:rsidRPr="00A13C2C">
        <w:rPr>
          <w:rFonts w:ascii="Times New Roman" w:hAnsi="Times New Roman" w:cs="Times New Roman"/>
          <w:sz w:val="36"/>
          <w:szCs w:val="36"/>
        </w:rPr>
        <w:t xml:space="preserve"> Here is the St. Timothy website address: </w:t>
      </w:r>
      <w:hyperlink r:id="rId19" w:history="1">
        <w:r w:rsidRPr="00A13C2C">
          <w:rPr>
            <w:rStyle w:val="Hyperlink"/>
            <w:rFonts w:ascii="Times New Roman" w:hAnsi="Times New Roman" w:cs="Times New Roman"/>
            <w:color w:val="auto"/>
            <w:sz w:val="36"/>
            <w:szCs w:val="36"/>
          </w:rPr>
          <w:t>https://www.sttimlutherancrystalriver.com/</w:t>
        </w:r>
      </w:hyperlink>
    </w:p>
    <w:p w14:paraId="36258A95" w14:textId="77777777" w:rsidR="0030613F" w:rsidRPr="00A13C2C" w:rsidRDefault="0030613F" w:rsidP="0030613F">
      <w:pPr>
        <w:spacing w:after="0" w:line="240" w:lineRule="auto"/>
        <w:jc w:val="center"/>
        <w:rPr>
          <w:rFonts w:ascii="Times New Roman" w:hAnsi="Times New Roman" w:cs="Times New Roman"/>
          <w:sz w:val="36"/>
          <w:szCs w:val="36"/>
        </w:rPr>
      </w:pPr>
    </w:p>
    <w:p w14:paraId="59423C8F" w14:textId="77777777" w:rsidR="0030613F" w:rsidRDefault="0030613F" w:rsidP="0030613F">
      <w:pPr>
        <w:spacing w:after="0" w:line="240" w:lineRule="auto"/>
        <w:jc w:val="center"/>
        <w:rPr>
          <w:rStyle w:val="Hyperlink"/>
          <w:rFonts w:ascii="Times New Roman" w:hAnsi="Times New Roman" w:cs="Times New Roman"/>
          <w:color w:val="auto"/>
          <w:sz w:val="36"/>
          <w:szCs w:val="36"/>
          <w:u w:val="none"/>
        </w:rPr>
      </w:pPr>
      <w:r w:rsidRPr="00A13C2C">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A13C2C">
        <w:rPr>
          <w:rFonts w:ascii="Times New Roman" w:hAnsi="Times New Roman"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A13C2C">
        <w:rPr>
          <w:rFonts w:ascii="Times New Roman" w:hAnsi="Times New Roman" w:cs="Times New Roman"/>
          <w:sz w:val="36"/>
          <w:szCs w:val="36"/>
        </w:rPr>
        <w:t xml:space="preserve">Please contact us if you would like a CD of any of the services to listen to. </w:t>
      </w:r>
      <w:r w:rsidRPr="00A13C2C">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31A48F9E" w14:textId="77777777" w:rsidR="00CA128A" w:rsidRDefault="00CA128A" w:rsidP="0030613F">
      <w:pPr>
        <w:spacing w:after="0" w:line="240" w:lineRule="auto"/>
        <w:jc w:val="center"/>
        <w:rPr>
          <w:rStyle w:val="Hyperlink"/>
          <w:rFonts w:ascii="Times New Roman" w:hAnsi="Times New Roman" w:cs="Times New Roman"/>
          <w:color w:val="auto"/>
          <w:sz w:val="36"/>
          <w:szCs w:val="36"/>
          <w:u w:val="none"/>
        </w:rPr>
      </w:pPr>
    </w:p>
    <w:p w14:paraId="162566EE" w14:textId="0717154B" w:rsidR="0030613F" w:rsidRPr="00A13C2C" w:rsidRDefault="0030613F" w:rsidP="0030613F">
      <w:pPr>
        <w:spacing w:after="0" w:line="240" w:lineRule="auto"/>
        <w:jc w:val="center"/>
        <w:rPr>
          <w:rFonts w:ascii="Times New Roman" w:eastAsia="Times New Roman" w:hAnsi="Times New Roman" w:cs="Times New Roman"/>
          <w:color w:val="000000"/>
          <w:sz w:val="36"/>
          <w:szCs w:val="36"/>
        </w:rPr>
      </w:pPr>
      <w:r w:rsidRPr="00A13C2C">
        <w:rPr>
          <w:rFonts w:ascii="Times New Roman" w:eastAsia="Times New Roman" w:hAnsi="Times New Roman" w:cs="Times New Roman"/>
          <w:color w:val="000000"/>
          <w:sz w:val="36"/>
          <w:szCs w:val="36"/>
        </w:rPr>
        <w:t>Here is a link to Pastor Joanie's YouTube:</w:t>
      </w:r>
      <w:r w:rsidRPr="00A13C2C">
        <w:rPr>
          <w:rFonts w:ascii="Times New Roman" w:hAnsi="Times New Roman" w:cs="Times New Roman"/>
          <w:noProof/>
          <w:sz w:val="36"/>
          <w:szCs w:val="36"/>
        </w:rPr>
        <w:t xml:space="preserve"> </w:t>
      </w:r>
    </w:p>
    <w:p w14:paraId="33EA7B99" w14:textId="77777777" w:rsidR="0030613F" w:rsidRPr="00A13C2C" w:rsidRDefault="0030613F" w:rsidP="0030613F">
      <w:pPr>
        <w:spacing w:after="0" w:line="240" w:lineRule="auto"/>
        <w:jc w:val="center"/>
        <w:rPr>
          <w:rFonts w:ascii="Times New Roman" w:eastAsia="Times New Roman" w:hAnsi="Times New Roman" w:cs="Times New Roman"/>
          <w:color w:val="000000"/>
          <w:sz w:val="36"/>
          <w:szCs w:val="36"/>
        </w:rPr>
      </w:pPr>
    </w:p>
    <w:p w14:paraId="45946CD5" w14:textId="77777777" w:rsidR="0030613F" w:rsidRPr="00A13C2C" w:rsidRDefault="0030613F" w:rsidP="0030613F">
      <w:pPr>
        <w:spacing w:after="0" w:line="240" w:lineRule="auto"/>
        <w:jc w:val="center"/>
        <w:rPr>
          <w:rFonts w:ascii="Times New Roman" w:eastAsia="Times New Roman" w:hAnsi="Times New Roman" w:cs="Times New Roman"/>
          <w:color w:val="000000"/>
          <w:sz w:val="36"/>
          <w:szCs w:val="36"/>
        </w:rPr>
      </w:pPr>
      <w:r w:rsidRPr="00A13C2C">
        <w:rPr>
          <w:rFonts w:ascii="Times New Roman" w:hAnsi="Times New Roman" w:cs="Times New Roman"/>
          <w:noProof/>
          <w:sz w:val="36"/>
          <w:szCs w:val="36"/>
        </w:rPr>
        <w:drawing>
          <wp:anchor distT="0" distB="0" distL="114300" distR="114300" simplePos="0" relativeHeight="251736576" behindDoc="1" locked="1" layoutInCell="1" allowOverlap="1" wp14:anchorId="5A42AAF6" wp14:editId="4AA58F16">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Pr="00A13C2C">
          <w:rPr>
            <w:rFonts w:ascii="Times New Roman" w:eastAsia="Times New Roman" w:hAnsi="Times New Roman" w:cs="Times New Roman"/>
            <w:color w:val="0000FF"/>
            <w:sz w:val="36"/>
            <w:szCs w:val="36"/>
            <w:u w:val="single"/>
          </w:rPr>
          <w:t>https://www.youtube.com/channel/UC5xrMj8-8_6iyR_KxjFAwRQ/videos</w:t>
        </w:r>
      </w:hyperlink>
    </w:p>
    <w:p w14:paraId="1F6E4502" w14:textId="77777777" w:rsidR="00F21432" w:rsidRPr="00A13C2C" w:rsidRDefault="00F21432" w:rsidP="007C6498">
      <w:pPr>
        <w:jc w:val="center"/>
        <w:rPr>
          <w:rFonts w:ascii="Times New Roman" w:hAnsi="Times New Roman" w:cs="Times New Roman"/>
          <w:b/>
          <w:bCs/>
          <w:sz w:val="36"/>
          <w:szCs w:val="36"/>
          <w:u w:val="single"/>
        </w:rPr>
      </w:pPr>
    </w:p>
    <w:p w14:paraId="009E7131" w14:textId="77777777" w:rsidR="00CF410E" w:rsidRDefault="0030613F" w:rsidP="00CF410E">
      <w:pPr>
        <w:spacing w:after="0" w:line="240" w:lineRule="auto"/>
        <w:jc w:val="center"/>
        <w:rPr>
          <w:rFonts w:ascii="Times New Roman" w:hAnsi="Times New Roman" w:cs="Times New Roman"/>
          <w:b/>
          <w:bCs/>
          <w:sz w:val="36"/>
          <w:szCs w:val="36"/>
          <w:u w:val="single"/>
        </w:rPr>
      </w:pPr>
      <w:r w:rsidRPr="00A13C2C">
        <w:rPr>
          <w:rFonts w:ascii="Times New Roman" w:hAnsi="Times New Roman" w:cs="Times New Roman"/>
          <w:b/>
          <w:bCs/>
          <w:sz w:val="36"/>
          <w:szCs w:val="36"/>
          <w:u w:val="single"/>
        </w:rPr>
        <w:t>Facebook</w:t>
      </w:r>
    </w:p>
    <w:p w14:paraId="7D42C1A3" w14:textId="30532425" w:rsidR="0030613F" w:rsidRPr="00A13C2C" w:rsidRDefault="0030613F" w:rsidP="00CF410E">
      <w:pPr>
        <w:spacing w:line="240" w:lineRule="auto"/>
        <w:jc w:val="center"/>
        <w:rPr>
          <w:rFonts w:ascii="Times New Roman" w:hAnsi="Times New Roman" w:cs="Times New Roman"/>
          <w:sz w:val="36"/>
          <w:szCs w:val="36"/>
        </w:rPr>
      </w:pPr>
      <w:r w:rsidRPr="00A13C2C">
        <w:rPr>
          <w:rFonts w:ascii="Times New Roman" w:hAnsi="Times New Roman" w:cs="Times New Roman"/>
          <w:sz w:val="36"/>
          <w:szCs w:val="36"/>
        </w:rPr>
        <w:t>See our Facebook page for information about upcoming events and Please feel free to message us with suggestions about content. -</w:t>
      </w:r>
      <w:r w:rsidRPr="00A13C2C">
        <w:rPr>
          <w:rFonts w:ascii="Times New Roman" w:hAnsi="Times New Roman" w:cs="Times New Roman"/>
          <w:sz w:val="36"/>
          <w:szCs w:val="36"/>
        </w:rPr>
        <w:tab/>
        <w:t>Regina</w:t>
      </w:r>
    </w:p>
    <w:p w14:paraId="050B72F8" w14:textId="77777777" w:rsidR="0030613F" w:rsidRPr="00A13C2C" w:rsidRDefault="0030613F" w:rsidP="0030613F">
      <w:pPr>
        <w:spacing w:after="0" w:line="240" w:lineRule="auto"/>
        <w:rPr>
          <w:rFonts w:ascii="Times New Roman" w:hAnsi="Times New Roman" w:cs="Times New Roman"/>
          <w:sz w:val="36"/>
          <w:szCs w:val="36"/>
        </w:rPr>
      </w:pPr>
    </w:p>
    <w:p w14:paraId="2346452D" w14:textId="77777777" w:rsidR="0030613F" w:rsidRPr="00A13C2C" w:rsidRDefault="0030613F" w:rsidP="0030613F">
      <w:pPr>
        <w:pStyle w:val="ListParagraph"/>
        <w:spacing w:after="0" w:line="240" w:lineRule="auto"/>
        <w:jc w:val="center"/>
        <w:rPr>
          <w:rFonts w:ascii="Times New Roman" w:hAnsi="Times New Roman" w:cs="Times New Roman"/>
          <w:sz w:val="36"/>
          <w:szCs w:val="36"/>
        </w:rPr>
      </w:pPr>
      <w:r w:rsidRPr="00A13C2C">
        <w:rPr>
          <w:rFonts w:ascii="Times New Roman" w:hAnsi="Times New Roman" w:cs="Times New Roman"/>
          <w:noProof/>
          <w:sz w:val="36"/>
          <w:szCs w:val="36"/>
        </w:rPr>
        <w:drawing>
          <wp:anchor distT="0" distB="0" distL="114300" distR="114300" simplePos="0" relativeHeight="251737600" behindDoc="1" locked="1" layoutInCell="1" allowOverlap="1" wp14:anchorId="4C6F122A" wp14:editId="19B6322A">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A13C2C" w:rsidRDefault="0030613F" w:rsidP="0030613F">
      <w:pPr>
        <w:pStyle w:val="ListParagraph"/>
        <w:spacing w:after="0" w:line="240" w:lineRule="auto"/>
        <w:jc w:val="center"/>
        <w:rPr>
          <w:rFonts w:ascii="Times New Roman" w:hAnsi="Times New Roman" w:cs="Times New Roman"/>
          <w:sz w:val="36"/>
          <w:szCs w:val="36"/>
          <w:u w:val="single"/>
        </w:rPr>
      </w:pPr>
      <w:hyperlink r:id="rId23" w:history="1">
        <w:r w:rsidRPr="00A13C2C">
          <w:rPr>
            <w:rFonts w:ascii="Times New Roman" w:hAnsi="Times New Roman" w:cs="Times New Roman"/>
            <w:sz w:val="36"/>
            <w:szCs w:val="36"/>
            <w:u w:val="single"/>
          </w:rPr>
          <w:t>St. Timothy Evangelical Lutheran Church | Facebook</w:t>
        </w:r>
      </w:hyperlink>
    </w:p>
    <w:p w14:paraId="00A95132" w14:textId="77777777" w:rsidR="0030613F" w:rsidRPr="00A13C2C" w:rsidRDefault="0030613F" w:rsidP="0030613F">
      <w:pPr>
        <w:pStyle w:val="ListParagraph"/>
        <w:spacing w:after="0" w:line="240" w:lineRule="auto"/>
        <w:jc w:val="center"/>
        <w:rPr>
          <w:rFonts w:ascii="Times New Roman" w:hAnsi="Times New Roman" w:cs="Times New Roman"/>
          <w:sz w:val="36"/>
          <w:szCs w:val="36"/>
          <w:u w:val="single"/>
        </w:rPr>
      </w:pPr>
    </w:p>
    <w:p w14:paraId="61FA4C01" w14:textId="77777777" w:rsidR="0030613F" w:rsidRPr="00A13C2C" w:rsidRDefault="0030613F" w:rsidP="0030613F">
      <w:pPr>
        <w:pStyle w:val="ListParagraph"/>
        <w:spacing w:after="0" w:line="240" w:lineRule="auto"/>
        <w:jc w:val="center"/>
        <w:rPr>
          <w:rFonts w:ascii="Times New Roman" w:hAnsi="Times New Roman" w:cs="Times New Roman"/>
          <w:sz w:val="36"/>
          <w:szCs w:val="36"/>
          <w:u w:val="single"/>
        </w:rPr>
      </w:pPr>
    </w:p>
    <w:p w14:paraId="1779E18D" w14:textId="29FB15CA" w:rsidR="00C7393D" w:rsidRPr="00A13C2C"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u w:val="single"/>
        </w:rPr>
      </w:pPr>
      <w:r w:rsidRPr="00A13C2C">
        <w:rPr>
          <w:rFonts w:ascii="Times New Roman" w:hAnsi="Times New Roman" w:cs="Times New Roman"/>
          <w:b/>
          <w:noProof/>
          <w:sz w:val="36"/>
          <w:szCs w:val="36"/>
          <w:u w:val="single"/>
        </w:rPr>
        <w:lastRenderedPageBreak/>
        <w:drawing>
          <wp:anchor distT="0" distB="0" distL="114300" distR="114300" simplePos="0" relativeHeight="251649536" behindDoc="1" locked="1" layoutInCell="1" allowOverlap="1" wp14:anchorId="41BBDB21" wp14:editId="4BDF0E05">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4"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A13C2C">
        <w:rPr>
          <w:rFonts w:ascii="Times New Roman" w:hAnsi="Times New Roman" w:cs="Times New Roman"/>
          <w:b/>
          <w:sz w:val="36"/>
          <w:szCs w:val="36"/>
          <w:u w:val="single"/>
        </w:rPr>
        <w:t>The Sunshine Card</w:t>
      </w:r>
      <w:r w:rsidR="002C66B1" w:rsidRPr="00A13C2C">
        <w:rPr>
          <w:rFonts w:ascii="Times New Roman" w:hAnsi="Times New Roman" w:cs="Times New Roman"/>
          <w:b/>
          <w:sz w:val="36"/>
          <w:szCs w:val="36"/>
          <w:u w:val="single"/>
        </w:rPr>
        <w:t xml:space="preserve"> M</w:t>
      </w:r>
      <w:r w:rsidR="004B66FC" w:rsidRPr="00A13C2C">
        <w:rPr>
          <w:rFonts w:ascii="Times New Roman" w:hAnsi="Times New Roman" w:cs="Times New Roman"/>
          <w:b/>
          <w:sz w:val="36"/>
          <w:szCs w:val="36"/>
          <w:u w:val="single"/>
        </w:rPr>
        <w:t>akers</w:t>
      </w:r>
    </w:p>
    <w:p w14:paraId="6AB80A75" w14:textId="5DEFFF3F" w:rsidR="00524C89" w:rsidRPr="00A13C2C"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rPr>
      </w:pPr>
      <w:r w:rsidRPr="00A13C2C">
        <w:rPr>
          <w:rFonts w:ascii="Times New Roman" w:hAnsi="Times New Roman" w:cs="Times New Roman"/>
          <w:bCs/>
          <w:sz w:val="36"/>
          <w:szCs w:val="36"/>
        </w:rPr>
        <w:t xml:space="preserve">The Card Makers </w:t>
      </w:r>
      <w:proofErr w:type="gramStart"/>
      <w:r w:rsidR="00262CB3" w:rsidRPr="00A13C2C">
        <w:rPr>
          <w:rFonts w:ascii="Times New Roman" w:hAnsi="Times New Roman" w:cs="Times New Roman"/>
          <w:bCs/>
          <w:sz w:val="36"/>
          <w:szCs w:val="36"/>
        </w:rPr>
        <w:t>meet</w:t>
      </w:r>
      <w:proofErr w:type="gramEnd"/>
      <w:r w:rsidR="00262CB3" w:rsidRPr="00A13C2C">
        <w:rPr>
          <w:rFonts w:ascii="Times New Roman" w:hAnsi="Times New Roman" w:cs="Times New Roman"/>
          <w:bCs/>
          <w:sz w:val="36"/>
          <w:szCs w:val="36"/>
        </w:rPr>
        <w:t xml:space="preserve"> the first Wednesday of the month</w:t>
      </w:r>
      <w:r w:rsidR="00524C89" w:rsidRPr="00A13C2C">
        <w:rPr>
          <w:rFonts w:ascii="Times New Roman" w:hAnsi="Times New Roman" w:cs="Times New Roman"/>
          <w:bCs/>
          <w:sz w:val="36"/>
          <w:szCs w:val="36"/>
        </w:rPr>
        <w:t xml:space="preserve"> at 11:30</w:t>
      </w:r>
      <w:r w:rsidR="00262CB3" w:rsidRPr="00A13C2C">
        <w:rPr>
          <w:rFonts w:ascii="Times New Roman" w:hAnsi="Times New Roman" w:cs="Times New Roman"/>
          <w:bCs/>
          <w:sz w:val="36"/>
          <w:szCs w:val="36"/>
        </w:rPr>
        <w:t>, in the Fellowship Hall</w:t>
      </w:r>
      <w:r w:rsidR="00524C89" w:rsidRPr="00A13C2C">
        <w:rPr>
          <w:rFonts w:ascii="Times New Roman" w:hAnsi="Times New Roman" w:cs="Times New Roman"/>
          <w:bCs/>
          <w:sz w:val="36"/>
          <w:szCs w:val="36"/>
        </w:rPr>
        <w:t>.</w:t>
      </w:r>
    </w:p>
    <w:p w14:paraId="61E52D73" w14:textId="5542F07D" w:rsidR="004F2625" w:rsidRPr="00A13C2C"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sz w:val="36"/>
          <w:szCs w:val="36"/>
          <w:u w:val="single"/>
        </w:rPr>
      </w:pPr>
      <w:r w:rsidRPr="00A13C2C">
        <w:rPr>
          <w:rFonts w:ascii="Times New Roman" w:hAnsi="Times New Roman" w:cs="Times New Roman"/>
          <w:bCs/>
          <w:sz w:val="36"/>
          <w:szCs w:val="36"/>
        </w:rPr>
        <w:tab/>
      </w:r>
      <w:r w:rsidR="009E478F" w:rsidRPr="00A13C2C">
        <w:rPr>
          <w:rFonts w:ascii="Times New Roman" w:hAnsi="Times New Roman" w:cs="Times New Roman"/>
          <w:bCs/>
          <w:sz w:val="36"/>
          <w:szCs w:val="36"/>
        </w:rPr>
        <w:t>-Kathy</w:t>
      </w:r>
      <w:r w:rsidR="00B65480" w:rsidRPr="00A13C2C">
        <w:rPr>
          <w:rFonts w:ascii="Times New Roman" w:hAnsi="Times New Roman" w:cs="Times New Roman"/>
          <w:bCs/>
          <w:sz w:val="36"/>
          <w:szCs w:val="36"/>
        </w:rPr>
        <w:t xml:space="preserve"> G</w:t>
      </w:r>
    </w:p>
    <w:p w14:paraId="5682F959" w14:textId="77777777" w:rsidR="004B4471" w:rsidRPr="00A13C2C" w:rsidRDefault="004B4471" w:rsidP="00B0727A">
      <w:pPr>
        <w:spacing w:after="0" w:line="240" w:lineRule="auto"/>
        <w:jc w:val="center"/>
        <w:rPr>
          <w:rFonts w:ascii="Times New Roman" w:eastAsia="Times New Roman" w:hAnsi="Times New Roman" w:cs="Times New Roman"/>
          <w:b/>
          <w:bCs/>
          <w:sz w:val="36"/>
          <w:szCs w:val="36"/>
          <w:u w:val="single"/>
        </w:rPr>
      </w:pPr>
    </w:p>
    <w:p w14:paraId="303DE929" w14:textId="7BAA7CCF" w:rsidR="005F673E" w:rsidRPr="00A13C2C" w:rsidRDefault="005F673E" w:rsidP="00B0727A">
      <w:pPr>
        <w:spacing w:after="0" w:line="240" w:lineRule="auto"/>
        <w:jc w:val="center"/>
        <w:rPr>
          <w:rFonts w:ascii="Times New Roman" w:hAnsi="Times New Roman" w:cs="Times New Roman"/>
          <w:bCs/>
          <w:sz w:val="36"/>
          <w:szCs w:val="36"/>
        </w:rPr>
      </w:pPr>
      <w:r w:rsidRPr="00A13C2C">
        <w:rPr>
          <w:rFonts w:ascii="Times New Roman" w:eastAsia="Times New Roman" w:hAnsi="Times New Roman" w:cs="Times New Roman"/>
          <w:b/>
          <w:bCs/>
          <w:sz w:val="36"/>
          <w:szCs w:val="36"/>
          <w:u w:val="single"/>
        </w:rPr>
        <w:t>Senior Care Resources</w:t>
      </w:r>
    </w:p>
    <w:p w14:paraId="52269C3D" w14:textId="478DE885" w:rsidR="005F673E" w:rsidRPr="00A13C2C" w:rsidRDefault="005F673E" w:rsidP="00B0727A">
      <w:pPr>
        <w:spacing w:after="0" w:line="240" w:lineRule="auto"/>
        <w:jc w:val="center"/>
        <w:rPr>
          <w:rFonts w:ascii="Times New Roman" w:eastAsia="Times New Roman" w:hAnsi="Times New Roman" w:cs="Times New Roman"/>
          <w:sz w:val="36"/>
          <w:szCs w:val="36"/>
        </w:rPr>
      </w:pPr>
      <w:hyperlink r:id="rId25" w:history="1">
        <w:r w:rsidRPr="00A13C2C">
          <w:rPr>
            <w:rStyle w:val="Hyperlink"/>
            <w:rFonts w:ascii="Times New Roman" w:eastAsia="Times New Roman" w:hAnsi="Times New Roman" w:cs="Times New Roman"/>
            <w:color w:val="auto"/>
            <w:sz w:val="36"/>
            <w:szCs w:val="36"/>
          </w:rPr>
          <w:t>Caring.com</w:t>
        </w:r>
      </w:hyperlink>
      <w:r w:rsidRPr="00A13C2C">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A13C2C"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6" w:history="1">
        <w:r w:rsidRPr="00A13C2C">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A13C2C"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7" w:history="1">
        <w:r w:rsidRPr="00A13C2C">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A13C2C"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8" w:history="1">
        <w:r w:rsidRPr="00A13C2C">
          <w:rPr>
            <w:rStyle w:val="Hyperlink"/>
            <w:rFonts w:ascii="Times New Roman" w:eastAsia="Times New Roman" w:hAnsi="Times New Roman" w:cs="Times New Roman"/>
            <w:color w:val="auto"/>
            <w:sz w:val="36"/>
            <w:szCs w:val="36"/>
          </w:rPr>
          <w:t>https://www.caring.com/caregivers/alzheimers/</w:t>
        </w:r>
      </w:hyperlink>
    </w:p>
    <w:p w14:paraId="794A5CC0" w14:textId="7EF08393" w:rsidR="00C65C08" w:rsidRPr="00A13C2C" w:rsidRDefault="005F673E" w:rsidP="00B67745">
      <w:pPr>
        <w:pStyle w:val="ListParagraph"/>
        <w:spacing w:before="100" w:beforeAutospacing="1" w:after="100" w:afterAutospacing="1" w:line="240" w:lineRule="auto"/>
        <w:ind w:left="1080"/>
        <w:jc w:val="center"/>
        <w:rPr>
          <w:rFonts w:ascii="Times New Roman" w:hAnsi="Times New Roman" w:cs="Times New Roman"/>
          <w:b/>
          <w:sz w:val="36"/>
          <w:szCs w:val="36"/>
          <w:u w:val="single"/>
        </w:rPr>
      </w:pPr>
      <w:hyperlink r:id="rId29" w:history="1">
        <w:r w:rsidRPr="00A13C2C">
          <w:rPr>
            <w:rStyle w:val="Hyperlink"/>
            <w:rFonts w:ascii="Times New Roman" w:eastAsia="Times New Roman" w:hAnsi="Times New Roman" w:cs="Times New Roman"/>
            <w:color w:val="auto"/>
            <w:sz w:val="36"/>
            <w:szCs w:val="36"/>
          </w:rPr>
          <w:t>https://www.caring.com/caregivers/dementia/</w:t>
        </w:r>
      </w:hyperlink>
    </w:p>
    <w:p w14:paraId="718E3386" w14:textId="77777777" w:rsidR="00C65C08" w:rsidRPr="00A13C2C" w:rsidRDefault="00C65C08" w:rsidP="00B0727A">
      <w:pPr>
        <w:spacing w:after="0" w:line="240" w:lineRule="auto"/>
        <w:jc w:val="center"/>
        <w:rPr>
          <w:rFonts w:ascii="Times New Roman" w:hAnsi="Times New Roman" w:cs="Times New Roman"/>
          <w:b/>
          <w:sz w:val="36"/>
          <w:szCs w:val="36"/>
          <w:u w:val="single"/>
        </w:rPr>
      </w:pPr>
    </w:p>
    <w:p w14:paraId="0E3638EC" w14:textId="77777777" w:rsidR="00C65C08" w:rsidRPr="00A13C2C" w:rsidRDefault="00C65C08" w:rsidP="00B0727A">
      <w:pPr>
        <w:spacing w:after="0" w:line="240" w:lineRule="auto"/>
        <w:jc w:val="center"/>
        <w:rPr>
          <w:rFonts w:ascii="Times New Roman" w:hAnsi="Times New Roman" w:cs="Times New Roman"/>
          <w:b/>
          <w:sz w:val="36"/>
          <w:szCs w:val="36"/>
          <w:u w:val="single"/>
        </w:rPr>
      </w:pPr>
    </w:p>
    <w:p w14:paraId="0F668DA4" w14:textId="23024BA5" w:rsidR="0098628E" w:rsidRPr="00A13C2C" w:rsidRDefault="00F919E6" w:rsidP="00B67745">
      <w:pPr>
        <w:spacing w:after="0" w:line="240" w:lineRule="auto"/>
        <w:jc w:val="center"/>
        <w:rPr>
          <w:rFonts w:ascii="Times New Roman" w:hAnsi="Times New Roman" w:cs="Times New Roman"/>
          <w:b/>
          <w:bCs/>
          <w:sz w:val="36"/>
          <w:szCs w:val="36"/>
          <w:u w:val="single"/>
        </w:rPr>
      </w:pPr>
      <w:r w:rsidRPr="00A13C2C">
        <w:rPr>
          <w:rFonts w:ascii="Times New Roman" w:hAnsi="Times New Roman" w:cs="Times New Roman"/>
          <w:b/>
          <w:sz w:val="36"/>
          <w:szCs w:val="36"/>
          <w:u w:val="single"/>
        </w:rPr>
        <w:t>WE HAVE SEVERAL HANDBOOKS ON DEMENTIA IN THE CHURCH LIBRARY, IF ANYONE WOULD LIKE INFORMATION</w:t>
      </w:r>
    </w:p>
    <w:p w14:paraId="15AA91EA" w14:textId="77777777" w:rsidR="00C65C08" w:rsidRPr="00A13C2C" w:rsidRDefault="00C65C08" w:rsidP="006A25FB">
      <w:pPr>
        <w:spacing w:line="240" w:lineRule="auto"/>
        <w:jc w:val="center"/>
        <w:rPr>
          <w:rFonts w:ascii="Times New Roman" w:hAnsi="Times New Roman" w:cs="Times New Roman"/>
          <w:b/>
          <w:bCs/>
          <w:sz w:val="36"/>
          <w:szCs w:val="36"/>
          <w:u w:val="single"/>
        </w:rPr>
      </w:pPr>
    </w:p>
    <w:p w14:paraId="3184B3FB" w14:textId="77777777" w:rsidR="00C65C08" w:rsidRPr="00A13C2C" w:rsidRDefault="00C65C08" w:rsidP="006A25FB">
      <w:pPr>
        <w:spacing w:line="240" w:lineRule="auto"/>
        <w:jc w:val="center"/>
        <w:rPr>
          <w:rFonts w:ascii="Times New Roman" w:hAnsi="Times New Roman" w:cs="Times New Roman"/>
          <w:b/>
          <w:bCs/>
          <w:sz w:val="36"/>
          <w:szCs w:val="36"/>
          <w:u w:val="single"/>
        </w:rPr>
      </w:pPr>
    </w:p>
    <w:p w14:paraId="0188437A" w14:textId="4BAC7155" w:rsidR="00517553" w:rsidRPr="00A13C2C" w:rsidRDefault="00697198" w:rsidP="006A25FB">
      <w:pPr>
        <w:spacing w:line="240" w:lineRule="auto"/>
        <w:jc w:val="center"/>
        <w:rPr>
          <w:rFonts w:ascii="Times New Roman" w:hAnsi="Times New Roman" w:cs="Times New Roman"/>
          <w:b/>
          <w:bCs/>
          <w:sz w:val="36"/>
          <w:szCs w:val="36"/>
          <w:u w:val="single"/>
        </w:rPr>
      </w:pPr>
      <w:r w:rsidRPr="00A13C2C">
        <w:rPr>
          <w:rFonts w:ascii="Times New Roman" w:hAnsi="Times New Roman" w:cs="Times New Roman"/>
          <w:noProof/>
          <w:sz w:val="36"/>
          <w:szCs w:val="36"/>
        </w:rPr>
        <w:drawing>
          <wp:anchor distT="0" distB="0" distL="114300" distR="114300" simplePos="0" relativeHeight="251653120" behindDoc="1" locked="1" layoutInCell="1" allowOverlap="1" wp14:anchorId="60046A38" wp14:editId="4D28F9A0">
            <wp:simplePos x="0" y="0"/>
            <wp:positionH relativeFrom="page">
              <wp:posOffset>6094095</wp:posOffset>
            </wp:positionH>
            <wp:positionV relativeFrom="paragraph">
              <wp:posOffset>-190500</wp:posOffset>
            </wp:positionV>
            <wp:extent cx="1280160" cy="987425"/>
            <wp:effectExtent l="171450" t="266700" r="110490" b="269875"/>
            <wp:wrapTight wrapText="bothSides">
              <wp:wrapPolygon edited="0">
                <wp:start x="-593" y="486"/>
                <wp:lineTo x="-3304" y="2724"/>
                <wp:lineTo x="-541" y="8348"/>
                <wp:lineTo x="-3523" y="10811"/>
                <wp:lineTo x="-761" y="16435"/>
                <wp:lineTo x="-2116" y="17554"/>
                <wp:lineTo x="-1426" y="18960"/>
                <wp:lineTo x="2273" y="21834"/>
                <wp:lineTo x="20368" y="22209"/>
                <wp:lineTo x="21995" y="20866"/>
                <wp:lineTo x="21793" y="5717"/>
                <wp:lineTo x="19745" y="-3"/>
                <wp:lineTo x="18462" y="-3391"/>
                <wp:lineTo x="13557" y="-3292"/>
                <wp:lineTo x="10574" y="-830"/>
                <wp:lineTo x="7812" y="-6454"/>
                <wp:lineTo x="492" y="-410"/>
                <wp:lineTo x="-593" y="486"/>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49566">
                      <a:off x="0" y="0"/>
                      <a:ext cx="128016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553" w:rsidRPr="00A13C2C">
        <w:rPr>
          <w:rFonts w:ascii="Times New Roman" w:hAnsi="Times New Roman" w:cs="Times New Roman"/>
          <w:b/>
          <w:bCs/>
          <w:sz w:val="36"/>
          <w:szCs w:val="36"/>
          <w:u w:val="single"/>
        </w:rPr>
        <w:t>!!TWO</w:t>
      </w:r>
      <w:r w:rsidR="009C6A9A" w:rsidRPr="00A13C2C">
        <w:rPr>
          <w:rFonts w:ascii="Times New Roman" w:hAnsi="Times New Roman" w:cs="Times New Roman"/>
          <w:b/>
          <w:bCs/>
          <w:sz w:val="36"/>
          <w:szCs w:val="36"/>
          <w:u w:val="single"/>
        </w:rPr>
        <w:t xml:space="preserve"> MORE</w:t>
      </w:r>
      <w:r w:rsidR="00517553" w:rsidRPr="00A13C2C">
        <w:rPr>
          <w:rFonts w:ascii="Times New Roman" w:hAnsi="Times New Roman" w:cs="Times New Roman"/>
          <w:b/>
          <w:bCs/>
          <w:sz w:val="36"/>
          <w:szCs w:val="36"/>
          <w:u w:val="single"/>
        </w:rPr>
        <w:t xml:space="preserve"> THINGS ABOUT MAILBOXES!!</w:t>
      </w:r>
    </w:p>
    <w:p w14:paraId="6391489B" w14:textId="2D8557D9" w:rsidR="00517553" w:rsidRPr="00A13C2C" w:rsidRDefault="00517553" w:rsidP="006A25FB">
      <w:pPr>
        <w:spacing w:line="240" w:lineRule="auto"/>
        <w:jc w:val="center"/>
        <w:rPr>
          <w:rFonts w:ascii="Times New Roman" w:hAnsi="Times New Roman" w:cs="Times New Roman"/>
          <w:b/>
          <w:bCs/>
          <w:sz w:val="36"/>
          <w:szCs w:val="36"/>
          <w:u w:val="single"/>
        </w:rPr>
      </w:pPr>
      <w:r w:rsidRPr="00A13C2C">
        <w:rPr>
          <w:rFonts w:ascii="Times New Roman" w:hAnsi="Times New Roman" w:cs="Times New Roman"/>
          <w:b/>
          <w:bCs/>
          <w:sz w:val="36"/>
          <w:szCs w:val="36"/>
        </w:rPr>
        <w:t>CHECK THEM</w:t>
      </w:r>
      <w:r w:rsidRPr="00A13C2C">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579B3F5F" w14:textId="0FD23EF4" w:rsidR="00517553" w:rsidRPr="00A13C2C" w:rsidRDefault="00517553" w:rsidP="006A25FB">
      <w:pPr>
        <w:pBdr>
          <w:bottom w:val="dotted" w:sz="24" w:space="1" w:color="auto"/>
        </w:pBdr>
        <w:spacing w:after="0" w:line="240" w:lineRule="auto"/>
        <w:jc w:val="center"/>
        <w:rPr>
          <w:rFonts w:ascii="Times New Roman" w:eastAsia="Times New Roman" w:hAnsi="Times New Roman" w:cs="Times New Roman"/>
          <w:bCs/>
          <w:sz w:val="36"/>
          <w:szCs w:val="36"/>
        </w:rPr>
      </w:pPr>
      <w:r w:rsidRPr="00A13C2C">
        <w:rPr>
          <w:rFonts w:ascii="Times New Roman" w:eastAsia="Times New Roman" w:hAnsi="Times New Roman" w:cs="Times New Roman"/>
          <w:b/>
          <w:sz w:val="36"/>
          <w:szCs w:val="36"/>
        </w:rPr>
        <w:t>PUT MAIL IN CORRECT BOXES</w:t>
      </w:r>
      <w:r w:rsidRPr="00A13C2C">
        <w:rPr>
          <w:rFonts w:ascii="Times New Roman" w:eastAsia="Times New Roman" w:hAnsi="Times New Roman" w:cs="Times New Roman"/>
          <w:bCs/>
          <w:sz w:val="36"/>
          <w:szCs w:val="36"/>
        </w:rPr>
        <w:t xml:space="preserve"> - Please make sure you </w:t>
      </w:r>
      <w:r w:rsidRPr="00A13C2C">
        <w:rPr>
          <w:rFonts w:ascii="Times New Roman" w:eastAsia="Times New Roman" w:hAnsi="Times New Roman" w:cs="Times New Roman"/>
          <w:b/>
          <w:sz w:val="36"/>
          <w:szCs w:val="36"/>
          <w:u w:val="single"/>
        </w:rPr>
        <w:t>only put mail in boxes that have a name under them.</w:t>
      </w:r>
      <w:r w:rsidRPr="00A13C2C">
        <w:rPr>
          <w:rFonts w:ascii="Times New Roman" w:eastAsia="Times New Roman" w:hAnsi="Times New Roman" w:cs="Times New Roman"/>
          <w:bCs/>
          <w:sz w:val="36"/>
          <w:szCs w:val="36"/>
        </w:rPr>
        <w:t xml:space="preserve"> If you have something for </w:t>
      </w:r>
      <w:r w:rsidRPr="00A13C2C">
        <w:rPr>
          <w:rFonts w:ascii="Times New Roman" w:eastAsia="Times New Roman" w:hAnsi="Times New Roman" w:cs="Times New Roman"/>
          <w:bCs/>
          <w:sz w:val="36"/>
          <w:szCs w:val="36"/>
        </w:rPr>
        <w:lastRenderedPageBreak/>
        <w:t>people who have left and their name has been removed from the mailbox, please use their postal mailing address.</w:t>
      </w:r>
    </w:p>
    <w:p w14:paraId="7F8DD4FC" w14:textId="7F30B8D6" w:rsidR="00433E7D" w:rsidRPr="00E31D62" w:rsidRDefault="00433E7D" w:rsidP="00433E7D">
      <w:pPr>
        <w:spacing w:after="0" w:line="240" w:lineRule="auto"/>
        <w:jc w:val="center"/>
        <w:rPr>
          <w:rFonts w:ascii="Times New Roman" w:eastAsia="Times New Roman" w:hAnsi="Times New Roman" w:cs="Times New Roman"/>
          <w:b/>
          <w:bCs/>
          <w:color w:val="000000"/>
          <w:sz w:val="36"/>
          <w:szCs w:val="36"/>
          <w:u w:val="single"/>
        </w:rPr>
      </w:pPr>
      <w:bookmarkStart w:id="21" w:name="_Hlk139448689"/>
      <w:bookmarkStart w:id="22" w:name="_Hlk144376078"/>
      <w:bookmarkStart w:id="23" w:name="_Hlk172111547"/>
      <w:r w:rsidRPr="00E31D62">
        <w:rPr>
          <w:rFonts w:ascii="Times New Roman" w:eastAsia="Times New Roman" w:hAnsi="Times New Roman" w:cs="Times New Roman"/>
          <w:b/>
          <w:bCs/>
          <w:color w:val="000000"/>
          <w:sz w:val="36"/>
          <w:szCs w:val="36"/>
          <w:u w:val="single"/>
        </w:rPr>
        <w:t>ZOOM LINKS</w:t>
      </w:r>
    </w:p>
    <w:p w14:paraId="76461E63" w14:textId="39E7755A" w:rsidR="00327E1A" w:rsidRPr="00E31D62" w:rsidRDefault="00327E1A" w:rsidP="00327E1A">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Joanie Holden is inviting you to a scheduled Zoom meeting.</w:t>
      </w:r>
    </w:p>
    <w:p w14:paraId="7B08BD5D" w14:textId="77777777" w:rsidR="00327E1A" w:rsidRPr="00E31D62" w:rsidRDefault="00327E1A" w:rsidP="00327E1A">
      <w:pPr>
        <w:spacing w:after="0" w:line="259" w:lineRule="auto"/>
        <w:rPr>
          <w:rFonts w:ascii="Times New Roman" w:eastAsia="Times New Roman" w:hAnsi="Times New Roman" w:cs="Times New Roman"/>
          <w:b/>
          <w:bCs/>
          <w:color w:val="000000"/>
          <w:sz w:val="36"/>
          <w:szCs w:val="36"/>
        </w:rPr>
      </w:pPr>
      <w:r w:rsidRPr="00E31D62">
        <w:rPr>
          <w:rFonts w:ascii="Times New Roman" w:eastAsia="Times New Roman" w:hAnsi="Times New Roman" w:cs="Times New Roman"/>
          <w:b/>
          <w:bCs/>
          <w:color w:val="000000"/>
          <w:sz w:val="36"/>
          <w:szCs w:val="36"/>
        </w:rPr>
        <w:t xml:space="preserve">Topic: Sunday School </w:t>
      </w:r>
      <w:r w:rsidRPr="00E31D62">
        <w:rPr>
          <w:rFonts w:ascii="Times New Roman" w:hAnsi="Times New Roman" w:cs="Times New Roman"/>
          <w:b/>
          <w:bCs/>
          <w:noProof/>
          <w:sz w:val="36"/>
          <w:szCs w:val="36"/>
          <w:u w:val="single"/>
        </w:rPr>
        <w:t xml:space="preserve">– </w:t>
      </w:r>
      <w:r w:rsidRPr="00E31D62">
        <w:rPr>
          <w:rFonts w:ascii="Times New Roman" w:hAnsi="Times New Roman" w:cs="Times New Roman"/>
          <w:b/>
          <w:bCs/>
          <w:noProof/>
          <w:color w:val="FF0000"/>
          <w:sz w:val="36"/>
          <w:szCs w:val="36"/>
          <w:u w:val="single"/>
        </w:rPr>
        <w:t>Updated 12/19</w:t>
      </w:r>
    </w:p>
    <w:p w14:paraId="19558D4D"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 xml:space="preserve">Time: Dec 22, </w:t>
      </w:r>
      <w:proofErr w:type="gramStart"/>
      <w:r w:rsidRPr="00E31D62">
        <w:rPr>
          <w:rFonts w:ascii="Times New Roman" w:eastAsia="Times New Roman" w:hAnsi="Times New Roman" w:cs="Times New Roman"/>
          <w:color w:val="000000"/>
          <w:sz w:val="36"/>
          <w:szCs w:val="36"/>
        </w:rPr>
        <w:t>2024</w:t>
      </w:r>
      <w:proofErr w:type="gramEnd"/>
      <w:r w:rsidRPr="00E31D62">
        <w:rPr>
          <w:rFonts w:ascii="Times New Roman" w:eastAsia="Times New Roman" w:hAnsi="Times New Roman" w:cs="Times New Roman"/>
          <w:color w:val="000000"/>
          <w:sz w:val="36"/>
          <w:szCs w:val="36"/>
        </w:rPr>
        <w:t xml:space="preserve"> 10:30 AM Eastern Time (US and Canada)</w:t>
      </w:r>
    </w:p>
    <w:p w14:paraId="021A87D6"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        Every week on Sun, 9 occurrence(s)</w:t>
      </w:r>
    </w:p>
    <w:p w14:paraId="4ED9CD72"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Please download and import the following iCalendar (.</w:t>
      </w:r>
      <w:proofErr w:type="spellStart"/>
      <w:r w:rsidRPr="00E31D62">
        <w:rPr>
          <w:rFonts w:ascii="Times New Roman" w:eastAsia="Times New Roman" w:hAnsi="Times New Roman" w:cs="Times New Roman"/>
          <w:color w:val="000000"/>
          <w:sz w:val="36"/>
          <w:szCs w:val="36"/>
        </w:rPr>
        <w:t>ics</w:t>
      </w:r>
      <w:proofErr w:type="spellEnd"/>
      <w:r w:rsidRPr="00E31D62">
        <w:rPr>
          <w:rFonts w:ascii="Times New Roman" w:eastAsia="Times New Roman" w:hAnsi="Times New Roman" w:cs="Times New Roman"/>
          <w:color w:val="000000"/>
          <w:sz w:val="36"/>
          <w:szCs w:val="36"/>
        </w:rPr>
        <w:t>) files to your calendar system.</w:t>
      </w:r>
    </w:p>
    <w:p w14:paraId="14AB6ACE"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Weekly: </w:t>
      </w:r>
      <w:hyperlink r:id="rId30" w:history="1">
        <w:r w:rsidRPr="00E31D62">
          <w:rPr>
            <w:rFonts w:ascii="Times New Roman" w:eastAsia="Times New Roman" w:hAnsi="Times New Roman" w:cs="Times New Roman"/>
            <w:color w:val="0000FF"/>
            <w:sz w:val="36"/>
            <w:szCs w:val="36"/>
            <w:u w:val="single"/>
          </w:rPr>
          <w:t>https://us02web.zoom.us/meeting/tZwkcOuoqDwvGNBJ6CtRCaxoO3m1f8CDTP2y/ics?icsToken=98tyKuGgpzwoGtKStRuDRpw-HY_Ca_TwpmZYjY1_tknGFxJwYxv5GbFPY7QnM_zk&amp;meetingMasterEventId=XSkN-93IQB6T_semkyCXrg</w:t>
        </w:r>
      </w:hyperlink>
    </w:p>
    <w:p w14:paraId="0F2D29E5"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Join Zoom Meeting</w:t>
      </w:r>
    </w:p>
    <w:p w14:paraId="52ACED7D"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hyperlink r:id="rId31" w:history="1">
        <w:r w:rsidRPr="00E31D62">
          <w:rPr>
            <w:rFonts w:ascii="Times New Roman" w:eastAsia="Times New Roman" w:hAnsi="Times New Roman" w:cs="Times New Roman"/>
            <w:color w:val="0000FF"/>
            <w:sz w:val="36"/>
            <w:szCs w:val="36"/>
            <w:u w:val="single"/>
          </w:rPr>
          <w:t>https://us02web.zoom.us/j/88972067524?pwd=KhldSj8gDqz831IZYoXYlJ4m7eUm0E.1</w:t>
        </w:r>
      </w:hyperlink>
    </w:p>
    <w:p w14:paraId="4F1FB032"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p>
    <w:p w14:paraId="0DB75B90" w14:textId="77777777" w:rsidR="00327E1A" w:rsidRPr="00E31D62" w:rsidRDefault="00327E1A" w:rsidP="00327E1A">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Meeting ID: 889 7206 7524</w:t>
      </w:r>
    </w:p>
    <w:p w14:paraId="4E405E48" w14:textId="77777777" w:rsidR="00327E1A" w:rsidRPr="00E31D62" w:rsidRDefault="00327E1A" w:rsidP="00327E1A">
      <w:pPr>
        <w:pBdr>
          <w:bottom w:val="single" w:sz="12" w:space="1" w:color="auto"/>
        </w:pBd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Passcode: 731097</w:t>
      </w:r>
    </w:p>
    <w:p w14:paraId="2EF9A284"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bookmarkStart w:id="24" w:name="_Hlk185509832"/>
      <w:bookmarkStart w:id="25" w:name="_Hlk175645505"/>
      <w:bookmarkEnd w:id="21"/>
      <w:bookmarkEnd w:id="22"/>
      <w:bookmarkEnd w:id="23"/>
      <w:r w:rsidRPr="00E31D62">
        <w:rPr>
          <w:rFonts w:ascii="Times New Roman" w:eastAsia="Times New Roman" w:hAnsi="Times New Roman" w:cs="Times New Roman"/>
          <w:color w:val="000000"/>
          <w:sz w:val="36"/>
          <w:szCs w:val="36"/>
        </w:rPr>
        <w:t>Joanie Holden is inviting you to a scheduled Zoom meeting.</w:t>
      </w:r>
    </w:p>
    <w:p w14:paraId="39DC5FD8" w14:textId="77777777" w:rsidR="00560D2D" w:rsidRPr="00E31D62" w:rsidRDefault="00560D2D" w:rsidP="00560D2D">
      <w:pPr>
        <w:spacing w:after="0"/>
        <w:rPr>
          <w:rFonts w:ascii="Times New Roman" w:eastAsia="Times New Roman" w:hAnsi="Times New Roman" w:cs="Times New Roman"/>
          <w:b/>
          <w:bCs/>
          <w:color w:val="000000"/>
          <w:sz w:val="36"/>
          <w:szCs w:val="36"/>
        </w:rPr>
      </w:pPr>
      <w:r w:rsidRPr="00E31D62">
        <w:rPr>
          <w:rFonts w:ascii="Times New Roman" w:eastAsia="Times New Roman" w:hAnsi="Times New Roman" w:cs="Times New Roman"/>
          <w:b/>
          <w:bCs/>
          <w:color w:val="000000"/>
          <w:sz w:val="36"/>
          <w:szCs w:val="36"/>
        </w:rPr>
        <w:t xml:space="preserve">Topic: Sunday School </w:t>
      </w:r>
      <w:r w:rsidRPr="00E31D62">
        <w:rPr>
          <w:rFonts w:ascii="Times New Roman" w:hAnsi="Times New Roman" w:cs="Times New Roman"/>
          <w:b/>
          <w:bCs/>
          <w:noProof/>
          <w:sz w:val="36"/>
          <w:szCs w:val="36"/>
          <w:u w:val="single"/>
        </w:rPr>
        <w:t xml:space="preserve">– </w:t>
      </w:r>
      <w:r w:rsidRPr="00E31D62">
        <w:rPr>
          <w:rFonts w:ascii="Times New Roman" w:hAnsi="Times New Roman" w:cs="Times New Roman"/>
          <w:b/>
          <w:bCs/>
          <w:noProof/>
          <w:color w:val="FF0000"/>
          <w:sz w:val="36"/>
          <w:szCs w:val="36"/>
          <w:u w:val="single"/>
        </w:rPr>
        <w:t>Updated 12/19</w:t>
      </w:r>
    </w:p>
    <w:p w14:paraId="5655BCA8"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 xml:space="preserve">Time: Dec 22, </w:t>
      </w:r>
      <w:proofErr w:type="gramStart"/>
      <w:r w:rsidRPr="00E31D62">
        <w:rPr>
          <w:rFonts w:ascii="Times New Roman" w:eastAsia="Times New Roman" w:hAnsi="Times New Roman" w:cs="Times New Roman"/>
          <w:color w:val="000000"/>
          <w:sz w:val="36"/>
          <w:szCs w:val="36"/>
        </w:rPr>
        <w:t>2024</w:t>
      </w:r>
      <w:proofErr w:type="gramEnd"/>
      <w:r w:rsidRPr="00E31D62">
        <w:rPr>
          <w:rFonts w:ascii="Times New Roman" w:eastAsia="Times New Roman" w:hAnsi="Times New Roman" w:cs="Times New Roman"/>
          <w:color w:val="000000"/>
          <w:sz w:val="36"/>
          <w:szCs w:val="36"/>
        </w:rPr>
        <w:t xml:space="preserve"> 10:30 AM Eastern Time (US and Canada)</w:t>
      </w:r>
    </w:p>
    <w:p w14:paraId="3233550B"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        Every week on Sun, 9 occurrence(s)</w:t>
      </w:r>
    </w:p>
    <w:p w14:paraId="765262EE"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Please download and import the following iCalendar (.</w:t>
      </w:r>
      <w:proofErr w:type="spellStart"/>
      <w:r w:rsidRPr="00E31D62">
        <w:rPr>
          <w:rFonts w:ascii="Times New Roman" w:eastAsia="Times New Roman" w:hAnsi="Times New Roman" w:cs="Times New Roman"/>
          <w:color w:val="000000"/>
          <w:sz w:val="36"/>
          <w:szCs w:val="36"/>
        </w:rPr>
        <w:t>ics</w:t>
      </w:r>
      <w:proofErr w:type="spellEnd"/>
      <w:r w:rsidRPr="00E31D62">
        <w:rPr>
          <w:rFonts w:ascii="Times New Roman" w:eastAsia="Times New Roman" w:hAnsi="Times New Roman" w:cs="Times New Roman"/>
          <w:color w:val="000000"/>
          <w:sz w:val="36"/>
          <w:szCs w:val="36"/>
        </w:rPr>
        <w:t>) files to your calendar system.</w:t>
      </w:r>
    </w:p>
    <w:p w14:paraId="51AA3FCB"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Weekly: </w:t>
      </w:r>
      <w:hyperlink r:id="rId32" w:history="1">
        <w:r w:rsidRPr="00E31D62">
          <w:rPr>
            <w:rFonts w:ascii="Times New Roman" w:eastAsia="Times New Roman" w:hAnsi="Times New Roman" w:cs="Times New Roman"/>
            <w:color w:val="0000FF"/>
            <w:sz w:val="36"/>
            <w:szCs w:val="36"/>
            <w:u w:val="single"/>
          </w:rPr>
          <w:t>https://us02web.zoom.us/meeting/tZwkcOuoqDwvGNBJ6CtRCaxoO3m1f8CDTP2y/ics?icsToken=98tyKuGgpzwoGtKStRuDRpw-HY_Ca_TwpmZYjY1_tknGFxJwYxv5GbFPY7QnM_zk&amp;meetingMasterEventId=XSkN-93IQB6T_semkyCXrg</w:t>
        </w:r>
      </w:hyperlink>
    </w:p>
    <w:p w14:paraId="0B5E27FD"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Join Zoom Meeting</w:t>
      </w:r>
    </w:p>
    <w:p w14:paraId="3630D533"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hyperlink r:id="rId33" w:history="1">
        <w:r w:rsidRPr="00E31D62">
          <w:rPr>
            <w:rFonts w:ascii="Times New Roman" w:eastAsia="Times New Roman" w:hAnsi="Times New Roman" w:cs="Times New Roman"/>
            <w:color w:val="0000FF"/>
            <w:sz w:val="36"/>
            <w:szCs w:val="36"/>
            <w:u w:val="single"/>
          </w:rPr>
          <w:t>https://us02web.zoom.us/j/88972067524?pwd=KhldSj8gDqz831IZYoXYlJ4m7eUm0E.1</w:t>
        </w:r>
      </w:hyperlink>
    </w:p>
    <w:p w14:paraId="0A6FD987"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p>
    <w:p w14:paraId="7FF8B4E7" w14:textId="77777777" w:rsidR="00560D2D" w:rsidRPr="00E31D62" w:rsidRDefault="00560D2D" w:rsidP="00560D2D">
      <w:pP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t>Meeting ID: 889 7206 7524</w:t>
      </w:r>
    </w:p>
    <w:p w14:paraId="03411036" w14:textId="77777777" w:rsidR="00560D2D" w:rsidRPr="00E31D62" w:rsidRDefault="00560D2D" w:rsidP="00560D2D">
      <w:pPr>
        <w:pBdr>
          <w:bottom w:val="single" w:sz="12" w:space="1" w:color="auto"/>
        </w:pBdr>
        <w:spacing w:after="0" w:line="240" w:lineRule="auto"/>
        <w:rPr>
          <w:rFonts w:ascii="Times New Roman" w:eastAsia="Times New Roman" w:hAnsi="Times New Roman" w:cs="Times New Roman"/>
          <w:color w:val="000000"/>
          <w:sz w:val="36"/>
          <w:szCs w:val="36"/>
        </w:rPr>
      </w:pPr>
      <w:r w:rsidRPr="00E31D62">
        <w:rPr>
          <w:rFonts w:ascii="Times New Roman" w:eastAsia="Times New Roman" w:hAnsi="Times New Roman" w:cs="Times New Roman"/>
          <w:color w:val="000000"/>
          <w:sz w:val="36"/>
          <w:szCs w:val="36"/>
        </w:rPr>
        <w:lastRenderedPageBreak/>
        <w:t>Passcode: 731097</w:t>
      </w:r>
    </w:p>
    <w:bookmarkEnd w:id="24"/>
    <w:p w14:paraId="741F81F2"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Joanie Holden is inviting you to a scheduled Zoom meeting.</w:t>
      </w:r>
    </w:p>
    <w:p w14:paraId="77C9266F" w14:textId="77777777" w:rsidR="00ED69FC" w:rsidRPr="00E31D62" w:rsidRDefault="00ED69FC" w:rsidP="00ED69FC">
      <w:pPr>
        <w:spacing w:after="0" w:line="240" w:lineRule="auto"/>
        <w:rPr>
          <w:rFonts w:ascii="Times New Roman" w:eastAsia="Times New Roman" w:hAnsi="Times New Roman"/>
          <w:b/>
          <w:bCs/>
          <w:color w:val="000000"/>
          <w:sz w:val="36"/>
          <w:szCs w:val="36"/>
        </w:rPr>
      </w:pPr>
      <w:r w:rsidRPr="00E31D62">
        <w:rPr>
          <w:rFonts w:ascii="Times New Roman" w:eastAsia="Times New Roman" w:hAnsi="Times New Roman"/>
          <w:b/>
          <w:bCs/>
          <w:color w:val="000000"/>
          <w:sz w:val="36"/>
          <w:szCs w:val="36"/>
        </w:rPr>
        <w:t>Topic: Old Testament</w:t>
      </w:r>
    </w:p>
    <w:p w14:paraId="7AD46489"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 xml:space="preserve">Time: Sep 25, </w:t>
      </w:r>
      <w:proofErr w:type="gramStart"/>
      <w:r w:rsidRPr="00E31D62">
        <w:rPr>
          <w:rFonts w:ascii="Times New Roman" w:eastAsia="Times New Roman" w:hAnsi="Times New Roman"/>
          <w:color w:val="000000"/>
          <w:sz w:val="36"/>
          <w:szCs w:val="36"/>
        </w:rPr>
        <w:t>2024</w:t>
      </w:r>
      <w:proofErr w:type="gramEnd"/>
      <w:r w:rsidRPr="00E31D62">
        <w:rPr>
          <w:rFonts w:ascii="Times New Roman" w:eastAsia="Times New Roman" w:hAnsi="Times New Roman"/>
          <w:color w:val="000000"/>
          <w:sz w:val="36"/>
          <w:szCs w:val="36"/>
        </w:rPr>
        <w:t xml:space="preserve"> 10:00 AM Eastern Time (US and Canada)</w:t>
      </w:r>
    </w:p>
    <w:p w14:paraId="4121D17B"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        Every week on Wed, 10 occurrence(s)</w:t>
      </w:r>
    </w:p>
    <w:p w14:paraId="496E434F"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Please download and import the following iCalendar (.</w:t>
      </w:r>
      <w:proofErr w:type="spellStart"/>
      <w:r w:rsidRPr="00E31D62">
        <w:rPr>
          <w:rFonts w:ascii="Times New Roman" w:eastAsia="Times New Roman" w:hAnsi="Times New Roman"/>
          <w:color w:val="000000"/>
          <w:sz w:val="36"/>
          <w:szCs w:val="36"/>
        </w:rPr>
        <w:t>ics</w:t>
      </w:r>
      <w:proofErr w:type="spellEnd"/>
      <w:r w:rsidRPr="00E31D62">
        <w:rPr>
          <w:rFonts w:ascii="Times New Roman" w:eastAsia="Times New Roman" w:hAnsi="Times New Roman"/>
          <w:color w:val="000000"/>
          <w:sz w:val="36"/>
          <w:szCs w:val="36"/>
        </w:rPr>
        <w:t>) files to your calendar system.</w:t>
      </w:r>
    </w:p>
    <w:p w14:paraId="26190F8F"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Weekly: </w:t>
      </w:r>
      <w:hyperlink r:id="rId34" w:history="1">
        <w:r w:rsidRPr="00E31D62">
          <w:rPr>
            <w:rFonts w:ascii="Times New Roman" w:eastAsia="Times New Roman" w:hAnsi="Times New Roman"/>
            <w:color w:val="0000FF"/>
            <w:sz w:val="36"/>
            <w:szCs w:val="36"/>
            <w:u w:val="single"/>
          </w:rPr>
          <w:t>https://us02web.zoom.us/meeting/tZYpcumppj8jHdLqKFMB5MwteYJhNwnxBKe4/ics?icsToken=98tyKuGqqj4qG9yRuR6BRpwQBo_4c-vxiClEgqdxjTTDLgIGTxTiM9toOpxoHsDy&amp;meetingMasterEventId=zFvCYg12ScaOboIPYekgdA</w:t>
        </w:r>
      </w:hyperlink>
    </w:p>
    <w:p w14:paraId="2A769CF8" w14:textId="77777777" w:rsidR="00ED69FC" w:rsidRPr="00E31D62" w:rsidRDefault="00ED69FC" w:rsidP="00ED69FC">
      <w:pPr>
        <w:spacing w:after="0" w:line="240" w:lineRule="auto"/>
        <w:rPr>
          <w:rFonts w:ascii="Times New Roman" w:eastAsia="Times New Roman" w:hAnsi="Times New Roman"/>
          <w:color w:val="000000"/>
          <w:sz w:val="36"/>
          <w:szCs w:val="36"/>
        </w:rPr>
      </w:pPr>
    </w:p>
    <w:p w14:paraId="23709C87"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Join Zoom Meeting</w:t>
      </w:r>
    </w:p>
    <w:p w14:paraId="3231B6FE" w14:textId="77777777" w:rsidR="00ED69FC" w:rsidRPr="00E31D62" w:rsidRDefault="00ED69FC" w:rsidP="00ED69FC">
      <w:pPr>
        <w:spacing w:after="0" w:line="240" w:lineRule="auto"/>
        <w:rPr>
          <w:rFonts w:ascii="Times New Roman" w:eastAsia="Times New Roman" w:hAnsi="Times New Roman"/>
          <w:color w:val="000000"/>
          <w:sz w:val="36"/>
          <w:szCs w:val="36"/>
        </w:rPr>
      </w:pPr>
      <w:hyperlink r:id="rId35" w:history="1">
        <w:r w:rsidRPr="00E31D62">
          <w:rPr>
            <w:rFonts w:ascii="Times New Roman" w:eastAsia="Times New Roman" w:hAnsi="Times New Roman"/>
            <w:color w:val="0000FF"/>
            <w:sz w:val="36"/>
            <w:szCs w:val="36"/>
            <w:u w:val="single"/>
          </w:rPr>
          <w:t>https://us02web.zoom.us/j/82450184976?pwd=kzioFoAkjMs2fXuOPN6qeeuSELbzlR.1</w:t>
        </w:r>
      </w:hyperlink>
    </w:p>
    <w:p w14:paraId="384600D8" w14:textId="77777777" w:rsidR="00ED69FC" w:rsidRPr="00E31D62" w:rsidRDefault="00ED69FC" w:rsidP="00ED69FC">
      <w:pPr>
        <w:spacing w:after="0" w:line="240" w:lineRule="auto"/>
        <w:rPr>
          <w:rFonts w:ascii="Times New Roman" w:eastAsia="Times New Roman" w:hAnsi="Times New Roman"/>
          <w:color w:val="000000"/>
          <w:sz w:val="36"/>
          <w:szCs w:val="36"/>
        </w:rPr>
      </w:pPr>
    </w:p>
    <w:p w14:paraId="709B3EC0"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Meeting ID: 824 5018 4976</w:t>
      </w:r>
    </w:p>
    <w:p w14:paraId="0EC33541" w14:textId="77777777" w:rsidR="00ED69FC" w:rsidRPr="00E31D62" w:rsidRDefault="00ED69FC" w:rsidP="00ED69FC">
      <w:pPr>
        <w:pBdr>
          <w:bottom w:val="single" w:sz="12" w:space="1" w:color="auto"/>
        </w:pBd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Passcode: 914938</w:t>
      </w:r>
    </w:p>
    <w:p w14:paraId="71DEA87F"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Joanie Holden is inviting you to a scheduled Zoom meeting.</w:t>
      </w:r>
    </w:p>
    <w:p w14:paraId="05F2FE96" w14:textId="77777777" w:rsidR="00ED69FC" w:rsidRPr="00E31D62" w:rsidRDefault="00ED69FC" w:rsidP="00ED69FC">
      <w:pPr>
        <w:spacing w:after="0" w:line="240" w:lineRule="auto"/>
        <w:rPr>
          <w:rFonts w:ascii="Times New Roman" w:eastAsia="Times New Roman" w:hAnsi="Times New Roman"/>
          <w:b/>
          <w:bCs/>
          <w:color w:val="000000"/>
          <w:sz w:val="36"/>
          <w:szCs w:val="36"/>
        </w:rPr>
      </w:pPr>
      <w:r w:rsidRPr="00E31D62">
        <w:rPr>
          <w:rFonts w:ascii="Times New Roman" w:eastAsia="Times New Roman" w:hAnsi="Times New Roman"/>
          <w:b/>
          <w:bCs/>
          <w:color w:val="000000"/>
          <w:sz w:val="36"/>
          <w:szCs w:val="36"/>
        </w:rPr>
        <w:t>Topic: New Testament</w:t>
      </w:r>
    </w:p>
    <w:p w14:paraId="561D6A14"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 xml:space="preserve">Time: Sep 27, </w:t>
      </w:r>
      <w:proofErr w:type="gramStart"/>
      <w:r w:rsidRPr="00E31D62">
        <w:rPr>
          <w:rFonts w:ascii="Times New Roman" w:eastAsia="Times New Roman" w:hAnsi="Times New Roman"/>
          <w:color w:val="000000"/>
          <w:sz w:val="36"/>
          <w:szCs w:val="36"/>
        </w:rPr>
        <w:t>2024</w:t>
      </w:r>
      <w:proofErr w:type="gramEnd"/>
      <w:r w:rsidRPr="00E31D62">
        <w:rPr>
          <w:rFonts w:ascii="Times New Roman" w:eastAsia="Times New Roman" w:hAnsi="Times New Roman"/>
          <w:color w:val="000000"/>
          <w:sz w:val="36"/>
          <w:szCs w:val="36"/>
        </w:rPr>
        <w:t xml:space="preserve"> 10:00 AM Eastern Time (US and Canada)</w:t>
      </w:r>
    </w:p>
    <w:p w14:paraId="417B53D6"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        Every week on Fri, 10 occurrence(s)</w:t>
      </w:r>
    </w:p>
    <w:p w14:paraId="334C1907"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Please download and import the following iCalendar (.</w:t>
      </w:r>
      <w:proofErr w:type="spellStart"/>
      <w:r w:rsidRPr="00E31D62">
        <w:rPr>
          <w:rFonts w:ascii="Times New Roman" w:eastAsia="Times New Roman" w:hAnsi="Times New Roman"/>
          <w:color w:val="000000"/>
          <w:sz w:val="36"/>
          <w:szCs w:val="36"/>
        </w:rPr>
        <w:t>ics</w:t>
      </w:r>
      <w:proofErr w:type="spellEnd"/>
      <w:r w:rsidRPr="00E31D62">
        <w:rPr>
          <w:rFonts w:ascii="Times New Roman" w:eastAsia="Times New Roman" w:hAnsi="Times New Roman"/>
          <w:color w:val="000000"/>
          <w:sz w:val="36"/>
          <w:szCs w:val="36"/>
        </w:rPr>
        <w:t>) files to your calendar system.</w:t>
      </w:r>
    </w:p>
    <w:p w14:paraId="0968E4AF"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Weekly: </w:t>
      </w:r>
      <w:hyperlink r:id="rId36" w:history="1">
        <w:r w:rsidRPr="00E31D62">
          <w:rPr>
            <w:rFonts w:ascii="Times New Roman" w:eastAsia="Times New Roman" w:hAnsi="Times New Roman"/>
            <w:color w:val="0000FF"/>
            <w:sz w:val="36"/>
            <w:szCs w:val="36"/>
            <w:u w:val="single"/>
          </w:rPr>
          <w:t>https://us02web.zoom.us/meeting/tZIscOyhpjMoE9FkSHh0-dqTISgnUmcpDQcI/ics?icsToken=98tyKuGurzwvE9ydshCCRpwABY_CZ_PxiFxBj_p7lyzNC3AeZhLCH9FFPIdyE8j0&amp;meetingMasterEventId=OP5T9PDrR5ucHEcz3hQFAw</w:t>
        </w:r>
      </w:hyperlink>
    </w:p>
    <w:p w14:paraId="1819B776" w14:textId="77777777" w:rsidR="00ED69FC" w:rsidRPr="00E31D62" w:rsidRDefault="00ED69FC" w:rsidP="00ED69FC">
      <w:pPr>
        <w:spacing w:after="0" w:line="240" w:lineRule="auto"/>
        <w:rPr>
          <w:rFonts w:ascii="Times New Roman" w:eastAsia="Times New Roman" w:hAnsi="Times New Roman"/>
          <w:color w:val="000000"/>
          <w:sz w:val="36"/>
          <w:szCs w:val="36"/>
        </w:rPr>
      </w:pPr>
    </w:p>
    <w:p w14:paraId="2D9FF1F3"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Join Zoom Meeting</w:t>
      </w:r>
    </w:p>
    <w:p w14:paraId="6C11C713" w14:textId="77777777" w:rsidR="00ED69FC" w:rsidRPr="00E31D62" w:rsidRDefault="00ED69FC" w:rsidP="00ED69FC">
      <w:pPr>
        <w:spacing w:after="0" w:line="240" w:lineRule="auto"/>
        <w:rPr>
          <w:rFonts w:ascii="Times New Roman" w:eastAsia="Times New Roman" w:hAnsi="Times New Roman"/>
          <w:color w:val="000000"/>
          <w:sz w:val="36"/>
          <w:szCs w:val="36"/>
        </w:rPr>
      </w:pPr>
      <w:hyperlink r:id="rId37" w:history="1">
        <w:r w:rsidRPr="00E31D62">
          <w:rPr>
            <w:rFonts w:ascii="Times New Roman" w:eastAsia="Times New Roman" w:hAnsi="Times New Roman"/>
            <w:color w:val="0000FF"/>
            <w:sz w:val="36"/>
            <w:szCs w:val="36"/>
            <w:u w:val="single"/>
          </w:rPr>
          <w:t>https://us02web.zoom.us/j/86175988295?pwd=IKPS66zqkhyxTrNcrv3XDHNvdCEMhi.1</w:t>
        </w:r>
      </w:hyperlink>
    </w:p>
    <w:p w14:paraId="010F0EE7" w14:textId="77777777" w:rsidR="00ED69FC" w:rsidRPr="00E31D62" w:rsidRDefault="00ED69FC" w:rsidP="00ED69FC">
      <w:pPr>
        <w:spacing w:after="0" w:line="240" w:lineRule="auto"/>
        <w:rPr>
          <w:rFonts w:ascii="Times New Roman" w:eastAsia="Times New Roman" w:hAnsi="Times New Roman"/>
          <w:color w:val="000000"/>
          <w:sz w:val="36"/>
          <w:szCs w:val="36"/>
        </w:rPr>
      </w:pPr>
    </w:p>
    <w:p w14:paraId="39BB7615" w14:textId="77777777" w:rsidR="00ED69FC" w:rsidRPr="00E31D62" w:rsidRDefault="00ED69FC" w:rsidP="00ED69FC">
      <w:pP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lastRenderedPageBreak/>
        <w:t>Meeting ID: 861 7598 8295</w:t>
      </w:r>
    </w:p>
    <w:p w14:paraId="67ADC604" w14:textId="77777777" w:rsidR="00ED69FC" w:rsidRPr="00E31D62" w:rsidRDefault="00ED69FC" w:rsidP="00ED69FC">
      <w:pPr>
        <w:pBdr>
          <w:bottom w:val="single" w:sz="12" w:space="1" w:color="auto"/>
        </w:pBdr>
        <w:spacing w:after="0" w:line="240" w:lineRule="auto"/>
        <w:rPr>
          <w:rFonts w:ascii="Times New Roman" w:eastAsia="Times New Roman" w:hAnsi="Times New Roman"/>
          <w:color w:val="000000"/>
          <w:sz w:val="36"/>
          <w:szCs w:val="36"/>
        </w:rPr>
      </w:pPr>
      <w:r w:rsidRPr="00E31D62">
        <w:rPr>
          <w:rFonts w:ascii="Times New Roman" w:eastAsia="Times New Roman" w:hAnsi="Times New Roman"/>
          <w:color w:val="000000"/>
          <w:sz w:val="36"/>
          <w:szCs w:val="36"/>
        </w:rPr>
        <w:t>Passcode: 116328</w:t>
      </w:r>
    </w:p>
    <w:p w14:paraId="10926A36" w14:textId="77777777" w:rsidR="00ED69FC" w:rsidRPr="00E31D62" w:rsidRDefault="00ED69FC" w:rsidP="00ED69FC">
      <w:pPr>
        <w:spacing w:after="0"/>
        <w:rPr>
          <w:rFonts w:ascii="Times New Roman" w:eastAsia="Times New Roman" w:hAnsi="Times New Roman"/>
          <w:color w:val="000000"/>
          <w:sz w:val="36"/>
          <w:szCs w:val="36"/>
        </w:rPr>
        <w:sectPr w:rsidR="00ED69FC" w:rsidRPr="00E31D62" w:rsidSect="00ED69FC">
          <w:type w:val="continuous"/>
          <w:pgSz w:w="12240" w:h="15840"/>
          <w:pgMar w:top="720" w:right="720" w:bottom="720" w:left="720" w:header="720" w:footer="720" w:gutter="0"/>
          <w:cols w:space="720"/>
          <w:docGrid w:linePitch="326"/>
        </w:sectPr>
      </w:pPr>
    </w:p>
    <w:bookmarkEnd w:id="25"/>
    <w:p w14:paraId="4B0A0A69"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Joanie Holden is inviting you to a scheduled Zoom meeting.</w:t>
      </w:r>
    </w:p>
    <w:p w14:paraId="5B3E38BB" w14:textId="77777777" w:rsidR="00F429C7" w:rsidRPr="00F11F02" w:rsidRDefault="00F429C7" w:rsidP="00F429C7">
      <w:pPr>
        <w:spacing w:after="0" w:line="240" w:lineRule="auto"/>
        <w:rPr>
          <w:rFonts w:ascii="Times New Roman" w:eastAsia="Times New Roman" w:hAnsi="Times New Roman" w:cs="Times New Roman"/>
          <w:b/>
          <w:bCs/>
          <w:color w:val="000000"/>
          <w:sz w:val="36"/>
          <w:szCs w:val="36"/>
        </w:rPr>
      </w:pPr>
      <w:r w:rsidRPr="00F11F02">
        <w:rPr>
          <w:rFonts w:ascii="Times New Roman" w:eastAsia="Times New Roman" w:hAnsi="Times New Roman" w:cs="Times New Roman"/>
          <w:b/>
          <w:bCs/>
          <w:color w:val="000000"/>
          <w:sz w:val="36"/>
          <w:szCs w:val="36"/>
        </w:rPr>
        <w:t>Topic: Council Meeting</w:t>
      </w:r>
    </w:p>
    <w:p w14:paraId="7D134EEC"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 xml:space="preserve">Time: Feb 16, </w:t>
      </w:r>
      <w:proofErr w:type="gramStart"/>
      <w:r w:rsidRPr="00F11F02">
        <w:rPr>
          <w:rFonts w:ascii="Times New Roman" w:eastAsia="Times New Roman" w:hAnsi="Times New Roman" w:cs="Times New Roman"/>
          <w:color w:val="000000"/>
          <w:sz w:val="36"/>
          <w:szCs w:val="36"/>
        </w:rPr>
        <w:t>2025</w:t>
      </w:r>
      <w:proofErr w:type="gramEnd"/>
      <w:r w:rsidRPr="00F11F02">
        <w:rPr>
          <w:rFonts w:ascii="Times New Roman" w:eastAsia="Times New Roman" w:hAnsi="Times New Roman" w:cs="Times New Roman"/>
          <w:color w:val="000000"/>
          <w:sz w:val="36"/>
          <w:szCs w:val="36"/>
        </w:rPr>
        <w:t xml:space="preserve"> 10:30 AM Eastern Time (US and Canada)</w:t>
      </w:r>
    </w:p>
    <w:p w14:paraId="68C7B0A3"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        Every month on the Third Sun, 10 occurrence(s)</w:t>
      </w:r>
    </w:p>
    <w:p w14:paraId="4FD055A0"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Changed occurrence(s):</w:t>
      </w:r>
    </w:p>
    <w:p w14:paraId="0671B0FF"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 xml:space="preserve">        Feb 16, </w:t>
      </w:r>
      <w:proofErr w:type="gramStart"/>
      <w:r w:rsidRPr="00F11F02">
        <w:rPr>
          <w:rFonts w:ascii="Times New Roman" w:eastAsia="Times New Roman" w:hAnsi="Times New Roman" w:cs="Times New Roman"/>
          <w:color w:val="000000"/>
          <w:sz w:val="36"/>
          <w:szCs w:val="36"/>
        </w:rPr>
        <w:t>2025</w:t>
      </w:r>
      <w:proofErr w:type="gramEnd"/>
      <w:r w:rsidRPr="00F11F02">
        <w:rPr>
          <w:rFonts w:ascii="Times New Roman" w:eastAsia="Times New Roman" w:hAnsi="Times New Roman" w:cs="Times New Roman"/>
          <w:color w:val="000000"/>
          <w:sz w:val="36"/>
          <w:szCs w:val="36"/>
        </w:rPr>
        <w:t xml:space="preserve"> 10:30 AM (updated)</w:t>
      </w:r>
    </w:p>
    <w:p w14:paraId="529FE041"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Please download and import the following iCalendar (.</w:t>
      </w:r>
      <w:proofErr w:type="spellStart"/>
      <w:r w:rsidRPr="00F11F02">
        <w:rPr>
          <w:rFonts w:ascii="Times New Roman" w:eastAsia="Times New Roman" w:hAnsi="Times New Roman" w:cs="Times New Roman"/>
          <w:color w:val="000000"/>
          <w:sz w:val="36"/>
          <w:szCs w:val="36"/>
        </w:rPr>
        <w:t>ics</w:t>
      </w:r>
      <w:proofErr w:type="spellEnd"/>
      <w:r w:rsidRPr="00F11F02">
        <w:rPr>
          <w:rFonts w:ascii="Times New Roman" w:eastAsia="Times New Roman" w:hAnsi="Times New Roman" w:cs="Times New Roman"/>
          <w:color w:val="000000"/>
          <w:sz w:val="36"/>
          <w:szCs w:val="36"/>
        </w:rPr>
        <w:t>) files to your calendar system.</w:t>
      </w:r>
    </w:p>
    <w:p w14:paraId="5A6B119A"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Monthly: </w:t>
      </w:r>
      <w:hyperlink r:id="rId38" w:history="1">
        <w:r w:rsidRPr="00F11F02">
          <w:rPr>
            <w:rFonts w:ascii="Times New Roman" w:eastAsia="Times New Roman" w:hAnsi="Times New Roman" w:cs="Times New Roman"/>
            <w:color w:val="0000FF"/>
            <w:sz w:val="36"/>
            <w:szCs w:val="36"/>
            <w:u w:val="single"/>
          </w:rPr>
          <w:t>https://us02web.zoom.us/meeting/tZcoceytqDwrHtcFaa2RFsBnuxskrKfcquLU/ics?icsToken=DGtrutueQENcWQSRGwAALAAAALZsMI2GY-F3ewT7F4pbGQ8xlsBEID2R4wcQ0HVpJeJzT7OAzsF6V6TSoHD9L8cIn2paCAQh9zVqXdIowTAwMDAwMQ&amp;meetingMasterEventId=KwE5X2tvQD6KFimvKfD1Bg</w:t>
        </w:r>
      </w:hyperlink>
    </w:p>
    <w:p w14:paraId="588F21AD"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Join Zoom Meeting</w:t>
      </w:r>
    </w:p>
    <w:p w14:paraId="060BD6CC"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hyperlink r:id="rId39" w:history="1">
        <w:r w:rsidRPr="00F11F02">
          <w:rPr>
            <w:rFonts w:ascii="Times New Roman" w:eastAsia="Times New Roman" w:hAnsi="Times New Roman" w:cs="Times New Roman"/>
            <w:color w:val="0000FF"/>
            <w:sz w:val="36"/>
            <w:szCs w:val="36"/>
            <w:u w:val="single"/>
          </w:rPr>
          <w:t>https://us02web.zoom.us/j/83565567143?pwd=ouBwt9Tu7beHOFMrAKbQ2YrAwNwWNK.1</w:t>
        </w:r>
      </w:hyperlink>
    </w:p>
    <w:p w14:paraId="0F3C07A2"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p>
    <w:p w14:paraId="0CFD9C2F" w14:textId="77777777" w:rsidR="00F429C7" w:rsidRPr="00F11F02" w:rsidRDefault="00F429C7" w:rsidP="00F429C7">
      <w:pPr>
        <w:spacing w:after="0" w:line="240" w:lineRule="auto"/>
        <w:rPr>
          <w:rFonts w:ascii="Times New Roman" w:eastAsia="Times New Roman" w:hAnsi="Times New Roman" w:cs="Times New Roman"/>
          <w:color w:val="000000"/>
          <w:sz w:val="36"/>
          <w:szCs w:val="36"/>
        </w:rPr>
      </w:pPr>
      <w:r w:rsidRPr="00F11F02">
        <w:rPr>
          <w:rFonts w:ascii="Times New Roman" w:eastAsia="Times New Roman" w:hAnsi="Times New Roman" w:cs="Times New Roman"/>
          <w:color w:val="000000"/>
          <w:sz w:val="36"/>
          <w:szCs w:val="36"/>
        </w:rPr>
        <w:t>Meeting ID: 835 6556 7143</w:t>
      </w:r>
    </w:p>
    <w:p w14:paraId="35B33E13" w14:textId="34696F8A" w:rsidR="00F429C7" w:rsidRDefault="00F429C7" w:rsidP="00F429C7">
      <w:pPr>
        <w:spacing w:after="0" w:line="240" w:lineRule="auto"/>
        <w:rPr>
          <w:rFonts w:ascii="Times New Roman" w:hAnsi="Times New Roman" w:cs="Times New Roman"/>
          <w:sz w:val="36"/>
          <w:szCs w:val="36"/>
        </w:rPr>
      </w:pPr>
      <w:r w:rsidRPr="00F11F02">
        <w:rPr>
          <w:rFonts w:ascii="Times New Roman" w:eastAsia="Times New Roman" w:hAnsi="Times New Roman" w:cs="Times New Roman"/>
          <w:color w:val="000000"/>
          <w:sz w:val="36"/>
          <w:szCs w:val="36"/>
        </w:rPr>
        <w:t>Passcode: 958166</w:t>
      </w:r>
    </w:p>
    <w:p w14:paraId="33E1687B" w14:textId="53C47FD8" w:rsidR="00F429C7" w:rsidRPr="00F11F02" w:rsidRDefault="00F429C7" w:rsidP="00F429C7">
      <w:pPr>
        <w:rPr>
          <w:rFonts w:ascii="Times New Roman" w:hAnsi="Times New Roman" w:cs="Times New Roman"/>
          <w:sz w:val="36"/>
          <w:szCs w:val="36"/>
        </w:rPr>
        <w:sectPr w:rsidR="00F429C7" w:rsidRPr="00F11F02" w:rsidSect="00F429C7">
          <w:type w:val="continuous"/>
          <w:pgSz w:w="12240" w:h="15840"/>
          <w:pgMar w:top="720" w:right="720" w:bottom="720" w:left="720" w:header="720" w:footer="720" w:gutter="0"/>
          <w:cols w:space="720"/>
          <w:docGrid w:linePitch="360"/>
        </w:sectPr>
      </w:pPr>
      <w:r>
        <w:rPr>
          <w:rFonts w:ascii="Times New Roman" w:hAnsi="Times New Roman" w:cs="Times New Roman"/>
          <w:sz w:val="36"/>
          <w:szCs w:val="36"/>
        </w:rPr>
        <w:t>____________________________________________________________</w:t>
      </w:r>
    </w:p>
    <w:p w14:paraId="6ED0B53C" w14:textId="77777777" w:rsidR="00F57F26" w:rsidRDefault="00F57F26" w:rsidP="00730858">
      <w:pPr>
        <w:spacing w:after="0" w:line="240" w:lineRule="auto"/>
        <w:jc w:val="center"/>
        <w:rPr>
          <w:rFonts w:ascii="Times New Roman" w:hAnsi="Times New Roman"/>
          <w:b/>
          <w:bCs/>
          <w:sz w:val="36"/>
          <w:szCs w:val="36"/>
          <w:highlight w:val="yellow"/>
          <w:lang w:bidi="he-IL"/>
        </w:rPr>
      </w:pPr>
    </w:p>
    <w:p w14:paraId="77E33C95" w14:textId="77777777" w:rsidR="008E4680" w:rsidRDefault="008E4680" w:rsidP="008E4680">
      <w:pPr>
        <w:jc w:val="center"/>
        <w:rPr>
          <w:rFonts w:ascii="Times New Roman" w:hAnsi="Times New Roman"/>
          <w:b/>
          <w:bCs/>
          <w:sz w:val="36"/>
          <w:szCs w:val="36"/>
          <w:lang w:bidi="he-IL"/>
        </w:rPr>
      </w:pPr>
      <w:r w:rsidRPr="003F1326">
        <w:rPr>
          <w:rFonts w:ascii="Times New Roman" w:hAnsi="Times New Roman"/>
          <w:b/>
          <w:bCs/>
          <w:sz w:val="36"/>
          <w:szCs w:val="36"/>
          <w:u w:val="single"/>
          <w:lang w:bidi="he-IL"/>
        </w:rPr>
        <w:t>Directory Updates</w:t>
      </w:r>
      <w:bookmarkStart w:id="26" w:name="_Hlk185930791"/>
    </w:p>
    <w:bookmarkEnd w:id="26"/>
    <w:p w14:paraId="63981FE1" w14:textId="77777777" w:rsidR="008E4680" w:rsidRPr="00202C06" w:rsidRDefault="008E4680" w:rsidP="008E4680">
      <w:pPr>
        <w:spacing w:after="0"/>
        <w:jc w:val="center"/>
        <w:rPr>
          <w:rFonts w:ascii="Times New Roman" w:hAnsi="Times New Roman"/>
          <w:sz w:val="36"/>
          <w:szCs w:val="36"/>
          <w:lang w:bidi="he-IL"/>
        </w:rPr>
      </w:pPr>
      <w:r>
        <w:rPr>
          <w:rFonts w:ascii="Times New Roman" w:hAnsi="Times New Roman"/>
          <w:b/>
          <w:bCs/>
          <w:sz w:val="36"/>
          <w:szCs w:val="36"/>
          <w:lang w:bidi="he-IL"/>
        </w:rPr>
        <w:t xml:space="preserve">Blum, </w:t>
      </w:r>
      <w:r w:rsidRPr="00202C06">
        <w:rPr>
          <w:rFonts w:ascii="Times New Roman" w:hAnsi="Times New Roman"/>
          <w:sz w:val="36"/>
          <w:szCs w:val="36"/>
          <w:lang w:bidi="he-IL"/>
        </w:rPr>
        <w:t>Bob &amp; Margo  #155</w:t>
      </w:r>
    </w:p>
    <w:p w14:paraId="4833273B" w14:textId="77777777" w:rsidR="00976D62" w:rsidRDefault="008E4680" w:rsidP="008E4680">
      <w:pPr>
        <w:spacing w:after="0"/>
        <w:jc w:val="center"/>
        <w:rPr>
          <w:rFonts w:ascii="Times New Roman" w:hAnsi="Times New Roman" w:cs="Times New Roman"/>
          <w:sz w:val="36"/>
          <w:szCs w:val="36"/>
          <w:u w:val="single"/>
          <w:lang w:bidi="he-IL"/>
        </w:rPr>
      </w:pPr>
      <w:r w:rsidRPr="00202C06">
        <w:rPr>
          <w:rFonts w:ascii="Times New Roman" w:hAnsi="Times New Roman"/>
          <w:sz w:val="36"/>
          <w:szCs w:val="36"/>
          <w:lang w:bidi="he-IL"/>
        </w:rPr>
        <w:t>352-423-1077</w:t>
      </w:r>
      <w:r w:rsidRPr="00202C06">
        <w:rPr>
          <w:rFonts w:ascii="Times New Roman" w:hAnsi="Times New Roman" w:cs="Times New Roman"/>
          <w:sz w:val="36"/>
          <w:szCs w:val="36"/>
          <w:u w:val="single"/>
          <w:lang w:bidi="he-IL"/>
        </w:rPr>
        <w:t xml:space="preserve">        </w:t>
      </w:r>
    </w:p>
    <w:p w14:paraId="34B237F1" w14:textId="77777777" w:rsidR="00976D62" w:rsidRDefault="00976D62">
      <w:pPr>
        <w:rPr>
          <w:rFonts w:ascii="Times New Roman" w:hAnsi="Times New Roman" w:cs="Times New Roman"/>
          <w:sz w:val="36"/>
          <w:szCs w:val="36"/>
          <w:u w:val="single"/>
          <w:lang w:bidi="he-IL"/>
        </w:rPr>
      </w:pPr>
      <w:r>
        <w:rPr>
          <w:rFonts w:ascii="Times New Roman" w:hAnsi="Times New Roman" w:cs="Times New Roman"/>
          <w:sz w:val="36"/>
          <w:szCs w:val="36"/>
          <w:u w:val="single"/>
          <w:lang w:bidi="he-IL"/>
        </w:rPr>
        <w:br w:type="page"/>
      </w:r>
    </w:p>
    <w:p w14:paraId="5E0BEF66" w14:textId="29CE0E8B" w:rsidR="008E4680" w:rsidRPr="00976D62" w:rsidRDefault="00976D62" w:rsidP="00976D62">
      <w:pPr>
        <w:pBdr>
          <w:top w:val="triple" w:sz="4" w:space="1" w:color="auto"/>
          <w:left w:val="triple" w:sz="4" w:space="4" w:color="auto"/>
          <w:bottom w:val="triple" w:sz="4" w:space="1" w:color="auto"/>
          <w:right w:val="triple" w:sz="4" w:space="4" w:color="auto"/>
        </w:pBdr>
        <w:spacing w:after="0"/>
        <w:jc w:val="center"/>
        <w:rPr>
          <w:rFonts w:ascii="Times New Roman" w:hAnsi="Times New Roman" w:cs="Times New Roman"/>
          <w:b/>
          <w:bCs/>
          <w:sz w:val="36"/>
          <w:szCs w:val="36"/>
          <w:lang w:bidi="he-IL"/>
        </w:rPr>
      </w:pPr>
      <w:r w:rsidRPr="00976D62">
        <w:rPr>
          <w:rFonts w:ascii="Times New Roman" w:hAnsi="Times New Roman" w:cs="Times New Roman"/>
          <w:b/>
          <w:bCs/>
          <w:sz w:val="36"/>
          <w:szCs w:val="36"/>
          <w:lang w:bidi="he-IL"/>
        </w:rPr>
        <w:lastRenderedPageBreak/>
        <w:t>HERE AND THERE WITH THE FOLKS OF ST TIMOTHY</w:t>
      </w:r>
      <w:r w:rsidR="008E4680" w:rsidRPr="00976D62">
        <w:rPr>
          <w:rFonts w:ascii="Times New Roman" w:hAnsi="Times New Roman" w:cs="Times New Roman"/>
          <w:b/>
          <w:bCs/>
          <w:sz w:val="36"/>
          <w:szCs w:val="36"/>
          <w:lang w:bidi="he-IL"/>
        </w:rPr>
        <w:t xml:space="preserve">                                                                            </w:t>
      </w:r>
    </w:p>
    <w:p w14:paraId="6175D17E" w14:textId="77777777" w:rsidR="00976D62" w:rsidRDefault="00976D62" w:rsidP="00F429C7">
      <w:pPr>
        <w:spacing w:after="0" w:line="240" w:lineRule="auto"/>
        <w:jc w:val="center"/>
        <w:rPr>
          <w:rFonts w:ascii="Times New Roman" w:hAnsi="Times New Roman" w:cs="Times New Roman"/>
          <w:b/>
          <w:bCs/>
          <w:sz w:val="36"/>
          <w:szCs w:val="36"/>
          <w:bdr w:val="triple" w:sz="4" w:space="0" w:color="auto"/>
        </w:rPr>
      </w:pPr>
    </w:p>
    <w:p w14:paraId="56E6AB2A" w14:textId="4A7E6922" w:rsidR="00B51105" w:rsidRDefault="00B51105" w:rsidP="00F429C7">
      <w:pPr>
        <w:spacing w:after="0" w:line="240" w:lineRule="auto"/>
        <w:jc w:val="center"/>
        <w:rPr>
          <w:rFonts w:ascii="Times New Roman" w:hAnsi="Times New Roman" w:cs="Times New Roman"/>
          <w:sz w:val="36"/>
          <w:szCs w:val="36"/>
        </w:rPr>
      </w:pPr>
      <w:r w:rsidRPr="009B644E">
        <w:rPr>
          <w:rFonts w:ascii="Times New Roman" w:hAnsi="Times New Roman" w:cs="Times New Roman"/>
          <w:noProof/>
          <w:sz w:val="36"/>
          <w:szCs w:val="36"/>
        </w:rPr>
        <w:drawing>
          <wp:anchor distT="0" distB="0" distL="114300" distR="114300" simplePos="0" relativeHeight="251837952" behindDoc="1" locked="0" layoutInCell="1" allowOverlap="1" wp14:anchorId="16738B12" wp14:editId="6A173943">
            <wp:simplePos x="0" y="0"/>
            <wp:positionH relativeFrom="column">
              <wp:posOffset>4149090</wp:posOffset>
            </wp:positionH>
            <wp:positionV relativeFrom="page">
              <wp:posOffset>1609725</wp:posOffset>
            </wp:positionV>
            <wp:extent cx="2727325" cy="3067050"/>
            <wp:effectExtent l="76200" t="76200" r="130175" b="133350"/>
            <wp:wrapSquare wrapText="bothSides"/>
            <wp:docPr id="1193562435" name="Picture 3" descr="A person standing behind a counter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62435" name="Picture 3" descr="A person standing behind a counter in a kitchen&#10;&#10;Description automatically generated"/>
                    <pic:cNvPicPr/>
                  </pic:nvPicPr>
                  <pic:blipFill rotWithShape="1">
                    <a:blip r:embed="rId40" cstate="print">
                      <a:extLst>
                        <a:ext uri="{28A0092B-C50C-407E-A947-70E740481C1C}">
                          <a14:useLocalDpi xmlns:a14="http://schemas.microsoft.com/office/drawing/2010/main" val="0"/>
                        </a:ext>
                      </a:extLst>
                    </a:blip>
                    <a:srcRect r="2353" b="17636"/>
                    <a:stretch/>
                  </pic:blipFill>
                  <pic:spPr bwMode="auto">
                    <a:xfrm>
                      <a:off x="0" y="0"/>
                      <a:ext cx="2727325"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50DCE" w14:textId="1136A0C2" w:rsidR="00B51105" w:rsidRDefault="00B51105" w:rsidP="00F429C7">
      <w:pPr>
        <w:spacing w:after="0" w:line="240" w:lineRule="auto"/>
        <w:jc w:val="center"/>
        <w:rPr>
          <w:rFonts w:ascii="Times New Roman" w:hAnsi="Times New Roman" w:cs="Times New Roman"/>
          <w:sz w:val="36"/>
          <w:szCs w:val="36"/>
        </w:rPr>
      </w:pPr>
    </w:p>
    <w:p w14:paraId="4C6429E5" w14:textId="77777777" w:rsidR="00B51105" w:rsidRDefault="00B51105" w:rsidP="00F429C7">
      <w:pPr>
        <w:spacing w:after="0" w:line="240" w:lineRule="auto"/>
        <w:jc w:val="center"/>
        <w:rPr>
          <w:rFonts w:ascii="Times New Roman" w:hAnsi="Times New Roman" w:cs="Times New Roman"/>
          <w:sz w:val="36"/>
          <w:szCs w:val="36"/>
        </w:rPr>
      </w:pPr>
    </w:p>
    <w:p w14:paraId="7FD210B2" w14:textId="77777777" w:rsidR="00B51105" w:rsidRDefault="00B51105" w:rsidP="00F429C7">
      <w:pPr>
        <w:spacing w:after="0" w:line="240" w:lineRule="auto"/>
        <w:jc w:val="center"/>
        <w:rPr>
          <w:rFonts w:ascii="Times New Roman" w:hAnsi="Times New Roman" w:cs="Times New Roman"/>
          <w:sz w:val="36"/>
          <w:szCs w:val="36"/>
        </w:rPr>
      </w:pPr>
    </w:p>
    <w:p w14:paraId="3C8531EA" w14:textId="77777777" w:rsidR="00B51105" w:rsidRDefault="00B51105" w:rsidP="00F429C7">
      <w:pPr>
        <w:spacing w:after="0" w:line="240" w:lineRule="auto"/>
        <w:jc w:val="center"/>
        <w:rPr>
          <w:rFonts w:ascii="Times New Roman" w:hAnsi="Times New Roman" w:cs="Times New Roman"/>
          <w:sz w:val="36"/>
          <w:szCs w:val="36"/>
        </w:rPr>
      </w:pPr>
    </w:p>
    <w:p w14:paraId="332E82D1" w14:textId="77777777" w:rsidR="00B51105" w:rsidRDefault="00B51105" w:rsidP="00F429C7">
      <w:pPr>
        <w:spacing w:after="0" w:line="240" w:lineRule="auto"/>
        <w:jc w:val="center"/>
        <w:rPr>
          <w:rFonts w:ascii="Times New Roman" w:hAnsi="Times New Roman" w:cs="Times New Roman"/>
          <w:noProof/>
          <w:sz w:val="36"/>
          <w:szCs w:val="36"/>
        </w:rPr>
      </w:pPr>
    </w:p>
    <w:p w14:paraId="17075EA1"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r>
        <w:rPr>
          <w:rFonts w:ascii="Times New Roman" w:hAnsi="Times New Roman" w:cs="Times New Roman"/>
          <w:noProof/>
          <w:sz w:val="36"/>
          <w:szCs w:val="36"/>
        </w:rPr>
        <w:drawing>
          <wp:anchor distT="0" distB="0" distL="114300" distR="114300" simplePos="0" relativeHeight="251838976" behindDoc="0" locked="0" layoutInCell="1" allowOverlap="1" wp14:anchorId="6C6A88D3" wp14:editId="2EBED5A7">
            <wp:simplePos x="0" y="0"/>
            <wp:positionH relativeFrom="column">
              <wp:posOffset>48260</wp:posOffset>
            </wp:positionH>
            <wp:positionV relativeFrom="paragraph">
              <wp:posOffset>2675890</wp:posOffset>
            </wp:positionV>
            <wp:extent cx="3008630" cy="2886075"/>
            <wp:effectExtent l="114300" t="114300" r="115570" b="123825"/>
            <wp:wrapSquare wrapText="bothSides"/>
            <wp:docPr id="1017236282" name="Picture 3" descr="A group of people standing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36282" name="Picture 3" descr="A group of people standing in a store&#10;&#10;Description automatically generated"/>
                    <pic:cNvPicPr/>
                  </pic:nvPicPr>
                  <pic:blipFill rotWithShape="1">
                    <a:blip r:embed="rId41" cstate="print">
                      <a:extLst>
                        <a:ext uri="{28A0092B-C50C-407E-A947-70E740481C1C}">
                          <a14:useLocalDpi xmlns:a14="http://schemas.microsoft.com/office/drawing/2010/main" val="0"/>
                        </a:ext>
                      </a:extLst>
                    </a:blip>
                    <a:srcRect t="11692" r="-223" b="16209"/>
                    <a:stretch/>
                  </pic:blipFill>
                  <pic:spPr bwMode="auto">
                    <a:xfrm>
                      <a:off x="0" y="0"/>
                      <a:ext cx="3008630" cy="2886075"/>
                    </a:xfrm>
                    <a:prstGeom prst="rect">
                      <a:avLst/>
                    </a:prstGeom>
                    <a:ln w="190500" cap="sq">
                      <a:solidFill>
                        <a:srgbClr val="C8C6BD"/>
                      </a:solidFill>
                      <a:prstDash val="solid"/>
                      <a:miter lim="800000"/>
                    </a:ln>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6D62" w:rsidRPr="009B644E">
        <w:rPr>
          <w:rFonts w:ascii="Times New Roman" w:hAnsi="Times New Roman" w:cs="Times New Roman"/>
          <w:sz w:val="36"/>
          <w:szCs w:val="36"/>
        </w:rPr>
        <w:t xml:space="preserve">Aidan Sisneros </w:t>
      </w:r>
      <w:proofErr w:type="gramStart"/>
      <w:r w:rsidR="009B644E" w:rsidRPr="009B644E">
        <w:rPr>
          <w:rFonts w:ascii="Times New Roman" w:hAnsi="Times New Roman" w:cs="Times New Roman"/>
          <w:sz w:val="36"/>
          <w:szCs w:val="36"/>
        </w:rPr>
        <w:t>working</w:t>
      </w:r>
      <w:proofErr w:type="gramEnd"/>
      <w:r w:rsidR="009B644E" w:rsidRPr="009B644E">
        <w:rPr>
          <w:rFonts w:ascii="Times New Roman" w:hAnsi="Times New Roman" w:cs="Times New Roman"/>
          <w:sz w:val="36"/>
          <w:szCs w:val="36"/>
        </w:rPr>
        <w:t xml:space="preserve"> hard</w:t>
      </w:r>
      <w:r w:rsidR="00976D62" w:rsidRPr="009B644E">
        <w:rPr>
          <w:rFonts w:ascii="Times New Roman" w:hAnsi="Times New Roman" w:cs="Times New Roman"/>
          <w:sz w:val="36"/>
          <w:szCs w:val="36"/>
        </w:rPr>
        <w:t xml:space="preserve"> at Chipotle</w:t>
      </w:r>
      <w:r w:rsidR="00976D62" w:rsidRPr="009B644E">
        <w:rPr>
          <w:rFonts w:ascii="Times New Roman" w:hAnsi="Times New Roman" w:cs="Times New Roman"/>
          <w:sz w:val="36"/>
          <w:szCs w:val="36"/>
          <w:bdr w:val="triple" w:sz="4" w:space="0" w:color="auto"/>
        </w:rPr>
        <w:t xml:space="preserve"> </w:t>
      </w:r>
    </w:p>
    <w:p w14:paraId="1538D43C"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75414603"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66BBE5DB"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026FFB68"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02712D87"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6283ED64"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2970AB90"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5A4B6024"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5088F540"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6B3B6474"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1E5E9D22" w14:textId="77777777" w:rsidR="00B51105" w:rsidRDefault="00B51105" w:rsidP="00F429C7">
      <w:pPr>
        <w:spacing w:after="0" w:line="240" w:lineRule="auto"/>
        <w:jc w:val="center"/>
        <w:rPr>
          <w:rFonts w:ascii="Times New Roman" w:hAnsi="Times New Roman" w:cs="Times New Roman"/>
          <w:sz w:val="36"/>
          <w:szCs w:val="36"/>
          <w:bdr w:val="triple" w:sz="4" w:space="0" w:color="auto"/>
        </w:rPr>
      </w:pPr>
    </w:p>
    <w:p w14:paraId="7C8A9B20" w14:textId="77777777" w:rsidR="00664FB9" w:rsidRPr="00664FB9" w:rsidRDefault="00664FB9" w:rsidP="00664FB9">
      <w:pPr>
        <w:spacing w:after="0" w:line="240" w:lineRule="auto"/>
        <w:ind w:left="2880" w:firstLine="720"/>
        <w:rPr>
          <w:rFonts w:ascii="Times New Roman" w:hAnsi="Times New Roman" w:cs="Times New Roman"/>
          <w:noProof/>
          <w:sz w:val="36"/>
          <w:szCs w:val="36"/>
        </w:rPr>
      </w:pPr>
      <w:r w:rsidRPr="00664FB9">
        <w:rPr>
          <w:rFonts w:ascii="Times New Roman" w:hAnsi="Times New Roman" w:cs="Times New Roman"/>
          <w:noProof/>
          <w:sz w:val="36"/>
          <w:szCs w:val="36"/>
        </w:rPr>
        <w:t>Citrus Blessings</w:t>
      </w:r>
    </w:p>
    <w:p w14:paraId="15346FFF" w14:textId="1541572D" w:rsidR="00664FB9" w:rsidRPr="009B644E" w:rsidRDefault="00664FB9" w:rsidP="00664FB9">
      <w:pPr>
        <w:rPr>
          <w:rFonts w:ascii="Times New Roman" w:hAnsi="Times New Roman" w:cs="Times New Roman"/>
          <w:sz w:val="36"/>
          <w:szCs w:val="36"/>
          <w:bdr w:val="triple" w:sz="4" w:space="0" w:color="auto"/>
        </w:rPr>
      </w:pPr>
      <w:r>
        <w:rPr>
          <w:rFonts w:ascii="Times New Roman" w:hAnsi="Times New Roman" w:cs="Times New Roman"/>
          <w:noProof/>
          <w:sz w:val="36"/>
          <w:szCs w:val="36"/>
        </w:rPr>
        <w:t xml:space="preserve">        </w:t>
      </w:r>
      <w:r w:rsidRPr="00664FB9">
        <w:rPr>
          <w:rFonts w:ascii="Times New Roman" w:hAnsi="Times New Roman" w:cs="Times New Roman"/>
          <w:noProof/>
          <w:sz w:val="36"/>
          <w:szCs w:val="36"/>
        </w:rPr>
        <w:t>February 5, 2025</w:t>
      </w:r>
      <w:r w:rsidR="00E61863" w:rsidRPr="009B644E">
        <w:rPr>
          <w:rFonts w:ascii="Times New Roman" w:hAnsi="Times New Roman" w:cs="Times New Roman"/>
          <w:sz w:val="36"/>
          <w:szCs w:val="36"/>
          <w:bdr w:val="triple" w:sz="4" w:space="0" w:color="auto"/>
        </w:rPr>
        <w:br w:type="page"/>
      </w:r>
    </w:p>
    <w:p w14:paraId="0BFB1D4D" w14:textId="2BCCB1B6" w:rsidR="00A81FB1" w:rsidRPr="00A13C2C" w:rsidRDefault="00A81FB1">
      <w:pPr>
        <w:rPr>
          <w:rFonts w:ascii="Times New Roman" w:hAnsi="Times New Roman" w:cs="Times New Roman"/>
          <w:noProof/>
          <w:sz w:val="36"/>
          <w:szCs w:val="36"/>
          <w:highlight w:val="yellow"/>
        </w:rPr>
      </w:pPr>
    </w:p>
    <w:p w14:paraId="59FD3FE8" w14:textId="016959BD" w:rsidR="00826463" w:rsidRPr="00A13C2C" w:rsidRDefault="00E31D62" w:rsidP="00826463">
      <w:pPr>
        <w:rPr>
          <w:rFonts w:ascii="Times New Roman" w:hAnsi="Times New Roman" w:cs="Times New Roman"/>
          <w:noProof/>
          <w:sz w:val="36"/>
          <w:szCs w:val="36"/>
          <w:highlight w:val="yellow"/>
        </w:rPr>
      </w:pPr>
      <w:r>
        <w:rPr>
          <w:noProof/>
        </w:rPr>
        <w:drawing>
          <wp:anchor distT="0" distB="0" distL="114300" distR="114300" simplePos="0" relativeHeight="251832832" behindDoc="1" locked="0" layoutInCell="1" allowOverlap="1" wp14:anchorId="142AC8E4" wp14:editId="24369372">
            <wp:simplePos x="0" y="0"/>
            <wp:positionH relativeFrom="column">
              <wp:posOffset>2714625</wp:posOffset>
            </wp:positionH>
            <wp:positionV relativeFrom="page">
              <wp:posOffset>584835</wp:posOffset>
            </wp:positionV>
            <wp:extent cx="1609725" cy="1405890"/>
            <wp:effectExtent l="0" t="0" r="0" b="3810"/>
            <wp:wrapTight wrapText="bothSides">
              <wp:wrapPolygon edited="0">
                <wp:start x="3579" y="0"/>
                <wp:lineTo x="2045" y="1756"/>
                <wp:lineTo x="767" y="3805"/>
                <wp:lineTo x="511" y="7610"/>
                <wp:lineTo x="767" y="10829"/>
                <wp:lineTo x="1789" y="14341"/>
                <wp:lineTo x="2301" y="15220"/>
                <wp:lineTo x="6135" y="19024"/>
                <wp:lineTo x="7157" y="19024"/>
                <wp:lineTo x="7924" y="21366"/>
                <wp:lineTo x="9202" y="21366"/>
                <wp:lineTo x="12270" y="20780"/>
                <wp:lineTo x="13804" y="20195"/>
                <wp:lineTo x="13548" y="19024"/>
                <wp:lineTo x="15082" y="19024"/>
                <wp:lineTo x="19683" y="15512"/>
                <wp:lineTo x="19683" y="14341"/>
                <wp:lineTo x="20961" y="9659"/>
                <wp:lineTo x="21217" y="7610"/>
                <wp:lineTo x="19938" y="1463"/>
                <wp:lineTo x="16871" y="585"/>
                <wp:lineTo x="4857" y="0"/>
                <wp:lineTo x="3579" y="0"/>
              </wp:wrapPolygon>
            </wp:wrapTight>
            <wp:docPr id="1959679286" name="Picture 1959679286" descr="February clipart hello february, February hello february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bruary clipart hello february, February hello february Transparen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46FED" w14:textId="4F9E3D8C" w:rsidR="00826463" w:rsidRPr="00A13C2C" w:rsidRDefault="00826463" w:rsidP="00826463">
      <w:pPr>
        <w:rPr>
          <w:rFonts w:ascii="Times New Roman" w:hAnsi="Times New Roman" w:cs="Times New Roman"/>
          <w:noProof/>
          <w:sz w:val="36"/>
          <w:szCs w:val="36"/>
          <w:highlight w:val="yellow"/>
        </w:rPr>
      </w:pPr>
    </w:p>
    <w:p w14:paraId="7B87AF7D" w14:textId="3FD161A9" w:rsidR="00826463" w:rsidRPr="00A13C2C" w:rsidRDefault="00826463" w:rsidP="00826463">
      <w:pPr>
        <w:rPr>
          <w:rFonts w:ascii="Times New Roman" w:hAnsi="Times New Roman" w:cs="Times New Roman"/>
          <w:noProof/>
          <w:sz w:val="36"/>
          <w:szCs w:val="36"/>
          <w:highlight w:val="yellow"/>
        </w:rPr>
      </w:pPr>
    </w:p>
    <w:p w14:paraId="1C613A4A" w14:textId="43168346" w:rsidR="00826463" w:rsidRPr="00A13C2C" w:rsidRDefault="00826463" w:rsidP="00826463">
      <w:pPr>
        <w:rPr>
          <w:rFonts w:ascii="Times New Roman" w:hAnsi="Times New Roman" w:cs="Times New Roman"/>
          <w:noProof/>
          <w:sz w:val="36"/>
          <w:szCs w:val="36"/>
          <w:highlight w:val="yellow"/>
        </w:rPr>
      </w:pPr>
    </w:p>
    <w:p w14:paraId="374318BC" w14:textId="7F2E2179" w:rsidR="00DF4F2B" w:rsidRPr="00102F84" w:rsidRDefault="00671EDB" w:rsidP="00E4025F">
      <w:pPr>
        <w:spacing w:line="240" w:lineRule="auto"/>
        <w:ind w:left="2880" w:firstLine="720"/>
        <w:rPr>
          <w:rFonts w:ascii="Bradley Hand ITC" w:hAnsi="Bradley Hand ITC"/>
          <w:b/>
          <w:bCs/>
          <w:noProof/>
          <w:sz w:val="36"/>
          <w:szCs w:val="36"/>
        </w:rPr>
      </w:pPr>
      <w:r>
        <w:rPr>
          <w:rFonts w:ascii="Bradley Hand ITC" w:hAnsi="Bradley Hand ITC"/>
          <w:b/>
          <w:bCs/>
          <w:noProof/>
          <w:sz w:val="36"/>
          <w:szCs w:val="36"/>
        </w:rPr>
        <w:t>Bob</w:t>
      </w:r>
      <w:r w:rsidR="00196D0D" w:rsidRPr="00102F84">
        <w:rPr>
          <w:rFonts w:ascii="Bradley Hand ITC" w:hAnsi="Bradley Hand ITC"/>
          <w:b/>
          <w:bCs/>
          <w:noProof/>
          <w:sz w:val="36"/>
          <w:szCs w:val="36"/>
        </w:rPr>
        <w:t xml:space="preserve"> Miller</w:t>
      </w:r>
      <w:r w:rsidR="00196D0D" w:rsidRPr="00102F84">
        <w:rPr>
          <w:rFonts w:ascii="Bradley Hand ITC" w:hAnsi="Bradley Hand ITC"/>
          <w:b/>
          <w:bCs/>
          <w:noProof/>
          <w:sz w:val="36"/>
          <w:szCs w:val="36"/>
        </w:rPr>
        <w:tab/>
      </w:r>
      <w:r w:rsidR="00196D0D" w:rsidRPr="00102F84">
        <w:rPr>
          <w:rFonts w:ascii="Bradley Hand ITC" w:hAnsi="Bradley Hand ITC"/>
          <w:b/>
          <w:bCs/>
          <w:noProof/>
          <w:sz w:val="36"/>
          <w:szCs w:val="36"/>
        </w:rPr>
        <w:tab/>
      </w:r>
      <w:r w:rsidR="00196D0D" w:rsidRPr="00102F84">
        <w:rPr>
          <w:rFonts w:ascii="Bradley Hand ITC" w:hAnsi="Bradley Hand ITC"/>
          <w:b/>
          <w:bCs/>
          <w:noProof/>
          <w:sz w:val="36"/>
          <w:szCs w:val="36"/>
        </w:rPr>
        <w:tab/>
      </w:r>
      <w:r w:rsidR="00102F84">
        <w:rPr>
          <w:rFonts w:ascii="Bradley Hand ITC" w:hAnsi="Bradley Hand ITC"/>
          <w:b/>
          <w:bCs/>
          <w:noProof/>
          <w:sz w:val="36"/>
          <w:szCs w:val="36"/>
        </w:rPr>
        <w:t xml:space="preserve">  </w:t>
      </w:r>
      <w:r w:rsidR="00196D0D" w:rsidRPr="00102F84">
        <w:rPr>
          <w:rFonts w:ascii="Bradley Hand ITC" w:hAnsi="Bradley Hand ITC"/>
          <w:b/>
          <w:bCs/>
          <w:noProof/>
          <w:sz w:val="36"/>
          <w:szCs w:val="36"/>
        </w:rPr>
        <w:t>2/3</w:t>
      </w:r>
    </w:p>
    <w:p w14:paraId="49431428" w14:textId="7D0846E8" w:rsidR="00196D0D" w:rsidRPr="00102F84" w:rsidRDefault="00196D0D" w:rsidP="00E4025F">
      <w:pPr>
        <w:spacing w:line="240" w:lineRule="auto"/>
        <w:ind w:left="2880" w:firstLine="720"/>
        <w:rPr>
          <w:rFonts w:ascii="Bradley Hand ITC" w:hAnsi="Bradley Hand ITC"/>
          <w:b/>
          <w:bCs/>
          <w:noProof/>
          <w:sz w:val="36"/>
          <w:szCs w:val="36"/>
        </w:rPr>
      </w:pPr>
      <w:r w:rsidRPr="00102F84">
        <w:rPr>
          <w:rFonts w:ascii="Bradley Hand ITC" w:hAnsi="Bradley Hand ITC"/>
          <w:b/>
          <w:bCs/>
          <w:noProof/>
          <w:sz w:val="36"/>
          <w:szCs w:val="36"/>
        </w:rPr>
        <w:t>Greg</w:t>
      </w:r>
      <w:r w:rsidR="00671EDB">
        <w:rPr>
          <w:rFonts w:ascii="Bradley Hand ITC" w:hAnsi="Bradley Hand ITC"/>
          <w:b/>
          <w:bCs/>
          <w:noProof/>
          <w:sz w:val="36"/>
          <w:szCs w:val="36"/>
        </w:rPr>
        <w:t xml:space="preserve"> </w:t>
      </w:r>
      <w:r w:rsidRPr="00102F84">
        <w:rPr>
          <w:rFonts w:ascii="Bradley Hand ITC" w:hAnsi="Bradley Hand ITC"/>
          <w:b/>
          <w:bCs/>
          <w:noProof/>
          <w:sz w:val="36"/>
          <w:szCs w:val="36"/>
        </w:rPr>
        <w:t>White</w:t>
      </w:r>
      <w:r w:rsidRPr="00102F84">
        <w:rPr>
          <w:rFonts w:ascii="Bradley Hand ITC" w:hAnsi="Bradley Hand ITC"/>
          <w:b/>
          <w:bCs/>
          <w:noProof/>
          <w:sz w:val="36"/>
          <w:szCs w:val="36"/>
        </w:rPr>
        <w:tab/>
      </w:r>
      <w:r w:rsidRPr="00102F84">
        <w:rPr>
          <w:rFonts w:ascii="Bradley Hand ITC" w:hAnsi="Bradley Hand ITC"/>
          <w:b/>
          <w:bCs/>
          <w:noProof/>
          <w:sz w:val="36"/>
          <w:szCs w:val="36"/>
        </w:rPr>
        <w:tab/>
      </w:r>
      <w:r w:rsidR="00671EDB">
        <w:rPr>
          <w:rFonts w:ascii="Bradley Hand ITC" w:hAnsi="Bradley Hand ITC"/>
          <w:b/>
          <w:bCs/>
          <w:noProof/>
          <w:sz w:val="36"/>
          <w:szCs w:val="36"/>
        </w:rPr>
        <w:tab/>
      </w:r>
      <w:r w:rsidRPr="00102F84">
        <w:rPr>
          <w:rFonts w:ascii="Bradley Hand ITC" w:hAnsi="Bradley Hand ITC"/>
          <w:b/>
          <w:bCs/>
          <w:noProof/>
          <w:sz w:val="36"/>
          <w:szCs w:val="36"/>
        </w:rPr>
        <w:t>2/14</w:t>
      </w:r>
    </w:p>
    <w:p w14:paraId="1D55CBD9" w14:textId="7E1E541D" w:rsidR="00196D0D" w:rsidRPr="00102F84" w:rsidRDefault="00196D0D" w:rsidP="00E4025F">
      <w:pPr>
        <w:spacing w:line="240" w:lineRule="auto"/>
        <w:ind w:left="2880" w:firstLine="720"/>
        <w:rPr>
          <w:rFonts w:ascii="Bradley Hand ITC" w:hAnsi="Bradley Hand ITC"/>
          <w:b/>
          <w:bCs/>
          <w:noProof/>
          <w:sz w:val="36"/>
          <w:szCs w:val="36"/>
        </w:rPr>
      </w:pPr>
      <w:r w:rsidRPr="00102F84">
        <w:rPr>
          <w:rFonts w:ascii="Bradley Hand ITC" w:hAnsi="Bradley Hand ITC"/>
          <w:b/>
          <w:bCs/>
          <w:noProof/>
          <w:sz w:val="36"/>
          <w:szCs w:val="36"/>
        </w:rPr>
        <w:t>Zell Boggus</w:t>
      </w:r>
      <w:r w:rsidRPr="00102F84">
        <w:rPr>
          <w:rFonts w:ascii="Bradley Hand ITC" w:hAnsi="Bradley Hand ITC"/>
          <w:b/>
          <w:bCs/>
          <w:noProof/>
          <w:sz w:val="36"/>
          <w:szCs w:val="36"/>
        </w:rPr>
        <w:tab/>
      </w:r>
      <w:r w:rsidRPr="00102F84">
        <w:rPr>
          <w:rFonts w:ascii="Bradley Hand ITC" w:hAnsi="Bradley Hand ITC"/>
          <w:b/>
          <w:bCs/>
          <w:noProof/>
          <w:sz w:val="36"/>
          <w:szCs w:val="36"/>
        </w:rPr>
        <w:tab/>
      </w:r>
      <w:r w:rsidRPr="00102F84">
        <w:rPr>
          <w:rFonts w:ascii="Bradley Hand ITC" w:hAnsi="Bradley Hand ITC"/>
          <w:b/>
          <w:bCs/>
          <w:noProof/>
          <w:sz w:val="36"/>
          <w:szCs w:val="36"/>
        </w:rPr>
        <w:tab/>
        <w:t>2/17</w:t>
      </w:r>
    </w:p>
    <w:p w14:paraId="33DE58FF" w14:textId="6A5CFBCC" w:rsidR="00196D0D" w:rsidRPr="00102F84" w:rsidRDefault="00196D0D" w:rsidP="00E4025F">
      <w:pPr>
        <w:spacing w:line="240" w:lineRule="auto"/>
        <w:ind w:left="2880" w:firstLine="720"/>
        <w:rPr>
          <w:rFonts w:ascii="Bradley Hand ITC" w:hAnsi="Bradley Hand ITC"/>
          <w:b/>
          <w:bCs/>
          <w:noProof/>
          <w:sz w:val="36"/>
          <w:szCs w:val="36"/>
        </w:rPr>
      </w:pPr>
      <w:r w:rsidRPr="00102F84">
        <w:rPr>
          <w:rFonts w:ascii="Bradley Hand ITC" w:hAnsi="Bradley Hand ITC"/>
          <w:b/>
          <w:bCs/>
          <w:noProof/>
          <w:sz w:val="36"/>
          <w:szCs w:val="36"/>
        </w:rPr>
        <w:t>Teresa York</w:t>
      </w:r>
      <w:r w:rsidRPr="00102F84">
        <w:rPr>
          <w:rFonts w:ascii="Bradley Hand ITC" w:hAnsi="Bradley Hand ITC"/>
          <w:b/>
          <w:bCs/>
          <w:noProof/>
          <w:sz w:val="36"/>
          <w:szCs w:val="36"/>
        </w:rPr>
        <w:tab/>
      </w:r>
      <w:r w:rsidRPr="00102F84">
        <w:rPr>
          <w:rFonts w:ascii="Bradley Hand ITC" w:hAnsi="Bradley Hand ITC"/>
          <w:b/>
          <w:bCs/>
          <w:noProof/>
          <w:sz w:val="36"/>
          <w:szCs w:val="36"/>
        </w:rPr>
        <w:tab/>
      </w:r>
      <w:r w:rsidRPr="00102F84">
        <w:rPr>
          <w:rFonts w:ascii="Bradley Hand ITC" w:hAnsi="Bradley Hand ITC"/>
          <w:b/>
          <w:bCs/>
          <w:noProof/>
          <w:sz w:val="36"/>
          <w:szCs w:val="36"/>
        </w:rPr>
        <w:tab/>
        <w:t>2/21</w:t>
      </w:r>
    </w:p>
    <w:p w14:paraId="5CE662E2" w14:textId="2E7F7640" w:rsidR="00196D0D" w:rsidRPr="00102F84" w:rsidRDefault="00196D0D" w:rsidP="00E4025F">
      <w:pPr>
        <w:spacing w:line="240" w:lineRule="auto"/>
        <w:ind w:left="2880" w:firstLine="720"/>
        <w:rPr>
          <w:rFonts w:ascii="Bradley Hand ITC" w:hAnsi="Bradley Hand ITC"/>
          <w:b/>
          <w:bCs/>
          <w:noProof/>
          <w:sz w:val="36"/>
          <w:szCs w:val="36"/>
        </w:rPr>
      </w:pPr>
      <w:r w:rsidRPr="00102F84">
        <w:rPr>
          <w:rFonts w:ascii="Bradley Hand ITC" w:hAnsi="Bradley Hand ITC"/>
          <w:b/>
          <w:bCs/>
          <w:noProof/>
          <w:sz w:val="36"/>
          <w:szCs w:val="36"/>
        </w:rPr>
        <w:t>Linda Zeiler</w:t>
      </w:r>
      <w:r w:rsidRPr="00102F84">
        <w:rPr>
          <w:rFonts w:ascii="Bradley Hand ITC" w:hAnsi="Bradley Hand ITC"/>
          <w:b/>
          <w:bCs/>
          <w:noProof/>
          <w:sz w:val="36"/>
          <w:szCs w:val="36"/>
        </w:rPr>
        <w:tab/>
      </w:r>
      <w:r w:rsidRPr="00102F84">
        <w:rPr>
          <w:rFonts w:ascii="Bradley Hand ITC" w:hAnsi="Bradley Hand ITC"/>
          <w:b/>
          <w:bCs/>
          <w:noProof/>
          <w:sz w:val="36"/>
          <w:szCs w:val="36"/>
        </w:rPr>
        <w:tab/>
      </w:r>
      <w:r w:rsidRPr="00102F84">
        <w:rPr>
          <w:rFonts w:ascii="Bradley Hand ITC" w:hAnsi="Bradley Hand ITC"/>
          <w:b/>
          <w:bCs/>
          <w:noProof/>
          <w:sz w:val="36"/>
          <w:szCs w:val="36"/>
        </w:rPr>
        <w:tab/>
        <w:t>2/21</w:t>
      </w:r>
    </w:p>
    <w:p w14:paraId="6888EC91" w14:textId="32A9F7F0" w:rsidR="00196D0D" w:rsidRPr="00102F84" w:rsidRDefault="00196D0D" w:rsidP="00E4025F">
      <w:pPr>
        <w:spacing w:line="240" w:lineRule="auto"/>
        <w:ind w:left="2880" w:firstLine="720"/>
        <w:rPr>
          <w:rFonts w:ascii="Bradley Hand ITC" w:hAnsi="Bradley Hand ITC"/>
          <w:b/>
          <w:bCs/>
          <w:noProof/>
          <w:sz w:val="36"/>
          <w:szCs w:val="36"/>
        </w:rPr>
      </w:pPr>
      <w:r w:rsidRPr="00102F84">
        <w:rPr>
          <w:rFonts w:ascii="Bradley Hand ITC" w:hAnsi="Bradley Hand ITC"/>
          <w:b/>
          <w:bCs/>
          <w:noProof/>
          <w:sz w:val="36"/>
          <w:szCs w:val="36"/>
        </w:rPr>
        <w:t>Cindy Preston</w:t>
      </w:r>
      <w:r w:rsidRPr="00102F84">
        <w:rPr>
          <w:rFonts w:ascii="Bradley Hand ITC" w:hAnsi="Bradley Hand ITC"/>
          <w:b/>
          <w:bCs/>
          <w:noProof/>
          <w:sz w:val="36"/>
          <w:szCs w:val="36"/>
        </w:rPr>
        <w:tab/>
      </w:r>
      <w:r w:rsidRPr="00102F84">
        <w:rPr>
          <w:rFonts w:ascii="Bradley Hand ITC" w:hAnsi="Bradley Hand ITC"/>
          <w:b/>
          <w:bCs/>
          <w:noProof/>
          <w:sz w:val="36"/>
          <w:szCs w:val="36"/>
        </w:rPr>
        <w:tab/>
        <w:t>2/23</w:t>
      </w:r>
    </w:p>
    <w:p w14:paraId="458406E4" w14:textId="13FAEE02" w:rsidR="00196D0D" w:rsidRPr="00102F84" w:rsidRDefault="00196D0D" w:rsidP="00E4025F">
      <w:pPr>
        <w:spacing w:line="240" w:lineRule="auto"/>
        <w:ind w:left="2880" w:firstLine="720"/>
        <w:rPr>
          <w:rFonts w:ascii="Bradley Hand ITC" w:hAnsi="Bradley Hand ITC"/>
          <w:b/>
          <w:bCs/>
          <w:noProof/>
          <w:sz w:val="36"/>
          <w:szCs w:val="36"/>
        </w:rPr>
      </w:pPr>
      <w:r w:rsidRPr="00102F84">
        <w:rPr>
          <w:rFonts w:ascii="Bradley Hand ITC" w:hAnsi="Bradley Hand ITC"/>
          <w:b/>
          <w:bCs/>
          <w:noProof/>
          <w:sz w:val="36"/>
          <w:szCs w:val="36"/>
        </w:rPr>
        <w:t>Judi Schutrum</w:t>
      </w:r>
      <w:r w:rsidRPr="00102F84">
        <w:rPr>
          <w:rFonts w:ascii="Bradley Hand ITC" w:hAnsi="Bradley Hand ITC"/>
          <w:b/>
          <w:bCs/>
          <w:noProof/>
          <w:sz w:val="36"/>
          <w:szCs w:val="36"/>
        </w:rPr>
        <w:tab/>
      </w:r>
      <w:r w:rsidRPr="00102F84">
        <w:rPr>
          <w:rFonts w:ascii="Bradley Hand ITC" w:hAnsi="Bradley Hand ITC"/>
          <w:b/>
          <w:bCs/>
          <w:noProof/>
          <w:sz w:val="36"/>
          <w:szCs w:val="36"/>
        </w:rPr>
        <w:tab/>
        <w:t>2/25</w:t>
      </w:r>
    </w:p>
    <w:p w14:paraId="31F474DF" w14:textId="77777777" w:rsidR="00196D0D" w:rsidRPr="00102F84" w:rsidRDefault="00196D0D" w:rsidP="00DF4F2B">
      <w:pPr>
        <w:spacing w:line="240" w:lineRule="auto"/>
        <w:ind w:left="2880" w:firstLine="720"/>
        <w:rPr>
          <w:rFonts w:ascii="Bradley Hand ITC" w:hAnsi="Bradley Hand ITC"/>
          <w:b/>
          <w:bCs/>
          <w:noProof/>
          <w:sz w:val="36"/>
          <w:szCs w:val="36"/>
        </w:rPr>
      </w:pPr>
    </w:p>
    <w:p w14:paraId="1659D3DF" w14:textId="77777777" w:rsidR="00196D0D" w:rsidRPr="00102F84" w:rsidRDefault="00196D0D" w:rsidP="00DF4F2B">
      <w:pPr>
        <w:spacing w:line="240" w:lineRule="auto"/>
        <w:ind w:left="2880" w:firstLine="720"/>
        <w:rPr>
          <w:rFonts w:ascii="Bradley Hand ITC" w:hAnsi="Bradley Hand ITC"/>
          <w:b/>
          <w:bCs/>
          <w:noProof/>
          <w:sz w:val="36"/>
          <w:szCs w:val="36"/>
        </w:rPr>
      </w:pPr>
    </w:p>
    <w:p w14:paraId="20374057" w14:textId="77777777" w:rsidR="00196D0D" w:rsidRPr="00102F84" w:rsidRDefault="00196D0D" w:rsidP="00DF4F2B">
      <w:pPr>
        <w:spacing w:line="240" w:lineRule="auto"/>
        <w:ind w:left="2880" w:firstLine="720"/>
        <w:rPr>
          <w:rFonts w:ascii="Bradley Hand ITC" w:hAnsi="Bradley Hand ITC"/>
          <w:b/>
          <w:bCs/>
          <w:noProof/>
          <w:sz w:val="36"/>
          <w:szCs w:val="36"/>
        </w:rPr>
      </w:pPr>
    </w:p>
    <w:p w14:paraId="4A10E435" w14:textId="16DF863D" w:rsidR="00470161" w:rsidRDefault="00CA128A" w:rsidP="00DF4F2B">
      <w:pPr>
        <w:spacing w:line="240" w:lineRule="auto"/>
        <w:ind w:left="2880" w:firstLine="720"/>
        <w:rPr>
          <w:rFonts w:ascii="Bradley Hand ITC" w:hAnsi="Bradley Hand ITC"/>
          <w:b/>
          <w:bCs/>
          <w:noProof/>
          <w:sz w:val="36"/>
          <w:szCs w:val="36"/>
        </w:rPr>
      </w:pPr>
      <w:r>
        <w:rPr>
          <w:rFonts w:ascii="Bradley Hand ITC" w:hAnsi="Bradley Hand ITC"/>
          <w:b/>
          <w:bCs/>
          <w:noProof/>
          <w:sz w:val="36"/>
          <w:szCs w:val="36"/>
        </w:rPr>
        <w:t xml:space="preserve">    </w:t>
      </w:r>
      <w:r w:rsidR="00CD18BE" w:rsidRPr="00102F84">
        <w:rPr>
          <w:rFonts w:ascii="Bradley Hand ITC" w:hAnsi="Bradley Hand ITC"/>
          <w:b/>
          <w:bCs/>
          <w:noProof/>
          <w:sz w:val="36"/>
          <w:szCs w:val="36"/>
        </w:rPr>
        <w:t>Birthday Blessings!</w:t>
      </w:r>
    </w:p>
    <w:p w14:paraId="3FDF17F4" w14:textId="77777777" w:rsidR="00664FB9" w:rsidRDefault="00664FB9" w:rsidP="00DF4F2B">
      <w:pPr>
        <w:spacing w:line="240" w:lineRule="auto"/>
        <w:ind w:left="2880" w:firstLine="720"/>
        <w:rPr>
          <w:rFonts w:ascii="Bradley Hand ITC" w:hAnsi="Bradley Hand ITC"/>
          <w:b/>
          <w:bCs/>
          <w:noProof/>
          <w:sz w:val="36"/>
          <w:szCs w:val="36"/>
        </w:rPr>
      </w:pPr>
    </w:p>
    <w:p w14:paraId="7A2817AE" w14:textId="2F611CDE" w:rsidR="00664FB9" w:rsidRPr="00664FB9" w:rsidRDefault="00664FB9" w:rsidP="00664FB9">
      <w:pPr>
        <w:spacing w:after="0" w:line="240" w:lineRule="auto"/>
        <w:ind w:left="2880" w:firstLine="720"/>
        <w:rPr>
          <w:rFonts w:ascii="Times New Roman" w:hAnsi="Times New Roman" w:cs="Times New Roman"/>
          <w:noProof/>
          <w:sz w:val="36"/>
          <w:szCs w:val="36"/>
        </w:rPr>
      </w:pPr>
    </w:p>
    <w:tbl>
      <w:tblPr>
        <w:tblStyle w:val="TableGrid"/>
        <w:tblpPr w:leftFromText="180" w:rightFromText="180" w:vertAnchor="page" w:horzAnchor="margin" w:tblpY="3196"/>
        <w:tblW w:w="10908" w:type="dxa"/>
        <w:tblLayout w:type="fixed"/>
        <w:tblLook w:val="04A0" w:firstRow="1" w:lastRow="0" w:firstColumn="1" w:lastColumn="0" w:noHBand="0" w:noVBand="1"/>
      </w:tblPr>
      <w:tblGrid>
        <w:gridCol w:w="1615"/>
        <w:gridCol w:w="1620"/>
        <w:gridCol w:w="1350"/>
        <w:gridCol w:w="1530"/>
        <w:gridCol w:w="1710"/>
        <w:gridCol w:w="1363"/>
        <w:gridCol w:w="1720"/>
      </w:tblGrid>
      <w:tr w:rsidR="00864ADD" w:rsidRPr="00A40D4B" w14:paraId="55BAFA2B" w14:textId="77777777" w:rsidTr="00020C5A">
        <w:trPr>
          <w:trHeight w:val="339"/>
        </w:trPr>
        <w:tc>
          <w:tcPr>
            <w:tcW w:w="1615" w:type="dxa"/>
            <w:tcBorders>
              <w:top w:val="single" w:sz="4" w:space="0" w:color="auto"/>
              <w:left w:val="single" w:sz="4" w:space="0" w:color="auto"/>
              <w:bottom w:val="single" w:sz="4" w:space="0" w:color="auto"/>
              <w:right w:val="single" w:sz="4" w:space="0" w:color="auto"/>
            </w:tcBorders>
            <w:shd w:val="clear" w:color="auto" w:fill="DDDDDD" w:themeFill="accent1"/>
          </w:tcPr>
          <w:p w14:paraId="14820937"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bookmarkStart w:id="27" w:name="_Hlk146710017"/>
          </w:p>
          <w:p w14:paraId="5BA84990"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SUNDAY</w:t>
            </w:r>
          </w:p>
        </w:tc>
        <w:tc>
          <w:tcPr>
            <w:tcW w:w="1620" w:type="dxa"/>
            <w:tcBorders>
              <w:top w:val="single" w:sz="4" w:space="0" w:color="auto"/>
              <w:left w:val="single" w:sz="4" w:space="0" w:color="auto"/>
              <w:bottom w:val="single" w:sz="4" w:space="0" w:color="auto"/>
              <w:right w:val="single" w:sz="4" w:space="0" w:color="auto"/>
            </w:tcBorders>
            <w:shd w:val="clear" w:color="auto" w:fill="DDDDDD" w:themeFill="accent1"/>
          </w:tcPr>
          <w:p w14:paraId="621AF732"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3F8A29DB"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MONDAY</w:t>
            </w:r>
          </w:p>
        </w:tc>
        <w:tc>
          <w:tcPr>
            <w:tcW w:w="1350" w:type="dxa"/>
            <w:tcBorders>
              <w:top w:val="single" w:sz="4" w:space="0" w:color="auto"/>
              <w:left w:val="single" w:sz="4" w:space="0" w:color="auto"/>
              <w:bottom w:val="single" w:sz="4" w:space="0" w:color="auto"/>
              <w:right w:val="single" w:sz="4" w:space="0" w:color="auto"/>
            </w:tcBorders>
            <w:shd w:val="clear" w:color="auto" w:fill="DDDDDD" w:themeFill="accent1"/>
          </w:tcPr>
          <w:p w14:paraId="32749798" w14:textId="16300FC2"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3DE85E50"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TUESDAY</w:t>
            </w:r>
          </w:p>
        </w:tc>
        <w:tc>
          <w:tcPr>
            <w:tcW w:w="1530" w:type="dxa"/>
            <w:tcBorders>
              <w:top w:val="single" w:sz="4" w:space="0" w:color="auto"/>
              <w:left w:val="single" w:sz="4" w:space="0" w:color="auto"/>
              <w:bottom w:val="single" w:sz="4" w:space="0" w:color="auto"/>
              <w:right w:val="single" w:sz="4" w:space="0" w:color="auto"/>
            </w:tcBorders>
            <w:shd w:val="clear" w:color="auto" w:fill="DDDDDD" w:themeFill="accent1"/>
          </w:tcPr>
          <w:p w14:paraId="1676F077" w14:textId="56A2EF5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6BF3D10E"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WEDNESDAY</w:t>
            </w:r>
          </w:p>
        </w:tc>
        <w:tc>
          <w:tcPr>
            <w:tcW w:w="1710" w:type="dxa"/>
            <w:tcBorders>
              <w:top w:val="single" w:sz="4" w:space="0" w:color="auto"/>
              <w:left w:val="single" w:sz="4" w:space="0" w:color="auto"/>
              <w:bottom w:val="single" w:sz="4" w:space="0" w:color="auto"/>
              <w:right w:val="single" w:sz="4" w:space="0" w:color="auto"/>
            </w:tcBorders>
            <w:shd w:val="clear" w:color="auto" w:fill="DDDDDD" w:themeFill="accent1"/>
          </w:tcPr>
          <w:p w14:paraId="03A7FF66" w14:textId="7F700EBD"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5EFDA287"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THURSDAY</w:t>
            </w:r>
          </w:p>
        </w:tc>
        <w:tc>
          <w:tcPr>
            <w:tcW w:w="1363" w:type="dxa"/>
            <w:tcBorders>
              <w:top w:val="single" w:sz="4" w:space="0" w:color="auto"/>
              <w:left w:val="single" w:sz="4" w:space="0" w:color="auto"/>
              <w:bottom w:val="single" w:sz="4" w:space="0" w:color="auto"/>
              <w:right w:val="single" w:sz="4" w:space="0" w:color="auto"/>
            </w:tcBorders>
            <w:shd w:val="clear" w:color="auto" w:fill="DDDDDD" w:themeFill="accent1"/>
          </w:tcPr>
          <w:p w14:paraId="4350F0E8" w14:textId="77777777" w:rsidR="00864ADD" w:rsidRPr="00A40D4B" w:rsidRDefault="00864ADD" w:rsidP="00020C5A">
            <w:pPr>
              <w:autoSpaceDE w:val="0"/>
              <w:autoSpaceDN w:val="0"/>
              <w:adjustRightInd w:val="0"/>
              <w:spacing w:line="240" w:lineRule="auto"/>
              <w:jc w:val="center"/>
              <w:rPr>
                <w:rFonts w:ascii="Times New Roman" w:hAnsi="Times New Roman" w:cs="Times New Roman"/>
                <w:b/>
                <w:sz w:val="16"/>
                <w:szCs w:val="16"/>
              </w:rPr>
            </w:pPr>
          </w:p>
          <w:p w14:paraId="1336C249" w14:textId="77777777" w:rsidR="00864ADD" w:rsidRPr="00A40D4B" w:rsidRDefault="00864ADD" w:rsidP="00020C5A">
            <w:pPr>
              <w:autoSpaceDE w:val="0"/>
              <w:autoSpaceDN w:val="0"/>
              <w:adjustRightInd w:val="0"/>
              <w:spacing w:line="240" w:lineRule="auto"/>
              <w:jc w:val="center"/>
              <w:rPr>
                <w:rFonts w:ascii="Times New Roman" w:hAnsi="Times New Roman" w:cs="Times New Roman"/>
                <w:b/>
                <w:sz w:val="16"/>
                <w:szCs w:val="16"/>
              </w:rPr>
            </w:pPr>
            <w:r w:rsidRPr="00A40D4B">
              <w:rPr>
                <w:rFonts w:ascii="Times New Roman" w:hAnsi="Times New Roman" w:cs="Times New Roman"/>
                <w:b/>
                <w:sz w:val="16"/>
                <w:szCs w:val="16"/>
              </w:rPr>
              <w:t>FRIDAY</w:t>
            </w:r>
          </w:p>
        </w:tc>
        <w:tc>
          <w:tcPr>
            <w:tcW w:w="1720" w:type="dxa"/>
            <w:tcBorders>
              <w:top w:val="single" w:sz="4" w:space="0" w:color="auto"/>
              <w:left w:val="single" w:sz="4" w:space="0" w:color="auto"/>
              <w:bottom w:val="single" w:sz="4" w:space="0" w:color="auto"/>
              <w:right w:val="single" w:sz="4" w:space="0" w:color="auto"/>
            </w:tcBorders>
            <w:shd w:val="clear" w:color="auto" w:fill="DDDDDD" w:themeFill="accent1"/>
          </w:tcPr>
          <w:p w14:paraId="36C8215E"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36B4EB7D"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SATURDAY</w:t>
            </w:r>
          </w:p>
        </w:tc>
      </w:tr>
      <w:tr w:rsidR="00B17C99" w:rsidRPr="00A40D4B" w14:paraId="462D826D" w14:textId="77777777" w:rsidTr="00020C5A">
        <w:trPr>
          <w:trHeight w:val="1145"/>
        </w:trPr>
        <w:tc>
          <w:tcPr>
            <w:tcW w:w="1615" w:type="dxa"/>
            <w:tcBorders>
              <w:top w:val="single" w:sz="4" w:space="0" w:color="auto"/>
              <w:left w:val="single" w:sz="4" w:space="0" w:color="auto"/>
              <w:bottom w:val="single" w:sz="4" w:space="0" w:color="auto"/>
              <w:right w:val="single" w:sz="4" w:space="0" w:color="auto"/>
            </w:tcBorders>
          </w:tcPr>
          <w:p w14:paraId="742B86A7" w14:textId="0FEE6E25" w:rsidR="00FA2725" w:rsidRPr="00A40D4B" w:rsidRDefault="00FA2725" w:rsidP="00020C5A">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96C3B17" w14:textId="3CF656B3" w:rsidR="00B17C99" w:rsidRPr="00A40D4B" w:rsidRDefault="00B17C99" w:rsidP="00020C5A">
            <w:pPr>
              <w:autoSpaceDE w:val="0"/>
              <w:autoSpaceDN w:val="0"/>
              <w:adjustRightInd w:val="0"/>
              <w:spacing w:line="240" w:lineRule="auto"/>
              <w:rPr>
                <w:rFonts w:ascii="Times New Roman" w:hAnsi="Times New Roman" w:cs="Times New Roman"/>
                <w:b/>
                <w:sz w:val="16"/>
                <w:szCs w:val="16"/>
              </w:rPr>
            </w:pPr>
          </w:p>
          <w:p w14:paraId="4575195B" w14:textId="49044301" w:rsidR="000102A7" w:rsidRPr="00A40D4B" w:rsidRDefault="000102A7" w:rsidP="00020C5A">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385AA395" w14:textId="6EE5D4B3" w:rsidR="000102A7" w:rsidRPr="00A40D4B" w:rsidRDefault="000102A7" w:rsidP="00020C5A">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14:paraId="084257B6" w14:textId="73D0E866" w:rsidR="00573B80" w:rsidRPr="00A40D4B" w:rsidRDefault="00573B80" w:rsidP="00020C5A">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3D32C0A9" w14:textId="18B8CD02" w:rsidR="001A53F5" w:rsidRPr="00A40D4B" w:rsidRDefault="001A53F5" w:rsidP="00020C5A">
            <w:pPr>
              <w:autoSpaceDE w:val="0"/>
              <w:autoSpaceDN w:val="0"/>
              <w:adjustRightInd w:val="0"/>
              <w:spacing w:line="240" w:lineRule="auto"/>
              <w:rPr>
                <w:rFonts w:ascii="Times New Roman" w:hAnsi="Times New Roman" w:cs="Times New Roman"/>
                <w:b/>
                <w:sz w:val="16"/>
                <w:szCs w:val="16"/>
              </w:rPr>
            </w:pPr>
          </w:p>
          <w:p w14:paraId="6D2064B3" w14:textId="3397C8E4" w:rsidR="001A53F5" w:rsidRPr="00A40D4B" w:rsidRDefault="001A53F5" w:rsidP="00020C5A">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536D8F99" w14:textId="03DD5702" w:rsidR="00B17C99" w:rsidRPr="00A40D4B" w:rsidRDefault="00B17C99" w:rsidP="00020C5A">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2D2ACBCE" w14:textId="17054919" w:rsidR="00B17C99"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p>
          <w:p w14:paraId="7A669E4D" w14:textId="08507597" w:rsidR="00B17C99" w:rsidRPr="004E6197" w:rsidRDefault="00DF7A8A" w:rsidP="00020C5A">
            <w:pPr>
              <w:autoSpaceDE w:val="0"/>
              <w:autoSpaceDN w:val="0"/>
              <w:adjustRightInd w:val="0"/>
              <w:spacing w:line="240" w:lineRule="auto"/>
              <w:rPr>
                <w:rFonts w:ascii="Times New Roman" w:hAnsi="Times New Roman" w:cs="Times New Roman"/>
                <w:b/>
                <w:sz w:val="16"/>
                <w:szCs w:val="16"/>
              </w:rPr>
            </w:pPr>
            <w:r w:rsidRPr="004E6197">
              <w:rPr>
                <w:rFonts w:ascii="Times New Roman" w:hAnsi="Times New Roman" w:cs="Times New Roman"/>
                <w:b/>
                <w:sz w:val="16"/>
                <w:szCs w:val="16"/>
              </w:rPr>
              <w:t>NO MOST UNTIL FURTHER NOTICE</w:t>
            </w:r>
          </w:p>
          <w:p w14:paraId="4DD3EEC0" w14:textId="77777777" w:rsidR="00B17C99" w:rsidRPr="00A40D4B" w:rsidRDefault="00B17C99" w:rsidP="00020C5A">
            <w:pPr>
              <w:autoSpaceDE w:val="0"/>
              <w:autoSpaceDN w:val="0"/>
              <w:adjustRightInd w:val="0"/>
              <w:spacing w:line="240" w:lineRule="auto"/>
              <w:rPr>
                <w:rFonts w:ascii="Times New Roman" w:hAnsi="Times New Roman" w:cs="Times New Roman"/>
                <w:b/>
                <w:sz w:val="16"/>
                <w:szCs w:val="16"/>
              </w:rPr>
            </w:pPr>
          </w:p>
          <w:p w14:paraId="567B227A" w14:textId="77777777" w:rsidR="00B17C99" w:rsidRPr="00A40D4B" w:rsidRDefault="00B17C99" w:rsidP="00020C5A">
            <w:pPr>
              <w:autoSpaceDE w:val="0"/>
              <w:autoSpaceDN w:val="0"/>
              <w:adjustRightInd w:val="0"/>
              <w:spacing w:line="240" w:lineRule="auto"/>
              <w:rPr>
                <w:rFonts w:ascii="Times New Roman" w:hAnsi="Times New Roman" w:cs="Times New Roman"/>
                <w:b/>
                <w:sz w:val="16"/>
                <w:szCs w:val="16"/>
              </w:rPr>
            </w:pPr>
          </w:p>
          <w:p w14:paraId="4CE67D48" w14:textId="77777777" w:rsidR="00B17C99" w:rsidRPr="00A40D4B" w:rsidRDefault="00B17C99" w:rsidP="00020C5A">
            <w:pPr>
              <w:autoSpaceDE w:val="0"/>
              <w:autoSpaceDN w:val="0"/>
              <w:adjustRightInd w:val="0"/>
              <w:spacing w:line="240" w:lineRule="auto"/>
              <w:rPr>
                <w:rFonts w:ascii="Times New Roman" w:hAnsi="Times New Roman" w:cs="Times New Roman"/>
                <w:b/>
                <w:sz w:val="16"/>
                <w:szCs w:val="16"/>
              </w:rPr>
            </w:pPr>
          </w:p>
          <w:p w14:paraId="416120A0" w14:textId="77777777" w:rsidR="00B17C99" w:rsidRPr="00A40D4B" w:rsidRDefault="00B17C99"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4pm Worship</w:t>
            </w:r>
          </w:p>
        </w:tc>
      </w:tr>
      <w:tr w:rsidR="00864ADD" w:rsidRPr="00A40D4B" w14:paraId="4242C28F" w14:textId="77777777" w:rsidTr="00020C5A">
        <w:trPr>
          <w:trHeight w:val="2072"/>
        </w:trPr>
        <w:tc>
          <w:tcPr>
            <w:tcW w:w="1615" w:type="dxa"/>
            <w:tcBorders>
              <w:top w:val="single" w:sz="4" w:space="0" w:color="auto"/>
              <w:left w:val="single" w:sz="4" w:space="0" w:color="auto"/>
              <w:bottom w:val="single" w:sz="4" w:space="0" w:color="auto"/>
              <w:right w:val="single" w:sz="4" w:space="0" w:color="auto"/>
            </w:tcBorders>
          </w:tcPr>
          <w:p w14:paraId="5AF16371" w14:textId="51B9DEA1" w:rsidR="00864ADD"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p>
          <w:p w14:paraId="30BC1813" w14:textId="77777777" w:rsidR="007D78C5"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9am Worship,</w:t>
            </w:r>
          </w:p>
          <w:p w14:paraId="4AFDEBBC" w14:textId="77777777" w:rsidR="007D78C5" w:rsidRPr="00A40D4B" w:rsidRDefault="007D78C5" w:rsidP="00020C5A">
            <w:pPr>
              <w:spacing w:line="240" w:lineRule="auto"/>
              <w:rPr>
                <w:rFonts w:ascii="Times New Roman" w:hAnsi="Times New Roman" w:cs="Times New Roman"/>
                <w:b/>
                <w:sz w:val="16"/>
                <w:szCs w:val="16"/>
              </w:rPr>
            </w:pPr>
          </w:p>
          <w:p w14:paraId="7980C9B4" w14:textId="0A495C4C"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9am Children’s SS</w:t>
            </w:r>
          </w:p>
          <w:p w14:paraId="68C7FD41" w14:textId="77777777" w:rsidR="007D78C5" w:rsidRPr="00A40D4B" w:rsidRDefault="007D78C5" w:rsidP="00020C5A">
            <w:pPr>
              <w:spacing w:line="240" w:lineRule="auto"/>
              <w:rPr>
                <w:rFonts w:ascii="Times New Roman" w:hAnsi="Times New Roman" w:cs="Times New Roman"/>
                <w:b/>
                <w:sz w:val="16"/>
                <w:szCs w:val="16"/>
              </w:rPr>
            </w:pPr>
          </w:p>
          <w:p w14:paraId="5CC6EE8F" w14:textId="451F9DF8"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 xml:space="preserve">10:30 Adult SS, </w:t>
            </w:r>
            <w:r w:rsidR="00DF7A8A" w:rsidRPr="00A40D4B">
              <w:rPr>
                <w:rFonts w:ascii="Times New Roman" w:hAnsi="Times New Roman" w:cs="Times New Roman"/>
                <w:b/>
                <w:sz w:val="16"/>
                <w:szCs w:val="16"/>
              </w:rPr>
              <w:t>Coffee</w:t>
            </w:r>
          </w:p>
          <w:p w14:paraId="7DADAFBA" w14:textId="77777777" w:rsidR="007D78C5" w:rsidRPr="00A40D4B" w:rsidRDefault="007D78C5" w:rsidP="00020C5A">
            <w:pPr>
              <w:spacing w:line="240" w:lineRule="auto"/>
              <w:rPr>
                <w:rFonts w:ascii="Times New Roman" w:hAnsi="Times New Roman" w:cs="Times New Roman"/>
                <w:b/>
                <w:sz w:val="16"/>
                <w:szCs w:val="16"/>
              </w:rPr>
            </w:pPr>
          </w:p>
          <w:p w14:paraId="5497057C" w14:textId="7C164990"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11-11:30am D-U Comm</w:t>
            </w:r>
          </w:p>
        </w:tc>
        <w:tc>
          <w:tcPr>
            <w:tcW w:w="1620" w:type="dxa"/>
            <w:tcBorders>
              <w:top w:val="single" w:sz="4" w:space="0" w:color="auto"/>
              <w:left w:val="single" w:sz="4" w:space="0" w:color="auto"/>
              <w:bottom w:val="single" w:sz="4" w:space="0" w:color="auto"/>
              <w:right w:val="single" w:sz="4" w:space="0" w:color="auto"/>
            </w:tcBorders>
          </w:tcPr>
          <w:p w14:paraId="40BA5311" w14:textId="7C4E131B" w:rsidR="00864ADD"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3</w:t>
            </w:r>
          </w:p>
          <w:p w14:paraId="47119807"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PJ OFF</w:t>
            </w:r>
          </w:p>
          <w:p w14:paraId="0902311E"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6F25193A" w14:textId="77777777" w:rsidR="003420A2" w:rsidRPr="00A40D4B" w:rsidRDefault="003420A2" w:rsidP="00020C5A">
            <w:pPr>
              <w:autoSpaceDE w:val="0"/>
              <w:autoSpaceDN w:val="0"/>
              <w:adjustRightInd w:val="0"/>
              <w:spacing w:line="240" w:lineRule="auto"/>
              <w:rPr>
                <w:rFonts w:ascii="Times New Roman" w:hAnsi="Times New Roman" w:cs="Times New Roman"/>
                <w:b/>
                <w:sz w:val="16"/>
                <w:szCs w:val="16"/>
              </w:rPr>
            </w:pPr>
          </w:p>
          <w:p w14:paraId="7686F7C3" w14:textId="737D5187" w:rsidR="003420A2" w:rsidRPr="00A40D4B" w:rsidRDefault="003420A2"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11am – Healthy Start</w:t>
            </w:r>
          </w:p>
          <w:p w14:paraId="379D87E5"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7F1B6456" w14:textId="3A850580" w:rsidR="00BA2969" w:rsidRPr="00A40D4B" w:rsidRDefault="00BA2969" w:rsidP="00020C5A">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58E5466E" w14:textId="35623CED" w:rsidR="00864ADD"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w:t>
            </w:r>
          </w:p>
          <w:p w14:paraId="1ACFD963"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5C0BC12C" w14:textId="77777777" w:rsidR="00BA2969" w:rsidRPr="00A40D4B" w:rsidRDefault="00BA2969" w:rsidP="00020C5A">
            <w:pPr>
              <w:autoSpaceDE w:val="0"/>
              <w:autoSpaceDN w:val="0"/>
              <w:adjustRightInd w:val="0"/>
              <w:spacing w:line="240" w:lineRule="auto"/>
              <w:rPr>
                <w:rFonts w:ascii="Times New Roman" w:hAnsi="Times New Roman" w:cs="Times New Roman"/>
                <w:b/>
                <w:sz w:val="16"/>
                <w:szCs w:val="16"/>
              </w:rPr>
            </w:pPr>
          </w:p>
          <w:p w14:paraId="32D3736C" w14:textId="1B21000D"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2:30pm – Book Study</w:t>
            </w:r>
          </w:p>
        </w:tc>
        <w:tc>
          <w:tcPr>
            <w:tcW w:w="1530" w:type="dxa"/>
            <w:tcBorders>
              <w:top w:val="single" w:sz="4" w:space="0" w:color="auto"/>
              <w:left w:val="single" w:sz="4" w:space="0" w:color="auto"/>
              <w:bottom w:val="single" w:sz="4" w:space="0" w:color="auto"/>
              <w:right w:val="single" w:sz="4" w:space="0" w:color="auto"/>
            </w:tcBorders>
          </w:tcPr>
          <w:p w14:paraId="78D324B4" w14:textId="0E28AC86" w:rsidR="00012881"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5</w:t>
            </w:r>
          </w:p>
          <w:p w14:paraId="2A5DC93B" w14:textId="798E2FEE" w:rsidR="00012881" w:rsidRPr="00A40D4B" w:rsidRDefault="00012881"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10am– OT BS</w:t>
            </w:r>
          </w:p>
          <w:p w14:paraId="40AA34EC" w14:textId="5D92785B" w:rsidR="000B5790" w:rsidRPr="00A40D4B" w:rsidRDefault="000B5790" w:rsidP="00020C5A">
            <w:pPr>
              <w:autoSpaceDE w:val="0"/>
              <w:autoSpaceDN w:val="0"/>
              <w:adjustRightInd w:val="0"/>
              <w:spacing w:line="240" w:lineRule="auto"/>
              <w:rPr>
                <w:rFonts w:ascii="Times New Roman" w:hAnsi="Times New Roman" w:cs="Times New Roman"/>
                <w:b/>
                <w:sz w:val="16"/>
                <w:szCs w:val="16"/>
              </w:rPr>
            </w:pPr>
          </w:p>
          <w:p w14:paraId="5C7EB798" w14:textId="1BE49139" w:rsidR="000B5790" w:rsidRPr="00A40D4B" w:rsidRDefault="000B5790"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11:30 Card Makers</w:t>
            </w:r>
          </w:p>
          <w:p w14:paraId="434D70D7" w14:textId="77777777" w:rsidR="007D78C5" w:rsidRPr="00A40D4B" w:rsidRDefault="007D78C5" w:rsidP="00020C5A">
            <w:pPr>
              <w:autoSpaceDE w:val="0"/>
              <w:autoSpaceDN w:val="0"/>
              <w:adjustRightInd w:val="0"/>
              <w:spacing w:line="240" w:lineRule="auto"/>
              <w:rPr>
                <w:rFonts w:ascii="Times New Roman" w:hAnsi="Times New Roman" w:cs="Times New Roman"/>
                <w:b/>
                <w:sz w:val="16"/>
                <w:szCs w:val="16"/>
              </w:rPr>
            </w:pPr>
          </w:p>
          <w:p w14:paraId="5302C55A"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10CC3C2B" w14:textId="77777777" w:rsidR="00DB2C61" w:rsidRPr="00A40D4B" w:rsidRDefault="00DB2C61" w:rsidP="00020C5A">
            <w:pPr>
              <w:autoSpaceDE w:val="0"/>
              <w:autoSpaceDN w:val="0"/>
              <w:adjustRightInd w:val="0"/>
              <w:spacing w:line="240" w:lineRule="auto"/>
              <w:rPr>
                <w:rFonts w:ascii="Times New Roman" w:hAnsi="Times New Roman" w:cs="Times New Roman"/>
                <w:b/>
                <w:sz w:val="16"/>
                <w:szCs w:val="16"/>
              </w:rPr>
            </w:pPr>
          </w:p>
          <w:p w14:paraId="05D0D642" w14:textId="77777777" w:rsidR="00DB2C61" w:rsidRPr="00A40D4B" w:rsidRDefault="00DB2C61" w:rsidP="00020C5A">
            <w:pPr>
              <w:autoSpaceDE w:val="0"/>
              <w:autoSpaceDN w:val="0"/>
              <w:adjustRightInd w:val="0"/>
              <w:spacing w:line="240" w:lineRule="auto"/>
              <w:rPr>
                <w:rFonts w:ascii="Times New Roman" w:hAnsi="Times New Roman" w:cs="Times New Roman"/>
                <w:b/>
                <w:sz w:val="16"/>
                <w:szCs w:val="16"/>
              </w:rPr>
            </w:pPr>
          </w:p>
          <w:p w14:paraId="08724F25" w14:textId="1F9EF56A" w:rsidR="00DB2C61" w:rsidRPr="00A40D4B" w:rsidRDefault="00DB2C61" w:rsidP="00020C5A">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2452F750" w14:textId="79D707F3" w:rsidR="00864ADD"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6</w:t>
            </w:r>
          </w:p>
          <w:p w14:paraId="1DE68CBC"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9:30 – Prayer Group</w:t>
            </w:r>
          </w:p>
          <w:p w14:paraId="30B1C584"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5669EFF2" w14:textId="77777777" w:rsidR="008A7C48" w:rsidRDefault="008A7C48"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11:00 Miniatures</w:t>
            </w:r>
          </w:p>
          <w:p w14:paraId="7C276E97" w14:textId="77777777" w:rsidR="00935CD4" w:rsidRDefault="00935CD4" w:rsidP="00020C5A">
            <w:pPr>
              <w:autoSpaceDE w:val="0"/>
              <w:autoSpaceDN w:val="0"/>
              <w:adjustRightInd w:val="0"/>
              <w:spacing w:line="240" w:lineRule="auto"/>
              <w:rPr>
                <w:rFonts w:ascii="Times New Roman" w:hAnsi="Times New Roman" w:cs="Times New Roman"/>
                <w:b/>
                <w:sz w:val="16"/>
                <w:szCs w:val="16"/>
              </w:rPr>
            </w:pPr>
          </w:p>
          <w:p w14:paraId="6A42D84E" w14:textId="5A5B4660" w:rsidR="00935CD4" w:rsidRPr="00A40D4B" w:rsidRDefault="00935CD4" w:rsidP="00020C5A">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1:30pm Royal Dalton</w:t>
            </w:r>
          </w:p>
          <w:p w14:paraId="7A668678" w14:textId="77777777" w:rsidR="00D63CAB" w:rsidRPr="00A40D4B" w:rsidRDefault="00D63CAB" w:rsidP="00020C5A">
            <w:pPr>
              <w:autoSpaceDE w:val="0"/>
              <w:autoSpaceDN w:val="0"/>
              <w:adjustRightInd w:val="0"/>
              <w:spacing w:line="240" w:lineRule="auto"/>
              <w:rPr>
                <w:rFonts w:ascii="Times New Roman" w:hAnsi="Times New Roman" w:cs="Times New Roman"/>
                <w:b/>
                <w:sz w:val="16"/>
                <w:szCs w:val="16"/>
              </w:rPr>
            </w:pPr>
          </w:p>
          <w:p w14:paraId="3F7DEF1F" w14:textId="003F8786"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5D4B50D3"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75B5C8B1" w14:textId="51304901" w:rsidR="00316213"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4:30 – Choir</w:t>
            </w:r>
          </w:p>
          <w:p w14:paraId="224E2D26" w14:textId="42E72A93"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2C26D2AA" w14:textId="2BCC4C68" w:rsidR="00864ADD"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7</w:t>
            </w:r>
          </w:p>
          <w:p w14:paraId="506C1E7D" w14:textId="55E36E2A" w:rsidR="00864ADD" w:rsidRPr="00A40D4B" w:rsidRDefault="00DF7A8A"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 xml:space="preserve">10am </w:t>
            </w:r>
            <w:r w:rsidR="009C2F6F" w:rsidRPr="00A40D4B">
              <w:rPr>
                <w:rFonts w:ascii="Times New Roman" w:hAnsi="Times New Roman" w:cs="Times New Roman"/>
                <w:b/>
                <w:sz w:val="16"/>
                <w:szCs w:val="16"/>
              </w:rPr>
              <w:t>– NT BS</w:t>
            </w:r>
          </w:p>
          <w:p w14:paraId="6522E215" w14:textId="77777777" w:rsidR="00FA2725" w:rsidRPr="00A40D4B" w:rsidRDefault="00FA2725" w:rsidP="00020C5A">
            <w:pPr>
              <w:autoSpaceDE w:val="0"/>
              <w:autoSpaceDN w:val="0"/>
              <w:adjustRightInd w:val="0"/>
              <w:spacing w:line="240" w:lineRule="auto"/>
              <w:rPr>
                <w:rFonts w:ascii="Times New Roman" w:hAnsi="Times New Roman" w:cs="Times New Roman"/>
                <w:b/>
                <w:sz w:val="16"/>
                <w:szCs w:val="16"/>
              </w:rPr>
            </w:pPr>
          </w:p>
          <w:p w14:paraId="06483D5D" w14:textId="77777777" w:rsidR="00FA2725" w:rsidRPr="00A40D4B" w:rsidRDefault="00FA2725"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11am-1pm</w:t>
            </w:r>
          </w:p>
          <w:p w14:paraId="476AC4E8" w14:textId="590E56E0" w:rsidR="005D267A" w:rsidRPr="00A40D4B" w:rsidRDefault="00FA2725"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PJ Continuing Ed</w:t>
            </w:r>
          </w:p>
          <w:p w14:paraId="7D66C70D" w14:textId="77777777"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p w14:paraId="749AFC20" w14:textId="77777777"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p w14:paraId="3A8E1437" w14:textId="6399D2F5"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77AA4770" w14:textId="02C915EB" w:rsidR="00864ADD"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8</w:t>
            </w:r>
          </w:p>
          <w:p w14:paraId="17C391AC" w14:textId="1CA772E2" w:rsidR="0024111D" w:rsidRDefault="0024111D" w:rsidP="00020C5A">
            <w:pPr>
              <w:autoSpaceDE w:val="0"/>
              <w:autoSpaceDN w:val="0"/>
              <w:adjustRightInd w:val="0"/>
              <w:spacing w:line="240" w:lineRule="auto"/>
              <w:rPr>
                <w:rFonts w:ascii="Times New Roman" w:hAnsi="Times New Roman" w:cs="Times New Roman"/>
                <w:b/>
                <w:sz w:val="16"/>
                <w:szCs w:val="16"/>
              </w:rPr>
            </w:pPr>
          </w:p>
          <w:p w14:paraId="5A837C23" w14:textId="3F2B77EF"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4pm Worship</w:t>
            </w:r>
          </w:p>
          <w:p w14:paraId="013E2CA6" w14:textId="6DF14D33"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661AF6E8" w14:textId="5EF7730D"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2A58BA66" w14:textId="77777777"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p w14:paraId="27DA0D97" w14:textId="77777777"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p w14:paraId="31816188" w14:textId="77777777"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p w14:paraId="23B301E0" w14:textId="77777777"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p w14:paraId="4B118F30" w14:textId="77777777"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p w14:paraId="49439F4A" w14:textId="57794D5D" w:rsidR="00A76409" w:rsidRPr="00A40D4B" w:rsidRDefault="00A76409" w:rsidP="00020C5A">
            <w:pPr>
              <w:autoSpaceDE w:val="0"/>
              <w:autoSpaceDN w:val="0"/>
              <w:adjustRightInd w:val="0"/>
              <w:spacing w:line="240" w:lineRule="auto"/>
              <w:rPr>
                <w:rFonts w:ascii="Times New Roman" w:hAnsi="Times New Roman" w:cs="Times New Roman"/>
                <w:b/>
                <w:sz w:val="16"/>
                <w:szCs w:val="16"/>
              </w:rPr>
            </w:pPr>
          </w:p>
        </w:tc>
      </w:tr>
      <w:tr w:rsidR="00864ADD" w:rsidRPr="00A40D4B" w14:paraId="4CB1C408" w14:textId="77777777" w:rsidTr="00020C5A">
        <w:trPr>
          <w:trHeight w:val="2078"/>
        </w:trPr>
        <w:tc>
          <w:tcPr>
            <w:tcW w:w="1615" w:type="dxa"/>
            <w:tcBorders>
              <w:top w:val="single" w:sz="4" w:space="0" w:color="auto"/>
              <w:left w:val="single" w:sz="4" w:space="0" w:color="auto"/>
              <w:bottom w:val="single" w:sz="4" w:space="0" w:color="auto"/>
              <w:right w:val="single" w:sz="4" w:space="0" w:color="auto"/>
            </w:tcBorders>
          </w:tcPr>
          <w:p w14:paraId="162EC3BD" w14:textId="7AEBE8D2" w:rsidR="00864ADD" w:rsidRPr="00A40D4B" w:rsidRDefault="00432736"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9</w:t>
            </w:r>
          </w:p>
          <w:p w14:paraId="1B17F0B2" w14:textId="77777777"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9am Worship,</w:t>
            </w:r>
          </w:p>
          <w:p w14:paraId="02C8C671" w14:textId="77777777" w:rsidR="007D78C5" w:rsidRPr="00A40D4B" w:rsidRDefault="007D78C5" w:rsidP="00020C5A">
            <w:pPr>
              <w:spacing w:line="240" w:lineRule="auto"/>
              <w:rPr>
                <w:rFonts w:ascii="Times New Roman" w:hAnsi="Times New Roman" w:cs="Times New Roman"/>
                <w:b/>
                <w:sz w:val="16"/>
                <w:szCs w:val="16"/>
              </w:rPr>
            </w:pPr>
          </w:p>
          <w:p w14:paraId="007997A3" w14:textId="77777777"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9am Children’s SS</w:t>
            </w:r>
          </w:p>
          <w:p w14:paraId="7EE1FB4B" w14:textId="77777777" w:rsidR="007D78C5" w:rsidRPr="00A40D4B" w:rsidRDefault="007D78C5" w:rsidP="00020C5A">
            <w:pPr>
              <w:spacing w:line="240" w:lineRule="auto"/>
              <w:rPr>
                <w:rFonts w:ascii="Times New Roman" w:hAnsi="Times New Roman" w:cs="Times New Roman"/>
                <w:b/>
                <w:sz w:val="16"/>
                <w:szCs w:val="16"/>
              </w:rPr>
            </w:pPr>
          </w:p>
          <w:p w14:paraId="53BAF9D1" w14:textId="50DC4A52"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 xml:space="preserve">10:30 Adult SS,  </w:t>
            </w:r>
            <w:r w:rsidR="00DF7A8A" w:rsidRPr="00A40D4B">
              <w:rPr>
                <w:rFonts w:ascii="Times New Roman" w:hAnsi="Times New Roman" w:cs="Times New Roman"/>
                <w:b/>
                <w:sz w:val="16"/>
                <w:szCs w:val="16"/>
              </w:rPr>
              <w:t xml:space="preserve">Coffee, </w:t>
            </w:r>
            <w:r w:rsidR="003420A2" w:rsidRPr="00A40D4B">
              <w:rPr>
                <w:rFonts w:ascii="Times New Roman" w:hAnsi="Times New Roman" w:cs="Times New Roman"/>
                <w:b/>
                <w:sz w:val="16"/>
                <w:szCs w:val="16"/>
              </w:rPr>
              <w:t>Committees</w:t>
            </w:r>
          </w:p>
          <w:p w14:paraId="470EAA35" w14:textId="77777777"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 xml:space="preserve"> </w:t>
            </w:r>
          </w:p>
          <w:p w14:paraId="0326A1A8" w14:textId="77777777" w:rsidR="000102A7"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11-11:30am D-U</w:t>
            </w:r>
          </w:p>
          <w:p w14:paraId="5F2890A2" w14:textId="47BEBC7C" w:rsidR="00864ADD" w:rsidRPr="00A40D4B" w:rsidRDefault="000102A7"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Comm</w:t>
            </w:r>
          </w:p>
          <w:p w14:paraId="7B9D6533" w14:textId="1F3EE99B" w:rsidR="00B444B4" w:rsidRPr="00A40D4B" w:rsidRDefault="00B444B4" w:rsidP="00020C5A">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040423F" w14:textId="565C98C4"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0</w:t>
            </w:r>
          </w:p>
          <w:p w14:paraId="24B6A1A4" w14:textId="77777777" w:rsidR="00AC00A2" w:rsidRPr="00A40D4B" w:rsidRDefault="00AC00A2" w:rsidP="00020C5A">
            <w:pPr>
              <w:autoSpaceDE w:val="0"/>
              <w:autoSpaceDN w:val="0"/>
              <w:adjustRightInd w:val="0"/>
              <w:spacing w:line="240" w:lineRule="auto"/>
              <w:rPr>
                <w:rFonts w:ascii="Times New Roman" w:hAnsi="Times New Roman" w:cs="Times New Roman"/>
                <w:b/>
                <w:sz w:val="16"/>
                <w:szCs w:val="16"/>
              </w:rPr>
            </w:pPr>
          </w:p>
          <w:p w14:paraId="0E19EFA1" w14:textId="77777777" w:rsidR="000102A7" w:rsidRPr="00A40D4B" w:rsidRDefault="000102A7"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PJ OFF</w:t>
            </w:r>
          </w:p>
          <w:p w14:paraId="201524E7" w14:textId="77777777" w:rsidR="000102A7" w:rsidRPr="00A40D4B" w:rsidRDefault="000102A7" w:rsidP="00020C5A">
            <w:pPr>
              <w:autoSpaceDE w:val="0"/>
              <w:autoSpaceDN w:val="0"/>
              <w:adjustRightInd w:val="0"/>
              <w:spacing w:line="240" w:lineRule="auto"/>
              <w:rPr>
                <w:rFonts w:ascii="Times New Roman" w:hAnsi="Times New Roman" w:cs="Times New Roman"/>
                <w:b/>
                <w:sz w:val="16"/>
                <w:szCs w:val="16"/>
              </w:rPr>
            </w:pPr>
          </w:p>
          <w:p w14:paraId="20B8ADD5" w14:textId="77777777" w:rsidR="000B5790" w:rsidRPr="00A40D4B" w:rsidRDefault="000B5790"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10am Ruth Circle</w:t>
            </w:r>
          </w:p>
          <w:p w14:paraId="29A503AF" w14:textId="77777777" w:rsidR="000102A7" w:rsidRPr="00A40D4B" w:rsidRDefault="000102A7" w:rsidP="00020C5A">
            <w:pPr>
              <w:autoSpaceDE w:val="0"/>
              <w:autoSpaceDN w:val="0"/>
              <w:adjustRightInd w:val="0"/>
              <w:spacing w:line="240" w:lineRule="auto"/>
              <w:rPr>
                <w:rFonts w:ascii="Times New Roman" w:hAnsi="Times New Roman" w:cs="Times New Roman"/>
                <w:b/>
                <w:sz w:val="16"/>
                <w:szCs w:val="16"/>
              </w:rPr>
            </w:pPr>
          </w:p>
          <w:p w14:paraId="7C2A1DA0"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6BF8AD1" w14:textId="51649D8E"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1</w:t>
            </w:r>
          </w:p>
          <w:p w14:paraId="2071BB82" w14:textId="77777777" w:rsidR="00CE1B73" w:rsidRPr="00A40D4B" w:rsidRDefault="00CE1B73" w:rsidP="00020C5A">
            <w:pPr>
              <w:autoSpaceDE w:val="0"/>
              <w:autoSpaceDN w:val="0"/>
              <w:adjustRightInd w:val="0"/>
              <w:spacing w:line="240" w:lineRule="auto"/>
              <w:rPr>
                <w:rFonts w:ascii="Times New Roman" w:hAnsi="Times New Roman" w:cs="Times New Roman"/>
                <w:b/>
                <w:sz w:val="16"/>
                <w:szCs w:val="16"/>
              </w:rPr>
            </w:pPr>
          </w:p>
          <w:p w14:paraId="3B82DE4F" w14:textId="13E24085" w:rsidR="00CC0839" w:rsidRPr="00A40D4B" w:rsidRDefault="00CC0839"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9-12 Food Pantry</w:t>
            </w:r>
          </w:p>
          <w:p w14:paraId="2957EAD7"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2CD90A48"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2:30pm – Book Study</w:t>
            </w:r>
          </w:p>
        </w:tc>
        <w:tc>
          <w:tcPr>
            <w:tcW w:w="1530" w:type="dxa"/>
            <w:tcBorders>
              <w:top w:val="single" w:sz="4" w:space="0" w:color="auto"/>
              <w:left w:val="single" w:sz="4" w:space="0" w:color="auto"/>
              <w:bottom w:val="single" w:sz="4" w:space="0" w:color="auto"/>
              <w:right w:val="single" w:sz="4" w:space="0" w:color="auto"/>
            </w:tcBorders>
          </w:tcPr>
          <w:p w14:paraId="1D6C2D45" w14:textId="6A375A20"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2</w:t>
            </w:r>
          </w:p>
          <w:p w14:paraId="5A1183FC" w14:textId="77777777" w:rsidR="00864ADD"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10am – OT BS</w:t>
            </w:r>
          </w:p>
          <w:p w14:paraId="0DBA3B3E" w14:textId="77777777" w:rsidR="00935CD4" w:rsidRDefault="00935CD4" w:rsidP="00020C5A">
            <w:pPr>
              <w:autoSpaceDE w:val="0"/>
              <w:autoSpaceDN w:val="0"/>
              <w:adjustRightInd w:val="0"/>
              <w:spacing w:line="240" w:lineRule="auto"/>
              <w:rPr>
                <w:rFonts w:ascii="Times New Roman" w:hAnsi="Times New Roman" w:cs="Times New Roman"/>
                <w:b/>
                <w:sz w:val="16"/>
                <w:szCs w:val="16"/>
              </w:rPr>
            </w:pPr>
          </w:p>
          <w:p w14:paraId="7EFB70E0" w14:textId="516460A7" w:rsidR="00935CD4" w:rsidRPr="00A40D4B" w:rsidRDefault="00935CD4" w:rsidP="00020C5A">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1pm Royal Dalton Memory Care</w:t>
            </w:r>
          </w:p>
          <w:p w14:paraId="0B939F86" w14:textId="77777777" w:rsidR="00D63CAB" w:rsidRPr="00A40D4B" w:rsidRDefault="00D63CAB" w:rsidP="00020C5A">
            <w:pPr>
              <w:autoSpaceDE w:val="0"/>
              <w:autoSpaceDN w:val="0"/>
              <w:adjustRightInd w:val="0"/>
              <w:spacing w:line="240" w:lineRule="auto"/>
              <w:rPr>
                <w:rFonts w:ascii="Times New Roman" w:hAnsi="Times New Roman" w:cs="Times New Roman"/>
                <w:b/>
                <w:sz w:val="16"/>
                <w:szCs w:val="16"/>
              </w:rPr>
            </w:pPr>
          </w:p>
          <w:p w14:paraId="6D01452B"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51ED6D43"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1C8586B2"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98D2EF5"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EC3DA22"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84F541B" w14:textId="3039B2C9" w:rsidR="00DB2C61" w:rsidRPr="00A40D4B" w:rsidRDefault="00DB2C61" w:rsidP="00020C5A">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265A6740" w14:textId="0D13F0EC"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3</w:t>
            </w:r>
          </w:p>
          <w:p w14:paraId="7537DB1D" w14:textId="7F6C8E7C"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9:30 – Prayer Group</w:t>
            </w:r>
          </w:p>
          <w:p w14:paraId="7ADDD1B5"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3926FE04" w14:textId="77777777" w:rsidR="008A7C48" w:rsidRPr="00A40D4B" w:rsidRDefault="008A7C48"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11:00 Miniatures</w:t>
            </w:r>
          </w:p>
          <w:p w14:paraId="144E4D5D"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76EC9C0D" w14:textId="203ED92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4:30 – Choir</w:t>
            </w:r>
          </w:p>
          <w:p w14:paraId="6D6E4141" w14:textId="77777777" w:rsidR="008E22A0" w:rsidRPr="00A40D4B" w:rsidRDefault="008E22A0" w:rsidP="00020C5A">
            <w:pPr>
              <w:autoSpaceDE w:val="0"/>
              <w:autoSpaceDN w:val="0"/>
              <w:adjustRightInd w:val="0"/>
              <w:spacing w:line="240" w:lineRule="auto"/>
              <w:rPr>
                <w:rFonts w:ascii="Times New Roman" w:hAnsi="Times New Roman" w:cs="Times New Roman"/>
                <w:b/>
                <w:sz w:val="16"/>
                <w:szCs w:val="16"/>
              </w:rPr>
            </w:pPr>
          </w:p>
          <w:p w14:paraId="6E2BA691" w14:textId="218CAD44" w:rsidR="008E22A0" w:rsidRPr="00A40D4B" w:rsidRDefault="008E22A0" w:rsidP="00020C5A">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1BA1EEA8" w14:textId="4D5AFF14" w:rsidR="00864ADD" w:rsidRPr="00A40D4B" w:rsidRDefault="00746F5E"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4</w:t>
            </w:r>
          </w:p>
          <w:p w14:paraId="2E4D5EC0"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10am – NT BS</w:t>
            </w:r>
          </w:p>
          <w:p w14:paraId="6938BCAC"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0AAF2EB"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11am-1pm</w:t>
            </w:r>
          </w:p>
          <w:p w14:paraId="7935F271"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PJ Continuing Ed</w:t>
            </w:r>
          </w:p>
          <w:p w14:paraId="25A2C76C"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70C94323"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65D7702" w14:textId="77777777" w:rsidR="00AC00A2" w:rsidRPr="00A40D4B" w:rsidRDefault="00AC00A2" w:rsidP="00020C5A">
            <w:pPr>
              <w:autoSpaceDE w:val="0"/>
              <w:autoSpaceDN w:val="0"/>
              <w:adjustRightInd w:val="0"/>
              <w:spacing w:line="240" w:lineRule="auto"/>
              <w:rPr>
                <w:rFonts w:ascii="Times New Roman" w:hAnsi="Times New Roman" w:cs="Times New Roman"/>
                <w:b/>
                <w:color w:val="FF0000"/>
                <w:sz w:val="16"/>
                <w:szCs w:val="16"/>
              </w:rPr>
            </w:pPr>
          </w:p>
          <w:p w14:paraId="6B4F2EE8" w14:textId="77777777" w:rsidR="00AC00A2" w:rsidRPr="00A40D4B" w:rsidRDefault="00AC00A2" w:rsidP="00020C5A">
            <w:pPr>
              <w:autoSpaceDE w:val="0"/>
              <w:autoSpaceDN w:val="0"/>
              <w:adjustRightInd w:val="0"/>
              <w:spacing w:line="240" w:lineRule="auto"/>
              <w:rPr>
                <w:rFonts w:ascii="Times New Roman" w:hAnsi="Times New Roman" w:cs="Times New Roman"/>
                <w:b/>
                <w:color w:val="FF0000"/>
                <w:sz w:val="16"/>
                <w:szCs w:val="16"/>
              </w:rPr>
            </w:pPr>
          </w:p>
          <w:p w14:paraId="45FD1B80" w14:textId="0F6AE0AD"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1A14EA39" w14:textId="76CEFD31" w:rsidR="00864ADD" w:rsidRPr="00A40D4B" w:rsidRDefault="00746F5E"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5</w:t>
            </w:r>
          </w:p>
          <w:p w14:paraId="2F6A55B0"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0375C68A"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4pm Worship</w:t>
            </w:r>
          </w:p>
          <w:p w14:paraId="584E530E"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FD51F65"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3E224154"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33112F9"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tc>
      </w:tr>
      <w:tr w:rsidR="00864ADD" w:rsidRPr="00A40D4B" w14:paraId="73527345" w14:textId="77777777" w:rsidTr="00020C5A">
        <w:trPr>
          <w:trHeight w:val="1878"/>
        </w:trPr>
        <w:tc>
          <w:tcPr>
            <w:tcW w:w="1615" w:type="dxa"/>
            <w:tcBorders>
              <w:top w:val="single" w:sz="4" w:space="0" w:color="auto"/>
              <w:left w:val="single" w:sz="4" w:space="0" w:color="auto"/>
              <w:bottom w:val="single" w:sz="4" w:space="0" w:color="auto"/>
              <w:right w:val="single" w:sz="4" w:space="0" w:color="auto"/>
            </w:tcBorders>
          </w:tcPr>
          <w:p w14:paraId="5B5B345C" w14:textId="518F8364" w:rsidR="00FA2725" w:rsidRPr="00A40D4B" w:rsidRDefault="003420A2"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6</w:t>
            </w:r>
          </w:p>
          <w:p w14:paraId="3841669B" w14:textId="3145BC72" w:rsidR="007D78C5"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 xml:space="preserve">9am Worship, </w:t>
            </w:r>
          </w:p>
          <w:p w14:paraId="5F3D23F1" w14:textId="77777777" w:rsidR="007D78C5" w:rsidRPr="00A40D4B" w:rsidRDefault="007D78C5" w:rsidP="00020C5A">
            <w:pPr>
              <w:spacing w:line="240" w:lineRule="auto"/>
              <w:rPr>
                <w:rFonts w:ascii="Times New Roman" w:hAnsi="Times New Roman" w:cs="Times New Roman"/>
                <w:b/>
                <w:sz w:val="16"/>
                <w:szCs w:val="16"/>
              </w:rPr>
            </w:pPr>
          </w:p>
          <w:p w14:paraId="35EE1596" w14:textId="2FBE72A8"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9am Children’s SS</w:t>
            </w:r>
          </w:p>
          <w:p w14:paraId="040543AE" w14:textId="77777777" w:rsidR="00DF7A8A" w:rsidRPr="00A40D4B" w:rsidRDefault="00DF7A8A" w:rsidP="00020C5A">
            <w:pPr>
              <w:spacing w:line="240" w:lineRule="auto"/>
              <w:rPr>
                <w:rFonts w:ascii="Times New Roman" w:hAnsi="Times New Roman" w:cs="Times New Roman"/>
                <w:b/>
                <w:sz w:val="16"/>
                <w:szCs w:val="16"/>
              </w:rPr>
            </w:pPr>
          </w:p>
          <w:p w14:paraId="43A0DEEF" w14:textId="0A1DBEA8" w:rsidR="00DF7A8A" w:rsidRPr="00A40D4B" w:rsidRDefault="00DF7A8A"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10:30 Adult SS, Coffee, Council</w:t>
            </w:r>
          </w:p>
          <w:p w14:paraId="67191026" w14:textId="77777777" w:rsidR="007D78C5" w:rsidRPr="00A40D4B" w:rsidRDefault="007D78C5" w:rsidP="00020C5A">
            <w:pPr>
              <w:spacing w:line="240" w:lineRule="auto"/>
              <w:rPr>
                <w:rFonts w:ascii="Times New Roman" w:hAnsi="Times New Roman" w:cs="Times New Roman"/>
                <w:b/>
                <w:sz w:val="16"/>
                <w:szCs w:val="16"/>
              </w:rPr>
            </w:pPr>
          </w:p>
          <w:p w14:paraId="09BEEBAB" w14:textId="7A8BFA95"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11-11:30am D-U Comm</w:t>
            </w:r>
          </w:p>
          <w:p w14:paraId="1AE3D6D9" w14:textId="77777777" w:rsidR="007D78C5" w:rsidRPr="00A40D4B" w:rsidRDefault="007D78C5" w:rsidP="00020C5A">
            <w:pPr>
              <w:spacing w:line="240" w:lineRule="auto"/>
              <w:rPr>
                <w:rFonts w:ascii="Times New Roman" w:hAnsi="Times New Roman" w:cs="Times New Roman"/>
                <w:b/>
                <w:sz w:val="16"/>
                <w:szCs w:val="16"/>
              </w:rPr>
            </w:pPr>
          </w:p>
          <w:p w14:paraId="7C63C03B" w14:textId="0E380287" w:rsidR="00864ADD" w:rsidRPr="00A40D4B" w:rsidRDefault="00864ADD" w:rsidP="00020C5A">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9D291B8" w14:textId="4FDA61FC" w:rsidR="00864ADD" w:rsidRPr="00A40D4B" w:rsidRDefault="00826463"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7</w:t>
            </w:r>
          </w:p>
          <w:p w14:paraId="1F667E76" w14:textId="77777777" w:rsidR="00864ADD" w:rsidRPr="00A40D4B" w:rsidRDefault="00864ADD" w:rsidP="00020C5A">
            <w:pPr>
              <w:autoSpaceDE w:val="0"/>
              <w:autoSpaceDN w:val="0"/>
              <w:adjustRightInd w:val="0"/>
              <w:spacing w:line="240" w:lineRule="auto"/>
              <w:rPr>
                <w:rFonts w:ascii="Times New Roman" w:hAnsi="Times New Roman" w:cs="Times New Roman"/>
                <w:b/>
                <w:color w:val="FF0000"/>
                <w:sz w:val="16"/>
                <w:szCs w:val="16"/>
              </w:rPr>
            </w:pPr>
          </w:p>
          <w:p w14:paraId="6003457E" w14:textId="214E5EF4" w:rsidR="00DF7A8A" w:rsidRPr="00A40D4B" w:rsidRDefault="00DF7A8A" w:rsidP="00020C5A">
            <w:pPr>
              <w:autoSpaceDE w:val="0"/>
              <w:autoSpaceDN w:val="0"/>
              <w:adjustRightInd w:val="0"/>
              <w:spacing w:line="240" w:lineRule="auto"/>
              <w:rPr>
                <w:rFonts w:ascii="Times New Roman" w:hAnsi="Times New Roman" w:cs="Times New Roman"/>
                <w:b/>
                <w:color w:val="FF0000"/>
                <w:sz w:val="16"/>
                <w:szCs w:val="16"/>
              </w:rPr>
            </w:pPr>
            <w:r w:rsidRPr="00A40D4B">
              <w:rPr>
                <w:rFonts w:ascii="Times New Roman" w:hAnsi="Times New Roman" w:cs="Times New Roman"/>
                <w:b/>
                <w:sz w:val="16"/>
                <w:szCs w:val="16"/>
              </w:rPr>
              <w:t>PJ OFF</w:t>
            </w:r>
          </w:p>
        </w:tc>
        <w:tc>
          <w:tcPr>
            <w:tcW w:w="1350" w:type="dxa"/>
            <w:tcBorders>
              <w:top w:val="single" w:sz="4" w:space="0" w:color="auto"/>
              <w:left w:val="single" w:sz="4" w:space="0" w:color="auto"/>
              <w:bottom w:val="single" w:sz="4" w:space="0" w:color="auto"/>
              <w:right w:val="single" w:sz="4" w:space="0" w:color="auto"/>
            </w:tcBorders>
          </w:tcPr>
          <w:p w14:paraId="788DC9C3" w14:textId="493C2C85" w:rsidR="00864ADD" w:rsidRPr="00A40D4B" w:rsidRDefault="00826463"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432736" w:rsidRPr="00A40D4B">
              <w:rPr>
                <w:rFonts w:ascii="Times New Roman" w:hAnsi="Times New Roman" w:cs="Times New Roman"/>
                <w:b/>
                <w:sz w:val="16"/>
                <w:szCs w:val="16"/>
              </w:rPr>
              <w:t>8</w:t>
            </w:r>
          </w:p>
          <w:p w14:paraId="3F991B98" w14:textId="77777777" w:rsidR="00BA2969" w:rsidRPr="00A40D4B" w:rsidRDefault="00BA2969" w:rsidP="00020C5A">
            <w:pPr>
              <w:autoSpaceDE w:val="0"/>
              <w:autoSpaceDN w:val="0"/>
              <w:adjustRightInd w:val="0"/>
              <w:spacing w:line="240" w:lineRule="auto"/>
              <w:rPr>
                <w:rFonts w:ascii="Times New Roman" w:hAnsi="Times New Roman" w:cs="Times New Roman"/>
                <w:b/>
                <w:sz w:val="16"/>
                <w:szCs w:val="16"/>
              </w:rPr>
            </w:pPr>
          </w:p>
          <w:p w14:paraId="37AE6DB9" w14:textId="0B361CCC" w:rsidR="00864ADD"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w:t>
            </w:r>
            <w:r w:rsidR="00CF28EF">
              <w:rPr>
                <w:rFonts w:ascii="Times New Roman" w:hAnsi="Times New Roman" w:cs="Times New Roman"/>
                <w:b/>
                <w:sz w:val="16"/>
                <w:szCs w:val="16"/>
              </w:rPr>
              <w:t xml:space="preserve">2 </w:t>
            </w:r>
            <w:r w:rsidRPr="00A40D4B">
              <w:rPr>
                <w:rFonts w:ascii="Times New Roman" w:hAnsi="Times New Roman" w:cs="Times New Roman"/>
                <w:b/>
                <w:sz w:val="16"/>
                <w:szCs w:val="16"/>
              </w:rPr>
              <w:t xml:space="preserve">pm </w:t>
            </w:r>
            <w:r w:rsidR="00CF28EF">
              <w:rPr>
                <w:rFonts w:ascii="Times New Roman" w:hAnsi="Times New Roman" w:cs="Times New Roman"/>
                <w:b/>
                <w:sz w:val="16"/>
                <w:szCs w:val="16"/>
              </w:rPr>
              <w:t>–</w:t>
            </w:r>
            <w:r w:rsidRPr="00A40D4B">
              <w:rPr>
                <w:rFonts w:ascii="Times New Roman" w:hAnsi="Times New Roman" w:cs="Times New Roman"/>
                <w:b/>
                <w:sz w:val="16"/>
                <w:szCs w:val="16"/>
              </w:rPr>
              <w:t xml:space="preserve"> WELCA</w:t>
            </w:r>
            <w:r w:rsidR="00CF28EF">
              <w:rPr>
                <w:rFonts w:ascii="Times New Roman" w:hAnsi="Times New Roman" w:cs="Times New Roman"/>
                <w:b/>
                <w:sz w:val="16"/>
                <w:szCs w:val="16"/>
              </w:rPr>
              <w:t xml:space="preserve"> Spring Tea</w:t>
            </w:r>
          </w:p>
          <w:p w14:paraId="1C34C250" w14:textId="77777777" w:rsidR="00371B07" w:rsidRPr="00A40D4B" w:rsidRDefault="00371B07" w:rsidP="00020C5A">
            <w:pPr>
              <w:autoSpaceDE w:val="0"/>
              <w:autoSpaceDN w:val="0"/>
              <w:adjustRightInd w:val="0"/>
              <w:spacing w:line="240" w:lineRule="auto"/>
              <w:rPr>
                <w:rFonts w:ascii="Times New Roman" w:hAnsi="Times New Roman" w:cs="Times New Roman"/>
                <w:b/>
                <w:sz w:val="16"/>
                <w:szCs w:val="16"/>
              </w:rPr>
            </w:pPr>
          </w:p>
          <w:p w14:paraId="39B429F3" w14:textId="2F0F3CBF" w:rsidR="00864ADD" w:rsidRPr="00A40D4B" w:rsidRDefault="00371B07"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2:30pm – Book Study</w:t>
            </w:r>
          </w:p>
        </w:tc>
        <w:tc>
          <w:tcPr>
            <w:tcW w:w="1530" w:type="dxa"/>
            <w:tcBorders>
              <w:top w:val="single" w:sz="4" w:space="0" w:color="auto"/>
              <w:left w:val="single" w:sz="4" w:space="0" w:color="auto"/>
              <w:bottom w:val="single" w:sz="4" w:space="0" w:color="auto"/>
              <w:right w:val="single" w:sz="4" w:space="0" w:color="auto"/>
            </w:tcBorders>
          </w:tcPr>
          <w:p w14:paraId="4FBA1DA7" w14:textId="28E7AE52" w:rsidR="00864ADD"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19</w:t>
            </w:r>
          </w:p>
          <w:p w14:paraId="12F1684F" w14:textId="77777777" w:rsidR="00356E6F" w:rsidRPr="00A40D4B" w:rsidRDefault="00356E6F" w:rsidP="00020C5A">
            <w:pPr>
              <w:autoSpaceDE w:val="0"/>
              <w:autoSpaceDN w:val="0"/>
              <w:adjustRightInd w:val="0"/>
              <w:spacing w:line="240" w:lineRule="auto"/>
              <w:rPr>
                <w:rFonts w:ascii="Times New Roman" w:hAnsi="Times New Roman" w:cs="Times New Roman"/>
                <w:b/>
                <w:sz w:val="16"/>
                <w:szCs w:val="16"/>
              </w:rPr>
            </w:pPr>
          </w:p>
          <w:p w14:paraId="5747E21E"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10am – OT BS</w:t>
            </w:r>
          </w:p>
          <w:p w14:paraId="51BF78A6" w14:textId="77777777" w:rsidR="00BA2969" w:rsidRPr="00A40D4B" w:rsidRDefault="00BA2969" w:rsidP="00020C5A">
            <w:pPr>
              <w:autoSpaceDE w:val="0"/>
              <w:autoSpaceDN w:val="0"/>
              <w:adjustRightInd w:val="0"/>
              <w:spacing w:line="240" w:lineRule="auto"/>
              <w:rPr>
                <w:rFonts w:ascii="Times New Roman" w:hAnsi="Times New Roman" w:cs="Times New Roman"/>
                <w:b/>
                <w:sz w:val="16"/>
                <w:szCs w:val="16"/>
              </w:rPr>
            </w:pPr>
          </w:p>
          <w:p w14:paraId="280D8A2A"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2A7A3ABC" w14:textId="77777777" w:rsidR="00864ADD" w:rsidRPr="00A40D4B" w:rsidRDefault="00864ADD" w:rsidP="00020C5A">
            <w:pPr>
              <w:autoSpaceDE w:val="0"/>
              <w:autoSpaceDN w:val="0"/>
              <w:adjustRightInd w:val="0"/>
              <w:spacing w:line="240" w:lineRule="auto"/>
              <w:jc w:val="center"/>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6B98948A" w14:textId="29CB23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0</w:t>
            </w:r>
          </w:p>
          <w:p w14:paraId="7DA55EB1" w14:textId="77777777" w:rsidR="005B47E6" w:rsidRPr="00A40D4B" w:rsidRDefault="005B47E6" w:rsidP="00020C5A">
            <w:pPr>
              <w:autoSpaceDE w:val="0"/>
              <w:autoSpaceDN w:val="0"/>
              <w:adjustRightInd w:val="0"/>
              <w:spacing w:line="240" w:lineRule="auto"/>
              <w:rPr>
                <w:rFonts w:ascii="Times New Roman" w:hAnsi="Times New Roman" w:cs="Times New Roman"/>
                <w:b/>
                <w:sz w:val="16"/>
                <w:szCs w:val="16"/>
              </w:rPr>
            </w:pPr>
          </w:p>
          <w:p w14:paraId="5B01C183" w14:textId="2F98F826"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9:30 – Prayer Group</w:t>
            </w:r>
          </w:p>
          <w:p w14:paraId="6D69A431"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p>
          <w:p w14:paraId="08CCD155" w14:textId="77777777" w:rsidR="008F6DA6"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11:00 Miniatures</w:t>
            </w:r>
          </w:p>
          <w:p w14:paraId="3B0E3EAC" w14:textId="77777777" w:rsidR="00935CD4" w:rsidRDefault="00935CD4" w:rsidP="00020C5A">
            <w:pPr>
              <w:autoSpaceDE w:val="0"/>
              <w:autoSpaceDN w:val="0"/>
              <w:adjustRightInd w:val="0"/>
              <w:spacing w:line="240" w:lineRule="auto"/>
              <w:rPr>
                <w:rFonts w:ascii="Times New Roman" w:hAnsi="Times New Roman" w:cs="Times New Roman"/>
                <w:b/>
                <w:sz w:val="16"/>
                <w:szCs w:val="16"/>
              </w:rPr>
            </w:pPr>
          </w:p>
          <w:p w14:paraId="58D30471" w14:textId="0E0B001B" w:rsidR="00935CD4" w:rsidRPr="00A40D4B" w:rsidRDefault="00935CD4" w:rsidP="00020C5A">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1:30 – Royal Dalton</w:t>
            </w:r>
          </w:p>
          <w:p w14:paraId="34876227"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p>
          <w:p w14:paraId="48CD3574"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4:30 – Choir</w:t>
            </w:r>
          </w:p>
          <w:p w14:paraId="65D2C62B" w14:textId="308C8EBE"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620958C7" w14:textId="0B13219C"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1</w:t>
            </w:r>
          </w:p>
          <w:p w14:paraId="3C1C7FA9" w14:textId="37455BBB" w:rsidR="00864ADD" w:rsidRPr="00A40D4B" w:rsidRDefault="00987038"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 xml:space="preserve">10am </w:t>
            </w:r>
            <w:r w:rsidR="00864ADD" w:rsidRPr="00A40D4B">
              <w:rPr>
                <w:rFonts w:ascii="Times New Roman" w:hAnsi="Times New Roman" w:cs="Times New Roman"/>
                <w:b/>
                <w:sz w:val="16"/>
                <w:szCs w:val="16"/>
              </w:rPr>
              <w:t>NT BS</w:t>
            </w:r>
          </w:p>
          <w:p w14:paraId="2C5A5A47"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21460E24"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11am-1pm</w:t>
            </w:r>
          </w:p>
          <w:p w14:paraId="17994556"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PJ Continuing Ed</w:t>
            </w:r>
          </w:p>
          <w:p w14:paraId="6E05A7F1"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6A08AF20" w14:textId="42E3AC5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2</w:t>
            </w:r>
          </w:p>
          <w:p w14:paraId="4DE112AC"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p>
          <w:p w14:paraId="4E9633EA"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4pm Worship</w:t>
            </w:r>
          </w:p>
        </w:tc>
      </w:tr>
      <w:tr w:rsidR="00864ADD" w:rsidRPr="00A13C2C" w14:paraId="312C601D" w14:textId="77777777" w:rsidTr="00020C5A">
        <w:trPr>
          <w:trHeight w:val="1869"/>
        </w:trPr>
        <w:tc>
          <w:tcPr>
            <w:tcW w:w="1615" w:type="dxa"/>
            <w:tcBorders>
              <w:top w:val="single" w:sz="4" w:space="0" w:color="auto"/>
              <w:left w:val="single" w:sz="4" w:space="0" w:color="auto"/>
              <w:bottom w:val="single" w:sz="4" w:space="0" w:color="auto"/>
              <w:right w:val="single" w:sz="4" w:space="0" w:color="auto"/>
            </w:tcBorders>
          </w:tcPr>
          <w:p w14:paraId="3D1D010C" w14:textId="37660793" w:rsidR="00864ADD" w:rsidRPr="00A40D4B" w:rsidRDefault="00864ADD" w:rsidP="00020C5A">
            <w:pPr>
              <w:autoSpaceDE w:val="0"/>
              <w:autoSpaceDN w:val="0"/>
              <w:adjustRightInd w:val="0"/>
              <w:spacing w:line="240" w:lineRule="auto"/>
              <w:rPr>
                <w:rFonts w:ascii="Times New Roman" w:hAnsi="Times New Roman" w:cs="Times New Roman"/>
                <w:b/>
                <w:color w:val="FF0000"/>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3</w:t>
            </w:r>
          </w:p>
          <w:p w14:paraId="42BBA7B4" w14:textId="77777777" w:rsidR="00DF7A8A"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9</w:t>
            </w:r>
            <w:r w:rsidR="00DF7A8A" w:rsidRPr="00A40D4B">
              <w:rPr>
                <w:rFonts w:ascii="Times New Roman" w:hAnsi="Times New Roman" w:cs="Times New Roman"/>
                <w:b/>
                <w:sz w:val="16"/>
                <w:szCs w:val="16"/>
              </w:rPr>
              <w:t>a</w:t>
            </w:r>
            <w:r w:rsidRPr="00A40D4B">
              <w:rPr>
                <w:rFonts w:ascii="Times New Roman" w:hAnsi="Times New Roman" w:cs="Times New Roman"/>
                <w:b/>
                <w:sz w:val="16"/>
                <w:szCs w:val="16"/>
              </w:rPr>
              <w:t>m Worship</w:t>
            </w:r>
            <w:r w:rsidR="00DF7A8A" w:rsidRPr="00A40D4B">
              <w:rPr>
                <w:rFonts w:ascii="Times New Roman" w:hAnsi="Times New Roman" w:cs="Times New Roman"/>
                <w:b/>
                <w:sz w:val="16"/>
                <w:szCs w:val="16"/>
              </w:rPr>
              <w:t xml:space="preserve">, </w:t>
            </w:r>
          </w:p>
          <w:p w14:paraId="67C5EE88" w14:textId="77777777" w:rsidR="00DF7A8A" w:rsidRPr="00A40D4B" w:rsidRDefault="00DF7A8A" w:rsidP="00020C5A">
            <w:pPr>
              <w:spacing w:line="240" w:lineRule="auto"/>
              <w:rPr>
                <w:rFonts w:ascii="Times New Roman" w:hAnsi="Times New Roman" w:cs="Times New Roman"/>
                <w:b/>
                <w:sz w:val="16"/>
                <w:szCs w:val="16"/>
              </w:rPr>
            </w:pPr>
          </w:p>
          <w:p w14:paraId="4042D090" w14:textId="5365A35C" w:rsidR="00864ADD" w:rsidRPr="00A40D4B" w:rsidRDefault="00DF7A8A"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 xml:space="preserve">9am </w:t>
            </w:r>
            <w:r w:rsidR="00864ADD" w:rsidRPr="00A40D4B">
              <w:rPr>
                <w:rFonts w:ascii="Times New Roman" w:hAnsi="Times New Roman" w:cs="Times New Roman"/>
                <w:b/>
                <w:sz w:val="16"/>
                <w:szCs w:val="16"/>
              </w:rPr>
              <w:t>Children’s SS</w:t>
            </w:r>
          </w:p>
          <w:p w14:paraId="5E47F5C2" w14:textId="77777777" w:rsidR="00864ADD" w:rsidRPr="00A40D4B" w:rsidRDefault="00864ADD" w:rsidP="00020C5A">
            <w:pPr>
              <w:spacing w:line="240" w:lineRule="auto"/>
              <w:rPr>
                <w:rFonts w:ascii="Times New Roman" w:hAnsi="Times New Roman" w:cs="Times New Roman"/>
                <w:b/>
                <w:sz w:val="16"/>
                <w:szCs w:val="16"/>
              </w:rPr>
            </w:pPr>
          </w:p>
          <w:p w14:paraId="09ABFE54" w14:textId="154C9672"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10:30 Adult SS,</w:t>
            </w:r>
          </w:p>
          <w:p w14:paraId="756E2881" w14:textId="77777777" w:rsidR="00DF7A8A" w:rsidRPr="00A40D4B" w:rsidRDefault="00DF7A8A" w:rsidP="00020C5A">
            <w:pPr>
              <w:spacing w:line="240" w:lineRule="auto"/>
              <w:rPr>
                <w:rFonts w:ascii="Times New Roman" w:hAnsi="Times New Roman" w:cs="Times New Roman"/>
                <w:b/>
                <w:sz w:val="16"/>
                <w:szCs w:val="16"/>
              </w:rPr>
            </w:pPr>
          </w:p>
          <w:p w14:paraId="264890BE" w14:textId="77777777" w:rsidR="00864ADD" w:rsidRPr="00A40D4B" w:rsidRDefault="00864ADD" w:rsidP="00020C5A">
            <w:pPr>
              <w:spacing w:line="240" w:lineRule="auto"/>
              <w:rPr>
                <w:rFonts w:ascii="Times New Roman" w:hAnsi="Times New Roman" w:cs="Times New Roman"/>
                <w:b/>
                <w:sz w:val="16"/>
                <w:szCs w:val="16"/>
              </w:rPr>
            </w:pPr>
            <w:r w:rsidRPr="00A40D4B">
              <w:rPr>
                <w:rFonts w:ascii="Times New Roman" w:hAnsi="Times New Roman" w:cs="Times New Roman"/>
                <w:b/>
                <w:sz w:val="16"/>
                <w:szCs w:val="16"/>
              </w:rPr>
              <w:t>11-11:30am D-U Comm</w:t>
            </w:r>
          </w:p>
        </w:tc>
        <w:tc>
          <w:tcPr>
            <w:tcW w:w="1620" w:type="dxa"/>
            <w:tcBorders>
              <w:top w:val="single" w:sz="4" w:space="0" w:color="auto"/>
              <w:left w:val="single" w:sz="4" w:space="0" w:color="auto"/>
              <w:bottom w:val="single" w:sz="4" w:space="0" w:color="auto"/>
              <w:right w:val="single" w:sz="4" w:space="0" w:color="auto"/>
            </w:tcBorders>
          </w:tcPr>
          <w:p w14:paraId="48E593A7" w14:textId="2C71BA99" w:rsidR="00864ADD" w:rsidRPr="00A40D4B" w:rsidRDefault="003420A2"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4</w:t>
            </w:r>
          </w:p>
          <w:p w14:paraId="2A5E4436" w14:textId="77777777" w:rsidR="00864ADD" w:rsidRPr="00A40D4B"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PJ OFF</w:t>
            </w:r>
          </w:p>
        </w:tc>
        <w:tc>
          <w:tcPr>
            <w:tcW w:w="1350" w:type="dxa"/>
            <w:tcBorders>
              <w:top w:val="single" w:sz="4" w:space="0" w:color="auto"/>
              <w:left w:val="single" w:sz="4" w:space="0" w:color="auto"/>
              <w:bottom w:val="single" w:sz="4" w:space="0" w:color="auto"/>
              <w:right w:val="single" w:sz="4" w:space="0" w:color="auto"/>
            </w:tcBorders>
          </w:tcPr>
          <w:p w14:paraId="7D6B9D96" w14:textId="65BF72E0" w:rsidR="00864ADD" w:rsidRPr="00A40D4B" w:rsidRDefault="003420A2"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5</w:t>
            </w:r>
          </w:p>
          <w:p w14:paraId="30BBD4D6" w14:textId="77777777" w:rsidR="000B5790" w:rsidRPr="00A40D4B" w:rsidRDefault="000B5790"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9-12 Food Pantry</w:t>
            </w:r>
          </w:p>
          <w:p w14:paraId="6686A5D7" w14:textId="77777777" w:rsidR="000B5790" w:rsidRPr="00A40D4B" w:rsidRDefault="000B5790" w:rsidP="00020C5A">
            <w:pPr>
              <w:autoSpaceDE w:val="0"/>
              <w:autoSpaceDN w:val="0"/>
              <w:adjustRightInd w:val="0"/>
              <w:spacing w:line="240" w:lineRule="auto"/>
              <w:rPr>
                <w:rFonts w:ascii="Times New Roman" w:hAnsi="Times New Roman" w:cs="Times New Roman"/>
                <w:b/>
                <w:sz w:val="16"/>
                <w:szCs w:val="16"/>
              </w:rPr>
            </w:pPr>
          </w:p>
          <w:p w14:paraId="2E092ACD" w14:textId="77777777" w:rsidR="000B5790" w:rsidRPr="00A40D4B" w:rsidRDefault="000B5790" w:rsidP="00020C5A">
            <w:pPr>
              <w:autoSpaceDE w:val="0"/>
              <w:autoSpaceDN w:val="0"/>
              <w:adjustRightInd w:val="0"/>
              <w:spacing w:line="240" w:lineRule="auto"/>
              <w:rPr>
                <w:rFonts w:ascii="Times New Roman" w:hAnsi="Times New Roman" w:cs="Times New Roman"/>
                <w:b/>
                <w:sz w:val="16"/>
                <w:szCs w:val="16"/>
              </w:rPr>
            </w:pPr>
          </w:p>
          <w:p w14:paraId="4010E2C8" w14:textId="569505B7" w:rsidR="005F07E4" w:rsidRDefault="00864ADD"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2:30pm – Book Study</w:t>
            </w:r>
          </w:p>
          <w:p w14:paraId="5CBE190A" w14:textId="77777777" w:rsidR="00020C5A" w:rsidRDefault="00020C5A" w:rsidP="00020C5A">
            <w:pPr>
              <w:autoSpaceDE w:val="0"/>
              <w:autoSpaceDN w:val="0"/>
              <w:adjustRightInd w:val="0"/>
              <w:spacing w:line="240" w:lineRule="auto"/>
              <w:rPr>
                <w:rFonts w:ascii="Times New Roman" w:hAnsi="Times New Roman" w:cs="Times New Roman"/>
                <w:b/>
                <w:sz w:val="16"/>
                <w:szCs w:val="16"/>
              </w:rPr>
            </w:pPr>
          </w:p>
          <w:p w14:paraId="1BD3335D" w14:textId="73A2EC38" w:rsidR="00020C5A" w:rsidRPr="00A40D4B" w:rsidRDefault="00020C5A" w:rsidP="00020C5A">
            <w:pPr>
              <w:autoSpaceDE w:val="0"/>
              <w:autoSpaceDN w:val="0"/>
              <w:adjustRightInd w:val="0"/>
              <w:spacing w:line="240" w:lineRule="auto"/>
              <w:rPr>
                <w:rFonts w:ascii="Times New Roman" w:hAnsi="Times New Roman" w:cs="Times New Roman"/>
                <w:b/>
                <w:sz w:val="16"/>
                <w:szCs w:val="16"/>
              </w:rPr>
            </w:pPr>
            <w:r>
              <w:rPr>
                <w:rFonts w:ascii="Times New Roman" w:hAnsi="Times New Roman" w:cs="Times New Roman"/>
                <w:b/>
                <w:sz w:val="16"/>
                <w:szCs w:val="16"/>
              </w:rPr>
              <w:t>VINEYARD VIEWS DEADLINE</w:t>
            </w:r>
          </w:p>
          <w:p w14:paraId="248978C2" w14:textId="211754EE" w:rsidR="00F2299F" w:rsidRPr="00A40D4B" w:rsidRDefault="00F2299F" w:rsidP="00020C5A">
            <w:pPr>
              <w:autoSpaceDE w:val="0"/>
              <w:autoSpaceDN w:val="0"/>
              <w:adjustRightInd w:val="0"/>
              <w:spacing w:before="240"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3CAAD8FE" w14:textId="27992D4B" w:rsidR="00864ADD" w:rsidRPr="00A40D4B" w:rsidRDefault="003420A2"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6</w:t>
            </w:r>
          </w:p>
          <w:p w14:paraId="01536C4F"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10am – OT BS</w:t>
            </w:r>
          </w:p>
          <w:p w14:paraId="6C368A5C" w14:textId="1399AADD"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6D6335B" w14:textId="3B094BF1" w:rsidR="00864ADD" w:rsidRPr="00A40D4B" w:rsidRDefault="00730858"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w:t>
            </w:r>
            <w:r w:rsidR="00432736" w:rsidRPr="00A40D4B">
              <w:rPr>
                <w:rFonts w:ascii="Times New Roman" w:hAnsi="Times New Roman" w:cs="Times New Roman"/>
                <w:b/>
                <w:sz w:val="16"/>
                <w:szCs w:val="16"/>
              </w:rPr>
              <w:t>7</w:t>
            </w:r>
          </w:p>
          <w:p w14:paraId="3001BE4C"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9:30 – Prayer Group</w:t>
            </w:r>
          </w:p>
          <w:p w14:paraId="4DEE2507"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p>
          <w:p w14:paraId="440F58F5"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11:00 Miniatures</w:t>
            </w:r>
          </w:p>
          <w:p w14:paraId="1BD4798F"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p>
          <w:p w14:paraId="41483286" w14:textId="77777777"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4:30 – Choir</w:t>
            </w:r>
          </w:p>
          <w:p w14:paraId="2A1BD43D" w14:textId="734299EA" w:rsidR="008F6DA6" w:rsidRPr="00A40D4B" w:rsidRDefault="008F6DA6" w:rsidP="00020C5A">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tcPr>
          <w:p w14:paraId="02D4EFA2" w14:textId="77777777" w:rsidR="00D63CAB"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28</w:t>
            </w:r>
          </w:p>
          <w:p w14:paraId="3DF9CB14" w14:textId="77777777" w:rsidR="00432736"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10am NT BS</w:t>
            </w:r>
          </w:p>
          <w:p w14:paraId="32F0A512" w14:textId="77777777" w:rsidR="00432736" w:rsidRPr="00A40D4B" w:rsidRDefault="00432736" w:rsidP="00020C5A">
            <w:pPr>
              <w:autoSpaceDE w:val="0"/>
              <w:autoSpaceDN w:val="0"/>
              <w:adjustRightInd w:val="0"/>
              <w:spacing w:line="240" w:lineRule="auto"/>
              <w:rPr>
                <w:rFonts w:ascii="Times New Roman" w:hAnsi="Times New Roman" w:cs="Times New Roman"/>
                <w:b/>
                <w:sz w:val="16"/>
                <w:szCs w:val="16"/>
              </w:rPr>
            </w:pPr>
          </w:p>
          <w:p w14:paraId="54F9761C" w14:textId="77777777" w:rsidR="00432736"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11am-1pm</w:t>
            </w:r>
          </w:p>
          <w:p w14:paraId="0134F075" w14:textId="77777777" w:rsidR="00432736" w:rsidRPr="00A40D4B" w:rsidRDefault="00432736" w:rsidP="00020C5A">
            <w:pPr>
              <w:autoSpaceDE w:val="0"/>
              <w:autoSpaceDN w:val="0"/>
              <w:adjustRightInd w:val="0"/>
              <w:spacing w:line="240" w:lineRule="auto"/>
              <w:rPr>
                <w:rFonts w:ascii="Times New Roman" w:hAnsi="Times New Roman" w:cs="Times New Roman"/>
                <w:b/>
                <w:sz w:val="16"/>
                <w:szCs w:val="16"/>
              </w:rPr>
            </w:pPr>
            <w:r w:rsidRPr="00A40D4B">
              <w:rPr>
                <w:rFonts w:ascii="Times New Roman" w:hAnsi="Times New Roman" w:cs="Times New Roman"/>
                <w:b/>
                <w:sz w:val="16"/>
                <w:szCs w:val="16"/>
              </w:rPr>
              <w:t>PJ Continuing Ed</w:t>
            </w:r>
          </w:p>
          <w:p w14:paraId="08A9EB3A" w14:textId="0528887E" w:rsidR="00432736" w:rsidRPr="00A40D4B" w:rsidRDefault="00432736" w:rsidP="00020C5A">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9B1B2FC" w14:textId="615C240C" w:rsidR="00EC3593" w:rsidRPr="00A40D4B" w:rsidRDefault="00EC3593" w:rsidP="00020C5A">
            <w:pPr>
              <w:autoSpaceDE w:val="0"/>
              <w:autoSpaceDN w:val="0"/>
              <w:adjustRightInd w:val="0"/>
              <w:spacing w:line="240" w:lineRule="auto"/>
              <w:rPr>
                <w:rFonts w:ascii="Times New Roman" w:hAnsi="Times New Roman" w:cs="Times New Roman"/>
                <w:b/>
                <w:sz w:val="16"/>
                <w:szCs w:val="16"/>
              </w:rPr>
            </w:pPr>
          </w:p>
        </w:tc>
      </w:tr>
    </w:tbl>
    <w:bookmarkEnd w:id="27"/>
    <w:p w14:paraId="5331D9B5" w14:textId="08F26E90" w:rsidR="0024111D" w:rsidRDefault="00020C5A" w:rsidP="006E3D36">
      <w:pPr>
        <w:spacing w:line="240" w:lineRule="auto"/>
        <w:ind w:left="3600" w:firstLine="720"/>
        <w:rPr>
          <w:noProof/>
        </w:rPr>
      </w:pPr>
      <w:r>
        <w:rPr>
          <w:noProof/>
        </w:rPr>
        <w:drawing>
          <wp:anchor distT="0" distB="0" distL="114300" distR="114300" simplePos="0" relativeHeight="251836928" behindDoc="1" locked="0" layoutInCell="1" allowOverlap="1" wp14:anchorId="3F7C8CA9" wp14:editId="4C4D08CB">
            <wp:simplePos x="0" y="0"/>
            <wp:positionH relativeFrom="column">
              <wp:posOffset>2354580</wp:posOffset>
            </wp:positionH>
            <wp:positionV relativeFrom="paragraph">
              <wp:posOffset>0</wp:posOffset>
            </wp:positionV>
            <wp:extent cx="2171065" cy="1083570"/>
            <wp:effectExtent l="0" t="0" r="635" b="2540"/>
            <wp:wrapTight wrapText="bothSides">
              <wp:wrapPolygon edited="0">
                <wp:start x="0" y="0"/>
                <wp:lineTo x="0" y="21271"/>
                <wp:lineTo x="21417" y="21271"/>
                <wp:lineTo x="21417" y="0"/>
                <wp:lineTo x="0" y="0"/>
              </wp:wrapPolygon>
            </wp:wrapTight>
            <wp:docPr id="3" name="Picture 1" descr="February Mont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bruary Month Clip Ar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472" t="13025" b="23016"/>
                    <a:stretch/>
                  </pic:blipFill>
                  <pic:spPr bwMode="auto">
                    <a:xfrm>
                      <a:off x="0" y="0"/>
                      <a:ext cx="2171065" cy="108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EA2BB" w14:textId="31F35796" w:rsidR="00C31062" w:rsidRPr="005A641F" w:rsidRDefault="00DB3BBF" w:rsidP="005A641F">
      <w:pPr>
        <w:pBdr>
          <w:top w:val="triple" w:sz="4" w:space="1" w:color="auto"/>
          <w:left w:val="triple" w:sz="4" w:space="4" w:color="auto"/>
          <w:bottom w:val="triple" w:sz="4" w:space="1" w:color="auto"/>
          <w:right w:val="triple" w:sz="4" w:space="4" w:color="auto"/>
        </w:pBdr>
        <w:spacing w:after="0"/>
        <w:rPr>
          <w:rFonts w:ascii="Times New Roman" w:hAnsi="Times New Roman" w:cs="Times New Roman"/>
          <w:b/>
          <w:sz w:val="36"/>
          <w:szCs w:val="36"/>
        </w:rPr>
      </w:pPr>
      <w:r w:rsidRPr="00A13C2C">
        <w:rPr>
          <w:rFonts w:ascii="Times New Roman" w:hAnsi="Times New Roman" w:cs="Times New Roman"/>
          <w:b/>
          <w:sz w:val="36"/>
          <w:szCs w:val="36"/>
          <w:highlight w:val="yellow"/>
        </w:rPr>
        <w:br w:type="page"/>
      </w:r>
      <w:r w:rsidR="00C31062" w:rsidRPr="005A641F">
        <w:rPr>
          <w:rFonts w:ascii="Times New Roman" w:hAnsi="Times New Roman" w:cs="Times New Roman"/>
          <w:b/>
          <w:sz w:val="32"/>
          <w:szCs w:val="32"/>
        </w:rPr>
        <w:lastRenderedPageBreak/>
        <w:t>Pastor Joan (Joanie) E. Holden</w:t>
      </w:r>
      <w:r w:rsidR="00C31062" w:rsidRPr="005A641F">
        <w:rPr>
          <w:rFonts w:ascii="Times New Roman" w:hAnsi="Times New Roman" w:cs="Times New Roman"/>
          <w:sz w:val="32"/>
          <w:szCs w:val="32"/>
        </w:rPr>
        <w:t xml:space="preserve">                     </w:t>
      </w:r>
    </w:p>
    <w:p w14:paraId="7FF5BFC3"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sz w:val="32"/>
          <w:szCs w:val="32"/>
        </w:rPr>
        <w:t xml:space="preserve">1070 N. Suncoast Blvd.                                           </w:t>
      </w:r>
    </w:p>
    <w:p w14:paraId="11CAA842"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5A641F">
        <w:rPr>
          <w:rFonts w:ascii="Times New Roman" w:hAnsi="Times New Roman" w:cs="Times New Roman"/>
          <w:bCs/>
          <w:sz w:val="32"/>
          <w:szCs w:val="32"/>
        </w:rPr>
        <w:t>Crystal River, FL 34429</w:t>
      </w:r>
      <w:r w:rsidRPr="005A641F">
        <w:rPr>
          <w:rFonts w:ascii="Times New Roman" w:hAnsi="Times New Roman" w:cs="Times New Roman"/>
          <w:bCs/>
          <w:sz w:val="32"/>
          <w:szCs w:val="32"/>
        </w:rPr>
        <w:tab/>
      </w:r>
      <w:r w:rsidRPr="005A641F">
        <w:rPr>
          <w:rFonts w:ascii="Times New Roman" w:hAnsi="Times New Roman" w:cs="Times New Roman"/>
          <w:bCs/>
          <w:sz w:val="32"/>
          <w:szCs w:val="32"/>
        </w:rPr>
        <w:tab/>
      </w:r>
      <w:r w:rsidRPr="005A641F">
        <w:rPr>
          <w:rFonts w:ascii="Times New Roman" w:hAnsi="Times New Roman" w:cs="Times New Roman"/>
          <w:bCs/>
          <w:sz w:val="32"/>
          <w:szCs w:val="32"/>
        </w:rPr>
        <w:tab/>
      </w:r>
      <w:r w:rsidRPr="005A641F">
        <w:rPr>
          <w:rFonts w:ascii="Times New Roman" w:hAnsi="Times New Roman" w:cs="Times New Roman"/>
          <w:bCs/>
          <w:sz w:val="32"/>
          <w:szCs w:val="32"/>
        </w:rPr>
        <w:tab/>
      </w:r>
    </w:p>
    <w:p w14:paraId="26A5AEBD"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rPr>
        <w:t>Phone:</w:t>
      </w:r>
      <w:r w:rsidRPr="005A641F">
        <w:rPr>
          <w:rFonts w:ascii="Times New Roman" w:hAnsi="Times New Roman" w:cs="Times New Roman"/>
          <w:sz w:val="32"/>
          <w:szCs w:val="32"/>
        </w:rPr>
        <w:t xml:space="preserve"> 352-795-5325</w:t>
      </w:r>
      <w:r w:rsidRPr="005A641F">
        <w:rPr>
          <w:rFonts w:ascii="Times New Roman" w:hAnsi="Times New Roman" w:cs="Times New Roman"/>
          <w:sz w:val="32"/>
          <w:szCs w:val="32"/>
        </w:rPr>
        <w:tab/>
      </w:r>
    </w:p>
    <w:p w14:paraId="3D2D5C6E" w14:textId="27363A99"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bCs/>
          <w:sz w:val="32"/>
          <w:szCs w:val="32"/>
        </w:rPr>
        <w:t>Pastor</w:t>
      </w:r>
      <w:r w:rsidRPr="005A641F">
        <w:rPr>
          <w:rFonts w:ascii="Times New Roman" w:hAnsi="Times New Roman" w:cs="Times New Roman"/>
          <w:sz w:val="32"/>
          <w:szCs w:val="32"/>
        </w:rPr>
        <w:t xml:space="preserve"> </w:t>
      </w:r>
      <w:r w:rsidRPr="005A641F">
        <w:rPr>
          <w:rFonts w:ascii="Times New Roman" w:hAnsi="Times New Roman" w:cs="Times New Roman"/>
          <w:b/>
          <w:sz w:val="32"/>
          <w:szCs w:val="32"/>
        </w:rPr>
        <w:t xml:space="preserve">Cell: </w:t>
      </w:r>
      <w:r w:rsidR="005A641F" w:rsidRPr="005A641F">
        <w:rPr>
          <w:rFonts w:ascii="Times New Roman" w:hAnsi="Times New Roman" w:cs="Times New Roman"/>
          <w:sz w:val="32"/>
          <w:szCs w:val="32"/>
        </w:rPr>
        <w:t>850-774-7730</w:t>
      </w:r>
    </w:p>
    <w:p w14:paraId="103FC4A7"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sz w:val="32"/>
          <w:szCs w:val="32"/>
        </w:rPr>
        <w:tab/>
        <w:t xml:space="preserve">           </w:t>
      </w:r>
    </w:p>
    <w:p w14:paraId="7967E23A"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bCs/>
          <w:sz w:val="32"/>
          <w:szCs w:val="32"/>
        </w:rPr>
        <w:t>Church email:</w:t>
      </w:r>
      <w:r w:rsidRPr="005A641F">
        <w:rPr>
          <w:rFonts w:ascii="Times New Roman" w:hAnsi="Times New Roman" w:cs="Times New Roman"/>
          <w:sz w:val="32"/>
          <w:szCs w:val="32"/>
        </w:rPr>
        <w:t xml:space="preserve"> </w:t>
      </w:r>
      <w:hyperlink r:id="rId44" w:history="1">
        <w:r w:rsidRPr="005A641F">
          <w:rPr>
            <w:rStyle w:val="Hyperlink"/>
            <w:rFonts w:ascii="Times New Roman" w:hAnsi="Times New Roman" w:cs="Times New Roman"/>
            <w:color w:val="auto"/>
            <w:sz w:val="32"/>
            <w:szCs w:val="32"/>
          </w:rPr>
          <w:t>crsttimothy@tampabay.rr.com</w:t>
        </w:r>
      </w:hyperlink>
      <w:r w:rsidRPr="005A641F">
        <w:rPr>
          <w:rFonts w:ascii="Times New Roman" w:hAnsi="Times New Roman" w:cs="Times New Roman"/>
          <w:sz w:val="32"/>
          <w:szCs w:val="32"/>
        </w:rPr>
        <w:t xml:space="preserve">                                                                                          </w:t>
      </w:r>
      <w:r w:rsidRPr="005A641F">
        <w:rPr>
          <w:rFonts w:ascii="Times New Roman" w:hAnsi="Times New Roman" w:cs="Times New Roman"/>
          <w:b/>
          <w:sz w:val="32"/>
          <w:szCs w:val="32"/>
        </w:rPr>
        <w:t xml:space="preserve"> </w:t>
      </w:r>
      <w:r w:rsidRPr="005A641F">
        <w:rPr>
          <w:rFonts w:ascii="Times New Roman" w:hAnsi="Times New Roman" w:cs="Times New Roman"/>
          <w:b/>
          <w:bCs/>
          <w:sz w:val="32"/>
          <w:szCs w:val="32"/>
        </w:rPr>
        <w:t xml:space="preserve">Pastor email: </w:t>
      </w:r>
      <w:hyperlink r:id="rId45" w:history="1">
        <w:r w:rsidRPr="005A641F">
          <w:rPr>
            <w:rStyle w:val="Hyperlink"/>
            <w:rFonts w:ascii="Times New Roman" w:hAnsi="Times New Roman" w:cs="Times New Roman"/>
            <w:color w:val="auto"/>
            <w:sz w:val="32"/>
            <w:szCs w:val="32"/>
          </w:rPr>
          <w:t>pastorsttimothy@tampabay.rr.com</w:t>
        </w:r>
      </w:hyperlink>
      <w:r w:rsidRPr="005A641F">
        <w:rPr>
          <w:rFonts w:ascii="Times New Roman" w:hAnsi="Times New Roman" w:cs="Times New Roman"/>
          <w:b/>
          <w:sz w:val="32"/>
          <w:szCs w:val="32"/>
        </w:rPr>
        <w:t xml:space="preserve">       </w:t>
      </w:r>
      <w:r w:rsidRPr="005A641F">
        <w:rPr>
          <w:rFonts w:ascii="Times New Roman" w:hAnsi="Times New Roman" w:cs="Times New Roman"/>
          <w:b/>
          <w:sz w:val="32"/>
          <w:szCs w:val="32"/>
        </w:rPr>
        <w:tab/>
        <w:t xml:space="preserve">   </w:t>
      </w:r>
    </w:p>
    <w:p w14:paraId="215EC7AE"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rPr>
        <w:t>Website:</w:t>
      </w:r>
      <w:r w:rsidRPr="005A641F">
        <w:rPr>
          <w:rFonts w:ascii="Times New Roman" w:hAnsi="Times New Roman" w:cs="Times New Roman"/>
          <w:sz w:val="32"/>
          <w:szCs w:val="32"/>
        </w:rPr>
        <w:t xml:space="preserve"> </w:t>
      </w:r>
      <w:hyperlink r:id="rId46" w:history="1">
        <w:r w:rsidRPr="005A641F">
          <w:rPr>
            <w:rStyle w:val="Hyperlink"/>
            <w:rFonts w:ascii="Times New Roman" w:hAnsi="Times New Roman" w:cs="Times New Roman"/>
            <w:color w:val="auto"/>
            <w:sz w:val="32"/>
            <w:szCs w:val="32"/>
          </w:rPr>
          <w:t>www.sttimlutherancrystalriver.com</w:t>
        </w:r>
      </w:hyperlink>
      <w:r w:rsidRPr="005A641F">
        <w:rPr>
          <w:rFonts w:ascii="Times New Roman" w:hAnsi="Times New Roman" w:cs="Times New Roman"/>
          <w:b/>
          <w:sz w:val="32"/>
          <w:szCs w:val="32"/>
        </w:rPr>
        <w:t xml:space="preserve">                              </w:t>
      </w:r>
    </w:p>
    <w:p w14:paraId="4C1F1462"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line="240" w:lineRule="auto"/>
        <w:rPr>
          <w:rFonts w:ascii="Times New Roman" w:hAnsi="Times New Roman" w:cs="Times New Roman"/>
          <w:b/>
          <w:sz w:val="32"/>
          <w:szCs w:val="32"/>
        </w:rPr>
      </w:pPr>
      <w:r w:rsidRPr="005A641F">
        <w:rPr>
          <w:rFonts w:ascii="Times New Roman" w:hAnsi="Times New Roman" w:cs="Times New Roman"/>
          <w:b/>
          <w:sz w:val="32"/>
          <w:szCs w:val="32"/>
        </w:rPr>
        <w:t xml:space="preserve">                                                                        </w:t>
      </w:r>
    </w:p>
    <w:p w14:paraId="5F5DD9F4"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rPr>
        <w:t>Parish Deacon:</w:t>
      </w:r>
      <w:r w:rsidRPr="005A641F">
        <w:rPr>
          <w:rFonts w:ascii="Times New Roman" w:hAnsi="Times New Roman" w:cs="Times New Roman"/>
          <w:sz w:val="32"/>
          <w:szCs w:val="32"/>
        </w:rPr>
        <w:t xml:space="preserve">  Frank Hofstetter</w:t>
      </w:r>
    </w:p>
    <w:p w14:paraId="10E8E52A" w14:textId="77777777" w:rsidR="00A71CD1"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5A641F">
        <w:rPr>
          <w:rFonts w:ascii="Times New Roman" w:hAnsi="Times New Roman" w:cs="Times New Roman"/>
          <w:b/>
          <w:sz w:val="32"/>
          <w:szCs w:val="32"/>
        </w:rPr>
        <w:t xml:space="preserve">Director of Music: </w:t>
      </w:r>
      <w:r w:rsidRPr="005A641F">
        <w:rPr>
          <w:rFonts w:ascii="Times New Roman" w:hAnsi="Times New Roman" w:cs="Times New Roman"/>
          <w:bCs/>
          <w:sz w:val="32"/>
          <w:szCs w:val="32"/>
        </w:rPr>
        <w:t>Eric Mortensen</w:t>
      </w:r>
    </w:p>
    <w:p w14:paraId="63655B56" w14:textId="79FA42FD"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5A641F">
        <w:rPr>
          <w:rFonts w:ascii="Times New Roman" w:hAnsi="Times New Roman" w:cs="Times New Roman"/>
          <w:b/>
          <w:sz w:val="32"/>
          <w:szCs w:val="32"/>
        </w:rPr>
        <w:t xml:space="preserve">Church Secretary: </w:t>
      </w:r>
      <w:r w:rsidRPr="005A641F">
        <w:rPr>
          <w:rFonts w:ascii="Times New Roman" w:hAnsi="Times New Roman" w:cs="Times New Roman"/>
          <w:bCs/>
          <w:sz w:val="32"/>
          <w:szCs w:val="32"/>
        </w:rPr>
        <w:t>Regina Mendicino</w:t>
      </w:r>
    </w:p>
    <w:p w14:paraId="426DD8AB"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rPr>
        <w:t>Sexton:</w:t>
      </w:r>
      <w:r w:rsidRPr="005A641F">
        <w:rPr>
          <w:rFonts w:ascii="Times New Roman" w:hAnsi="Times New Roman" w:cs="Times New Roman"/>
          <w:sz w:val="32"/>
          <w:szCs w:val="32"/>
        </w:rPr>
        <w:t xml:space="preserve">  William “Bill” Dexter</w:t>
      </w:r>
    </w:p>
    <w:p w14:paraId="0B1DFD94"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iCs/>
          <w:sz w:val="32"/>
          <w:szCs w:val="32"/>
        </w:rPr>
      </w:pPr>
    </w:p>
    <w:p w14:paraId="1895C7FF"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u w:val="single"/>
        </w:rPr>
        <w:t>2024 Congregational Council</w:t>
      </w:r>
      <w:r w:rsidRPr="005A641F">
        <w:rPr>
          <w:rFonts w:ascii="Times New Roman" w:hAnsi="Times New Roman" w:cs="Times New Roman"/>
          <w:b/>
          <w:sz w:val="32"/>
          <w:szCs w:val="32"/>
        </w:rPr>
        <w:t xml:space="preserve"> </w:t>
      </w:r>
      <w:r w:rsidRPr="005A641F">
        <w:rPr>
          <w:rFonts w:ascii="Times New Roman" w:hAnsi="Times New Roman" w:cs="Times New Roman"/>
          <w:sz w:val="32"/>
          <w:szCs w:val="32"/>
        </w:rPr>
        <w:t xml:space="preserve">                                </w:t>
      </w:r>
    </w:p>
    <w:p w14:paraId="45264213" w14:textId="121ADE84"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rPr>
        <w:t>President:</w:t>
      </w:r>
      <w:r w:rsidRPr="005A641F">
        <w:rPr>
          <w:rFonts w:ascii="Times New Roman" w:hAnsi="Times New Roman" w:cs="Times New Roman"/>
          <w:sz w:val="32"/>
          <w:szCs w:val="32"/>
        </w:rPr>
        <w:t xml:space="preserve">  </w:t>
      </w:r>
      <w:r w:rsidR="005A641F" w:rsidRPr="005A641F">
        <w:rPr>
          <w:rFonts w:ascii="Times New Roman" w:hAnsi="Times New Roman" w:cs="Times New Roman"/>
          <w:b/>
          <w:bCs/>
          <w:sz w:val="32"/>
          <w:szCs w:val="32"/>
        </w:rPr>
        <w:t>Ron Roecker</w:t>
      </w:r>
      <w:r w:rsidRPr="005A641F">
        <w:rPr>
          <w:rFonts w:ascii="Times New Roman" w:hAnsi="Times New Roman" w:cs="Times New Roman"/>
          <w:sz w:val="32"/>
          <w:szCs w:val="32"/>
        </w:rPr>
        <w:t xml:space="preserve">                       </w:t>
      </w:r>
      <w:r w:rsidRPr="005A641F">
        <w:rPr>
          <w:rFonts w:ascii="Times New Roman" w:hAnsi="Times New Roman" w:cs="Times New Roman"/>
          <w:sz w:val="32"/>
          <w:szCs w:val="32"/>
        </w:rPr>
        <w:tab/>
      </w:r>
    </w:p>
    <w:p w14:paraId="67C1B4D5" w14:textId="603B5FD6"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rPr>
        <w:t xml:space="preserve">Vice-President: </w:t>
      </w:r>
      <w:r w:rsidR="005A641F" w:rsidRPr="005A641F">
        <w:rPr>
          <w:rFonts w:ascii="Times New Roman" w:hAnsi="Times New Roman" w:cs="Times New Roman"/>
          <w:b/>
          <w:sz w:val="32"/>
          <w:szCs w:val="32"/>
        </w:rPr>
        <w:t>Barbara Johnson</w:t>
      </w:r>
      <w:r w:rsidRPr="005A641F">
        <w:rPr>
          <w:rFonts w:ascii="Times New Roman" w:hAnsi="Times New Roman" w:cs="Times New Roman"/>
          <w:sz w:val="32"/>
          <w:szCs w:val="32"/>
        </w:rPr>
        <w:tab/>
      </w:r>
      <w:r w:rsidRPr="005A641F">
        <w:rPr>
          <w:rFonts w:ascii="Times New Roman" w:hAnsi="Times New Roman" w:cs="Times New Roman"/>
          <w:sz w:val="32"/>
          <w:szCs w:val="32"/>
        </w:rPr>
        <w:tab/>
      </w:r>
      <w:r w:rsidRPr="005A641F">
        <w:rPr>
          <w:rFonts w:ascii="Times New Roman" w:hAnsi="Times New Roman" w:cs="Times New Roman"/>
          <w:sz w:val="32"/>
          <w:szCs w:val="32"/>
        </w:rPr>
        <w:tab/>
      </w:r>
      <w:r w:rsidRPr="005A641F">
        <w:rPr>
          <w:rFonts w:ascii="Times New Roman" w:hAnsi="Times New Roman" w:cs="Times New Roman"/>
          <w:sz w:val="32"/>
          <w:szCs w:val="32"/>
        </w:rPr>
        <w:tab/>
      </w:r>
      <w:r w:rsidRPr="005A641F">
        <w:rPr>
          <w:rFonts w:ascii="Times New Roman" w:hAnsi="Times New Roman" w:cs="Times New Roman"/>
          <w:sz w:val="32"/>
          <w:szCs w:val="32"/>
        </w:rPr>
        <w:tab/>
      </w:r>
      <w:r w:rsidRPr="005A641F">
        <w:rPr>
          <w:rFonts w:ascii="Times New Roman" w:hAnsi="Times New Roman" w:cs="Times New Roman"/>
          <w:sz w:val="32"/>
          <w:szCs w:val="32"/>
        </w:rPr>
        <w:tab/>
      </w:r>
    </w:p>
    <w:p w14:paraId="0D4338BB"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5A641F">
        <w:rPr>
          <w:rFonts w:ascii="Times New Roman" w:hAnsi="Times New Roman" w:cs="Times New Roman"/>
          <w:b/>
          <w:sz w:val="32"/>
          <w:szCs w:val="32"/>
        </w:rPr>
        <w:t xml:space="preserve">Secretary: Jean Fowler  </w:t>
      </w:r>
      <w:r w:rsidRPr="005A641F">
        <w:rPr>
          <w:rFonts w:ascii="Times New Roman" w:hAnsi="Times New Roman" w:cs="Times New Roman"/>
          <w:b/>
          <w:sz w:val="32"/>
          <w:szCs w:val="32"/>
        </w:rPr>
        <w:tab/>
      </w:r>
      <w:r w:rsidRPr="005A641F">
        <w:rPr>
          <w:rFonts w:ascii="Times New Roman" w:hAnsi="Times New Roman" w:cs="Times New Roman"/>
          <w:b/>
          <w:sz w:val="32"/>
          <w:szCs w:val="32"/>
        </w:rPr>
        <w:tab/>
        <w:t xml:space="preserve">        </w:t>
      </w:r>
      <w:r w:rsidRPr="005A641F">
        <w:rPr>
          <w:rFonts w:ascii="Times New Roman" w:hAnsi="Times New Roman" w:cs="Times New Roman"/>
          <w:sz w:val="32"/>
          <w:szCs w:val="32"/>
        </w:rPr>
        <w:t xml:space="preserve">                                                                </w:t>
      </w:r>
    </w:p>
    <w:p w14:paraId="66E4203E"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5A641F">
        <w:rPr>
          <w:rFonts w:ascii="Times New Roman" w:hAnsi="Times New Roman" w:cs="Times New Roman"/>
          <w:b/>
          <w:sz w:val="32"/>
          <w:szCs w:val="32"/>
        </w:rPr>
        <w:t xml:space="preserve">Treasurers: Lynn Dively &amp; </w:t>
      </w:r>
      <w:r w:rsidRPr="005A641F">
        <w:rPr>
          <w:rFonts w:ascii="Times New Roman" w:hAnsi="Times New Roman" w:cs="Times New Roman"/>
          <w:b/>
          <w:bCs/>
          <w:sz w:val="32"/>
          <w:szCs w:val="32"/>
        </w:rPr>
        <w:t>Cheryl</w:t>
      </w:r>
      <w:r w:rsidRPr="005A641F">
        <w:rPr>
          <w:rFonts w:ascii="Times New Roman" w:hAnsi="Times New Roman" w:cs="Times New Roman"/>
          <w:b/>
          <w:sz w:val="32"/>
          <w:szCs w:val="32"/>
        </w:rPr>
        <w:t xml:space="preserve"> VanHorn</w:t>
      </w:r>
      <w:r w:rsidRPr="005A641F">
        <w:rPr>
          <w:rFonts w:ascii="Times New Roman" w:hAnsi="Times New Roman" w:cs="Times New Roman"/>
          <w:b/>
          <w:sz w:val="32"/>
          <w:szCs w:val="32"/>
        </w:rPr>
        <w:tab/>
      </w:r>
      <w:r w:rsidRPr="005A641F">
        <w:rPr>
          <w:rFonts w:ascii="Times New Roman" w:hAnsi="Times New Roman" w:cs="Times New Roman"/>
          <w:b/>
          <w:sz w:val="32"/>
          <w:szCs w:val="32"/>
        </w:rPr>
        <w:tab/>
      </w:r>
      <w:r w:rsidRPr="005A641F">
        <w:rPr>
          <w:rFonts w:ascii="Times New Roman" w:hAnsi="Times New Roman" w:cs="Times New Roman"/>
          <w:b/>
          <w:sz w:val="32"/>
          <w:szCs w:val="32"/>
        </w:rPr>
        <w:tab/>
      </w:r>
      <w:r w:rsidRPr="005A641F">
        <w:rPr>
          <w:rFonts w:ascii="Times New Roman" w:hAnsi="Times New Roman" w:cs="Times New Roman"/>
          <w:b/>
          <w:sz w:val="32"/>
          <w:szCs w:val="32"/>
        </w:rPr>
        <w:tab/>
      </w:r>
      <w:r w:rsidRPr="005A641F">
        <w:rPr>
          <w:rFonts w:ascii="Times New Roman" w:hAnsi="Times New Roman" w:cs="Times New Roman"/>
          <w:b/>
          <w:i/>
          <w:sz w:val="32"/>
          <w:szCs w:val="32"/>
        </w:rPr>
        <w:t xml:space="preserve"> </w:t>
      </w:r>
    </w:p>
    <w:p w14:paraId="58B5E135"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ind w:left="5040" w:hanging="5040"/>
        <w:rPr>
          <w:rFonts w:ascii="Times New Roman" w:hAnsi="Times New Roman" w:cs="Times New Roman"/>
          <w:b/>
          <w:i/>
          <w:sz w:val="32"/>
          <w:szCs w:val="32"/>
        </w:rPr>
      </w:pPr>
      <w:r w:rsidRPr="005A641F">
        <w:rPr>
          <w:rFonts w:ascii="Times New Roman" w:hAnsi="Times New Roman" w:cs="Times New Roman"/>
          <w:b/>
          <w:sz w:val="32"/>
          <w:szCs w:val="32"/>
        </w:rPr>
        <w:t>Financial Secretary: Randy Holden &amp; Dick Kleinsmith</w:t>
      </w:r>
      <w:r w:rsidRPr="005A641F">
        <w:rPr>
          <w:rFonts w:ascii="Times New Roman" w:hAnsi="Times New Roman" w:cs="Times New Roman"/>
          <w:b/>
          <w:i/>
          <w:sz w:val="32"/>
          <w:szCs w:val="32"/>
        </w:rPr>
        <w:tab/>
      </w:r>
      <w:r w:rsidRPr="005A641F">
        <w:rPr>
          <w:rFonts w:ascii="Times New Roman" w:hAnsi="Times New Roman" w:cs="Times New Roman"/>
          <w:b/>
          <w:i/>
          <w:sz w:val="32"/>
          <w:szCs w:val="32"/>
        </w:rPr>
        <w:tab/>
      </w:r>
      <w:r w:rsidRPr="005A641F">
        <w:rPr>
          <w:rFonts w:ascii="Times New Roman" w:hAnsi="Times New Roman" w:cs="Times New Roman"/>
          <w:b/>
          <w:i/>
          <w:sz w:val="32"/>
          <w:szCs w:val="32"/>
        </w:rPr>
        <w:tab/>
      </w:r>
      <w:r w:rsidRPr="005A641F">
        <w:rPr>
          <w:rFonts w:ascii="Times New Roman" w:hAnsi="Times New Roman" w:cs="Times New Roman"/>
          <w:b/>
          <w:i/>
          <w:sz w:val="32"/>
          <w:szCs w:val="32"/>
        </w:rPr>
        <w:tab/>
      </w:r>
    </w:p>
    <w:p w14:paraId="548DA3AA" w14:textId="313491FC"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5A641F">
        <w:rPr>
          <w:rFonts w:ascii="Times New Roman" w:hAnsi="Times New Roman" w:cs="Times New Roman"/>
          <w:b/>
          <w:sz w:val="32"/>
          <w:szCs w:val="32"/>
        </w:rPr>
        <w:t>Council Members: Carolyn Fialkowski, Andrea Mitchell, Pastor Joanie,  JoAnne Ollenborger, Fola Long</w:t>
      </w:r>
      <w:r w:rsidR="005A641F" w:rsidRPr="005A641F">
        <w:rPr>
          <w:rFonts w:ascii="Times New Roman" w:hAnsi="Times New Roman" w:cs="Times New Roman"/>
          <w:b/>
          <w:sz w:val="32"/>
          <w:szCs w:val="32"/>
        </w:rPr>
        <w:t>, and Marsha Gibson</w:t>
      </w:r>
    </w:p>
    <w:p w14:paraId="58CCA2CC"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p>
    <w:p w14:paraId="3D8E577B"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u w:val="single"/>
        </w:rPr>
      </w:pPr>
      <w:r w:rsidRPr="005A641F">
        <w:rPr>
          <w:rFonts w:ascii="Times New Roman" w:hAnsi="Times New Roman" w:cs="Times New Roman"/>
          <w:b/>
          <w:sz w:val="32"/>
          <w:szCs w:val="32"/>
          <w:u w:val="single"/>
        </w:rPr>
        <w:t>Weekly Worship</w:t>
      </w:r>
    </w:p>
    <w:p w14:paraId="18BEEEB1"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5A641F">
        <w:rPr>
          <w:rFonts w:ascii="Times New Roman" w:hAnsi="Times New Roman" w:cs="Times New Roman"/>
          <w:b/>
          <w:sz w:val="32"/>
          <w:szCs w:val="32"/>
        </w:rPr>
        <w:t>Saturdays 4pm</w:t>
      </w:r>
    </w:p>
    <w:p w14:paraId="6FD7AA14"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roofErr w:type="gramStart"/>
      <w:r w:rsidRPr="005A641F">
        <w:rPr>
          <w:rFonts w:ascii="Times New Roman" w:hAnsi="Times New Roman" w:cs="Times New Roman"/>
          <w:b/>
          <w:sz w:val="32"/>
          <w:szCs w:val="32"/>
        </w:rPr>
        <w:t>Sundays</w:t>
      </w:r>
      <w:proofErr w:type="gramEnd"/>
      <w:r w:rsidRPr="005A641F">
        <w:rPr>
          <w:rFonts w:ascii="Times New Roman" w:hAnsi="Times New Roman" w:cs="Times New Roman"/>
          <w:b/>
          <w:sz w:val="32"/>
          <w:szCs w:val="32"/>
        </w:rPr>
        <w:t xml:space="preserve"> 9am</w:t>
      </w:r>
    </w:p>
    <w:p w14:paraId="3FA4C0CB"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5A641F">
        <w:rPr>
          <w:rFonts w:ascii="Times New Roman" w:hAnsi="Times New Roman" w:cs="Times New Roman"/>
          <w:b/>
          <w:sz w:val="32"/>
          <w:szCs w:val="32"/>
        </w:rPr>
        <w:t>Communion available at both services</w:t>
      </w:r>
    </w:p>
    <w:p w14:paraId="2E850B95"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5A641F">
        <w:rPr>
          <w:rFonts w:ascii="Times New Roman" w:hAnsi="Times New Roman" w:cs="Times New Roman"/>
          <w:b/>
          <w:sz w:val="32"/>
          <w:szCs w:val="32"/>
        </w:rPr>
        <w:t>Children’s Sunday School - 9am</w:t>
      </w:r>
    </w:p>
    <w:p w14:paraId="411A12D1"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5A641F">
        <w:rPr>
          <w:rFonts w:ascii="Times New Roman" w:hAnsi="Times New Roman" w:cs="Times New Roman"/>
          <w:b/>
          <w:sz w:val="32"/>
          <w:szCs w:val="32"/>
        </w:rPr>
        <w:t>Adult Sunday School - 10:30am</w:t>
      </w:r>
    </w:p>
    <w:p w14:paraId="2050C4E7"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5A641F">
        <w:rPr>
          <w:rFonts w:ascii="Times New Roman" w:hAnsi="Times New Roman" w:cs="Times New Roman"/>
          <w:b/>
          <w:sz w:val="32"/>
          <w:szCs w:val="32"/>
        </w:rPr>
        <w:t>Drive-Up Communion - 11-11:30am</w:t>
      </w:r>
    </w:p>
    <w:p w14:paraId="559E97C0"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403085AE" w14:textId="77777777" w:rsidR="00C31062" w:rsidRPr="005A641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20853164" w14:textId="77777777" w:rsidR="00C31062" w:rsidRPr="00E4025F" w:rsidRDefault="00C31062" w:rsidP="006E3D3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bCs/>
          <w:sz w:val="32"/>
          <w:szCs w:val="32"/>
        </w:rPr>
      </w:pPr>
      <w:r w:rsidRPr="005A641F">
        <w:rPr>
          <w:rFonts w:ascii="Times New Roman" w:hAnsi="Times New Roman" w:cs="Times New Roman"/>
          <w:b/>
          <w:sz w:val="32"/>
          <w:szCs w:val="32"/>
        </w:rPr>
        <w:t>Saturday and Sunday Services - links ONLINE</w:t>
      </w:r>
    </w:p>
    <w:sectPr w:rsidR="00C31062" w:rsidRPr="00E4025F" w:rsidSect="00156744">
      <w:headerReference w:type="even" r:id="rId47"/>
      <w:headerReference w:type="default" r:id="rId48"/>
      <w:footerReference w:type="even" r:id="rId49"/>
      <w:footerReference w:type="default" r:id="rId50"/>
      <w:headerReference w:type="first" r:id="rId51"/>
      <w:footerReference w:type="first" r:id="rId52"/>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B7D1E" w14:textId="77777777" w:rsidR="00077B3E" w:rsidRDefault="00077B3E" w:rsidP="00B032F6">
      <w:r>
        <w:separator/>
      </w:r>
    </w:p>
  </w:endnote>
  <w:endnote w:type="continuationSeparator" w:id="0">
    <w:p w14:paraId="49E22A75" w14:textId="77777777" w:rsidR="00077B3E" w:rsidRDefault="00077B3E"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4E92" w14:textId="77777777" w:rsidR="005B7B5A" w:rsidRDefault="005B7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D5D9" w14:textId="77777777" w:rsidR="005B7B5A" w:rsidRDefault="005B7B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B093" w14:textId="77777777" w:rsidR="005B7B5A" w:rsidRDefault="005B7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D60E3" w14:textId="77777777" w:rsidR="00077B3E" w:rsidRDefault="00077B3E" w:rsidP="00B032F6">
      <w:r>
        <w:separator/>
      </w:r>
    </w:p>
  </w:footnote>
  <w:footnote w:type="continuationSeparator" w:id="0">
    <w:p w14:paraId="4AF9A305" w14:textId="77777777" w:rsidR="00077B3E" w:rsidRDefault="00077B3E"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83A1" w14:textId="77777777" w:rsidR="005B7B5A" w:rsidRDefault="005B7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241BC" w14:textId="77777777" w:rsidR="005B7B5A" w:rsidRDefault="005B7B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7FC1" w14:textId="77777777" w:rsidR="005B7B5A" w:rsidRDefault="005B7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1CE"/>
    <w:multiLevelType w:val="hybridMultilevel"/>
    <w:tmpl w:val="445AACE2"/>
    <w:lvl w:ilvl="0" w:tplc="30EAC9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3FE8"/>
    <w:multiLevelType w:val="hybridMultilevel"/>
    <w:tmpl w:val="121ACA9C"/>
    <w:lvl w:ilvl="0" w:tplc="67326996">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08280F9E"/>
    <w:multiLevelType w:val="hybridMultilevel"/>
    <w:tmpl w:val="34FC1F40"/>
    <w:lvl w:ilvl="0" w:tplc="0C268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92A08"/>
    <w:multiLevelType w:val="hybridMultilevel"/>
    <w:tmpl w:val="A9440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C6189A"/>
    <w:multiLevelType w:val="hybridMultilevel"/>
    <w:tmpl w:val="01D6A7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D454E"/>
    <w:multiLevelType w:val="hybridMultilevel"/>
    <w:tmpl w:val="EBEA2C9E"/>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83DD3"/>
    <w:multiLevelType w:val="hybridMultilevel"/>
    <w:tmpl w:val="81AACFEA"/>
    <w:lvl w:ilvl="0" w:tplc="3320BC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12A42"/>
    <w:multiLevelType w:val="hybridMultilevel"/>
    <w:tmpl w:val="A010F57A"/>
    <w:lvl w:ilvl="0" w:tplc="1E24A12C">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73CEB"/>
    <w:multiLevelType w:val="hybridMultilevel"/>
    <w:tmpl w:val="0328723C"/>
    <w:lvl w:ilvl="0" w:tplc="F670F12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FCA5C63"/>
    <w:multiLevelType w:val="hybridMultilevel"/>
    <w:tmpl w:val="AF54DC3C"/>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28428A"/>
    <w:multiLevelType w:val="hybridMultilevel"/>
    <w:tmpl w:val="1B305D60"/>
    <w:lvl w:ilvl="0" w:tplc="F438BCF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84166"/>
    <w:multiLevelType w:val="hybridMultilevel"/>
    <w:tmpl w:val="13E0C29E"/>
    <w:lvl w:ilvl="0" w:tplc="2BC22A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36F45F4"/>
    <w:multiLevelType w:val="hybridMultilevel"/>
    <w:tmpl w:val="B7D4C5C2"/>
    <w:lvl w:ilvl="0" w:tplc="7B6C5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232B29"/>
    <w:multiLevelType w:val="hybridMultilevel"/>
    <w:tmpl w:val="7B1C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97B0E"/>
    <w:multiLevelType w:val="hybridMultilevel"/>
    <w:tmpl w:val="8DEC01A2"/>
    <w:lvl w:ilvl="0" w:tplc="12DCCD5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CA40616"/>
    <w:multiLevelType w:val="multilevel"/>
    <w:tmpl w:val="5C8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71BEA"/>
    <w:multiLevelType w:val="hybridMultilevel"/>
    <w:tmpl w:val="07CE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41592"/>
    <w:multiLevelType w:val="hybridMultilevel"/>
    <w:tmpl w:val="4F7C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FA6411"/>
    <w:multiLevelType w:val="hybridMultilevel"/>
    <w:tmpl w:val="49EC52BE"/>
    <w:lvl w:ilvl="0" w:tplc="549418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E520F"/>
    <w:multiLevelType w:val="hybridMultilevel"/>
    <w:tmpl w:val="865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347A9F"/>
    <w:multiLevelType w:val="multilevel"/>
    <w:tmpl w:val="F416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00567A"/>
    <w:multiLevelType w:val="hybridMultilevel"/>
    <w:tmpl w:val="49A220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483447"/>
    <w:multiLevelType w:val="hybridMultilevel"/>
    <w:tmpl w:val="F0741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FB7B60"/>
    <w:multiLevelType w:val="multilevel"/>
    <w:tmpl w:val="C91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1F7BD5"/>
    <w:multiLevelType w:val="hybridMultilevel"/>
    <w:tmpl w:val="EB3E47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401F4D"/>
    <w:multiLevelType w:val="hybridMultilevel"/>
    <w:tmpl w:val="690AFB16"/>
    <w:lvl w:ilvl="0" w:tplc="3C6C789C">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B3D41"/>
    <w:multiLevelType w:val="hybridMultilevel"/>
    <w:tmpl w:val="000ADA98"/>
    <w:lvl w:ilvl="0" w:tplc="C128ACDC">
      <w:start w:val="24"/>
      <w:numFmt w:val="bullet"/>
      <w:lvlText w:val=""/>
      <w:lvlJc w:val="left"/>
      <w:pPr>
        <w:ind w:left="720" w:hanging="360"/>
      </w:pPr>
      <w:rPr>
        <w:rFonts w:ascii="Symbol" w:eastAsiaTheme="minorEastAsia" w:hAnsi="Symbol" w:cs="Dreaming Outloud Scrip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7650A"/>
    <w:multiLevelType w:val="hybridMultilevel"/>
    <w:tmpl w:val="C264EAC4"/>
    <w:lvl w:ilvl="0" w:tplc="F9A23E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654AC"/>
    <w:multiLevelType w:val="hybridMultilevel"/>
    <w:tmpl w:val="D4C2B560"/>
    <w:lvl w:ilvl="0" w:tplc="7B9A69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41A1C"/>
    <w:multiLevelType w:val="multilevel"/>
    <w:tmpl w:val="AE3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471164"/>
    <w:multiLevelType w:val="hybridMultilevel"/>
    <w:tmpl w:val="F8DE1F58"/>
    <w:lvl w:ilvl="0" w:tplc="609CCFC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A483492"/>
    <w:multiLevelType w:val="hybridMultilevel"/>
    <w:tmpl w:val="F92A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A32D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D595B5A"/>
    <w:multiLevelType w:val="hybridMultilevel"/>
    <w:tmpl w:val="02C6BF0C"/>
    <w:lvl w:ilvl="0" w:tplc="D5D2808C">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4A6434"/>
    <w:multiLevelType w:val="hybridMultilevel"/>
    <w:tmpl w:val="C8168E40"/>
    <w:lvl w:ilvl="0" w:tplc="451250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4085851"/>
    <w:multiLevelType w:val="hybridMultilevel"/>
    <w:tmpl w:val="F738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1E3B16"/>
    <w:multiLevelType w:val="hybridMultilevel"/>
    <w:tmpl w:val="DE40C9C2"/>
    <w:lvl w:ilvl="0" w:tplc="D478BED0">
      <w:start w:val="8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67360"/>
    <w:multiLevelType w:val="hybridMultilevel"/>
    <w:tmpl w:val="60A2BE42"/>
    <w:lvl w:ilvl="0" w:tplc="432C3C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A7D43"/>
    <w:multiLevelType w:val="hybridMultilevel"/>
    <w:tmpl w:val="5D225ED4"/>
    <w:lvl w:ilvl="0" w:tplc="66624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0E1E07"/>
    <w:multiLevelType w:val="hybridMultilevel"/>
    <w:tmpl w:val="02FCED5E"/>
    <w:lvl w:ilvl="0" w:tplc="A53C7160">
      <w:numFmt w:val="bullet"/>
      <w:lvlText w:val="-"/>
      <w:lvlJc w:val="left"/>
      <w:pPr>
        <w:ind w:left="1155" w:hanging="360"/>
      </w:pPr>
      <w:rPr>
        <w:rFonts w:ascii="Times New Roman" w:eastAsiaTheme="minorEastAsia" w:hAnsi="Times New Roman" w:cs="Times New Roman" w:hint="default"/>
        <w:b w:val="0"/>
        <w:sz w:val="32"/>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1" w15:restartNumberingAfterBreak="0">
    <w:nsid w:val="72B141D5"/>
    <w:multiLevelType w:val="multilevel"/>
    <w:tmpl w:val="A0F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655332"/>
    <w:multiLevelType w:val="hybridMultilevel"/>
    <w:tmpl w:val="D78E0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66C666C"/>
    <w:multiLevelType w:val="hybridMultilevel"/>
    <w:tmpl w:val="5A7E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A4C67"/>
    <w:multiLevelType w:val="hybridMultilevel"/>
    <w:tmpl w:val="BB90FC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15:restartNumberingAfterBreak="0">
    <w:nsid w:val="77276315"/>
    <w:multiLevelType w:val="multilevel"/>
    <w:tmpl w:val="B0A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154ABA"/>
    <w:multiLevelType w:val="hybridMultilevel"/>
    <w:tmpl w:val="3034C110"/>
    <w:lvl w:ilvl="0" w:tplc="B40240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DE130B"/>
    <w:multiLevelType w:val="hybridMultilevel"/>
    <w:tmpl w:val="A2869B84"/>
    <w:lvl w:ilvl="0" w:tplc="DE76DBB8">
      <w:numFmt w:val="bullet"/>
      <w:lvlText w:val="-"/>
      <w:lvlJc w:val="left"/>
      <w:pPr>
        <w:ind w:left="3240" w:hanging="360"/>
      </w:pPr>
      <w:rPr>
        <w:rFonts w:ascii="Calibri" w:eastAsiaTheme="minorHAnsi" w:hAnsi="Calibri" w:cs="Calibri" w:hint="default"/>
        <w:u w:val="none"/>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7FE308FB"/>
    <w:multiLevelType w:val="multilevel"/>
    <w:tmpl w:val="7952D6A8"/>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100758">
    <w:abstractNumId w:val="28"/>
  </w:num>
  <w:num w:numId="2" w16cid:durableId="673727444">
    <w:abstractNumId w:val="46"/>
  </w:num>
  <w:num w:numId="3" w16cid:durableId="951015837">
    <w:abstractNumId w:val="48"/>
  </w:num>
  <w:num w:numId="4" w16cid:durableId="1264916886">
    <w:abstractNumId w:val="24"/>
  </w:num>
  <w:num w:numId="5" w16cid:durableId="263612682">
    <w:abstractNumId w:val="34"/>
  </w:num>
  <w:num w:numId="6" w16cid:durableId="2039113954">
    <w:abstractNumId w:val="22"/>
  </w:num>
  <w:num w:numId="7" w16cid:durableId="908536495">
    <w:abstractNumId w:val="12"/>
  </w:num>
  <w:num w:numId="8" w16cid:durableId="1861235969">
    <w:abstractNumId w:val="4"/>
  </w:num>
  <w:num w:numId="9" w16cid:durableId="624312605">
    <w:abstractNumId w:val="10"/>
  </w:num>
  <w:num w:numId="10" w16cid:durableId="132916291">
    <w:abstractNumId w:val="1"/>
  </w:num>
  <w:num w:numId="11" w16cid:durableId="95172685">
    <w:abstractNumId w:val="21"/>
  </w:num>
  <w:num w:numId="12" w16cid:durableId="1799058816">
    <w:abstractNumId w:val="38"/>
  </w:num>
  <w:num w:numId="13" w16cid:durableId="1160852964">
    <w:abstractNumId w:val="43"/>
  </w:num>
  <w:num w:numId="14" w16cid:durableId="735669769">
    <w:abstractNumId w:val="7"/>
  </w:num>
  <w:num w:numId="15" w16cid:durableId="842862533">
    <w:abstractNumId w:val="17"/>
  </w:num>
  <w:num w:numId="16" w16cid:durableId="17396683">
    <w:abstractNumId w:val="9"/>
  </w:num>
  <w:num w:numId="17" w16cid:durableId="254436591">
    <w:abstractNumId w:val="11"/>
  </w:num>
  <w:num w:numId="18" w16cid:durableId="999653301">
    <w:abstractNumId w:val="32"/>
  </w:num>
  <w:num w:numId="19" w16cid:durableId="1138492328">
    <w:abstractNumId w:val="5"/>
  </w:num>
  <w:num w:numId="20" w16cid:durableId="665280312">
    <w:abstractNumId w:val="19"/>
  </w:num>
  <w:num w:numId="21" w16cid:durableId="748355973">
    <w:abstractNumId w:val="40"/>
  </w:num>
  <w:num w:numId="22" w16cid:durableId="4256137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233511">
    <w:abstractNumId w:val="6"/>
  </w:num>
  <w:num w:numId="24" w16cid:durableId="987326639">
    <w:abstractNumId w:val="8"/>
  </w:num>
  <w:num w:numId="25" w16cid:durableId="652418635">
    <w:abstractNumId w:val="3"/>
  </w:num>
  <w:num w:numId="26" w16cid:durableId="891161304">
    <w:abstractNumId w:val="16"/>
  </w:num>
  <w:num w:numId="27" w16cid:durableId="1382554659">
    <w:abstractNumId w:val="27"/>
  </w:num>
  <w:num w:numId="28" w16cid:durableId="406852037">
    <w:abstractNumId w:val="2"/>
  </w:num>
  <w:num w:numId="29" w16cid:durableId="718280081">
    <w:abstractNumId w:val="18"/>
  </w:num>
  <w:num w:numId="30" w16cid:durableId="1192109999">
    <w:abstractNumId w:val="39"/>
  </w:num>
  <w:num w:numId="31" w16cid:durableId="1116101537">
    <w:abstractNumId w:val="45"/>
  </w:num>
  <w:num w:numId="32" w16cid:durableId="1697002855">
    <w:abstractNumId w:val="33"/>
  </w:num>
  <w:num w:numId="33" w16cid:durableId="2001079978">
    <w:abstractNumId w:val="42"/>
  </w:num>
  <w:num w:numId="34" w16cid:durableId="380247102">
    <w:abstractNumId w:val="31"/>
  </w:num>
  <w:num w:numId="35" w16cid:durableId="329606810">
    <w:abstractNumId w:val="44"/>
  </w:num>
  <w:num w:numId="36" w16cid:durableId="1510867893">
    <w:abstractNumId w:val="14"/>
  </w:num>
  <w:num w:numId="37" w16cid:durableId="1612972674">
    <w:abstractNumId w:val="23"/>
  </w:num>
  <w:num w:numId="38" w16cid:durableId="1797529386">
    <w:abstractNumId w:val="41"/>
  </w:num>
  <w:num w:numId="39" w16cid:durableId="532957656">
    <w:abstractNumId w:val="25"/>
  </w:num>
  <w:num w:numId="40" w16cid:durableId="2105806520">
    <w:abstractNumId w:val="15"/>
  </w:num>
  <w:num w:numId="41" w16cid:durableId="1174370550">
    <w:abstractNumId w:val="37"/>
  </w:num>
  <w:num w:numId="42" w16cid:durableId="526715435">
    <w:abstractNumId w:val="29"/>
  </w:num>
  <w:num w:numId="43" w16cid:durableId="1788157541">
    <w:abstractNumId w:val="35"/>
  </w:num>
  <w:num w:numId="44" w16cid:durableId="291834280">
    <w:abstractNumId w:val="47"/>
  </w:num>
  <w:num w:numId="45" w16cid:durableId="1558316060">
    <w:abstractNumId w:val="26"/>
  </w:num>
  <w:num w:numId="46" w16cid:durableId="984433198">
    <w:abstractNumId w:val="20"/>
  </w:num>
  <w:num w:numId="47" w16cid:durableId="1291352687">
    <w:abstractNumId w:val="13"/>
  </w:num>
  <w:num w:numId="48" w16cid:durableId="1021320271">
    <w:abstractNumId w:val="30"/>
  </w:num>
  <w:num w:numId="49" w16cid:durableId="575629339">
    <w:abstractNumId w:val="0"/>
  </w:num>
  <w:num w:numId="50" w16cid:durableId="15985637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FE1"/>
    <w:rsid w:val="00003219"/>
    <w:rsid w:val="000038B6"/>
    <w:rsid w:val="00003EEB"/>
    <w:rsid w:val="00003F04"/>
    <w:rsid w:val="00004149"/>
    <w:rsid w:val="00005448"/>
    <w:rsid w:val="00005DE2"/>
    <w:rsid w:val="00005E44"/>
    <w:rsid w:val="00006061"/>
    <w:rsid w:val="000060DC"/>
    <w:rsid w:val="000063ED"/>
    <w:rsid w:val="0000693C"/>
    <w:rsid w:val="00006D8C"/>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4993"/>
    <w:rsid w:val="00014CBB"/>
    <w:rsid w:val="00015043"/>
    <w:rsid w:val="00016045"/>
    <w:rsid w:val="00016681"/>
    <w:rsid w:val="00016C5D"/>
    <w:rsid w:val="00016C90"/>
    <w:rsid w:val="00017387"/>
    <w:rsid w:val="000178C2"/>
    <w:rsid w:val="0001796F"/>
    <w:rsid w:val="00017BB2"/>
    <w:rsid w:val="00020007"/>
    <w:rsid w:val="0002031A"/>
    <w:rsid w:val="00020B6D"/>
    <w:rsid w:val="00020C5A"/>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9AB"/>
    <w:rsid w:val="00030D30"/>
    <w:rsid w:val="00030D5A"/>
    <w:rsid w:val="00030EC0"/>
    <w:rsid w:val="0003119C"/>
    <w:rsid w:val="000312CD"/>
    <w:rsid w:val="00031623"/>
    <w:rsid w:val="0003164F"/>
    <w:rsid w:val="000328B6"/>
    <w:rsid w:val="00032A21"/>
    <w:rsid w:val="00032D0B"/>
    <w:rsid w:val="00032E90"/>
    <w:rsid w:val="0003374C"/>
    <w:rsid w:val="00033B27"/>
    <w:rsid w:val="00033DE4"/>
    <w:rsid w:val="00033E50"/>
    <w:rsid w:val="00034362"/>
    <w:rsid w:val="00034598"/>
    <w:rsid w:val="00034BF3"/>
    <w:rsid w:val="00034ED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ACA"/>
    <w:rsid w:val="00037F9B"/>
    <w:rsid w:val="00040072"/>
    <w:rsid w:val="000401DE"/>
    <w:rsid w:val="0004029B"/>
    <w:rsid w:val="00040335"/>
    <w:rsid w:val="00040D60"/>
    <w:rsid w:val="000419C5"/>
    <w:rsid w:val="00041A15"/>
    <w:rsid w:val="00041A29"/>
    <w:rsid w:val="00041F34"/>
    <w:rsid w:val="000421B7"/>
    <w:rsid w:val="000421C8"/>
    <w:rsid w:val="000425EB"/>
    <w:rsid w:val="00043055"/>
    <w:rsid w:val="000434BF"/>
    <w:rsid w:val="00043772"/>
    <w:rsid w:val="00043F73"/>
    <w:rsid w:val="00044B09"/>
    <w:rsid w:val="00044DF1"/>
    <w:rsid w:val="000454D5"/>
    <w:rsid w:val="000455E5"/>
    <w:rsid w:val="00045800"/>
    <w:rsid w:val="000458D3"/>
    <w:rsid w:val="00045EBF"/>
    <w:rsid w:val="00046016"/>
    <w:rsid w:val="000465EF"/>
    <w:rsid w:val="00046830"/>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4FA"/>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1031"/>
    <w:rsid w:val="0006114F"/>
    <w:rsid w:val="0006179A"/>
    <w:rsid w:val="0006182A"/>
    <w:rsid w:val="00061F54"/>
    <w:rsid w:val="00061F98"/>
    <w:rsid w:val="00062537"/>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28"/>
    <w:rsid w:val="000B0A53"/>
    <w:rsid w:val="000B0DE2"/>
    <w:rsid w:val="000B17A2"/>
    <w:rsid w:val="000B1A03"/>
    <w:rsid w:val="000B1EEA"/>
    <w:rsid w:val="000B2188"/>
    <w:rsid w:val="000B22E2"/>
    <w:rsid w:val="000B3701"/>
    <w:rsid w:val="000B4622"/>
    <w:rsid w:val="000B4C4C"/>
    <w:rsid w:val="000B4D5C"/>
    <w:rsid w:val="000B54AE"/>
    <w:rsid w:val="000B55C3"/>
    <w:rsid w:val="000B577B"/>
    <w:rsid w:val="000B5790"/>
    <w:rsid w:val="000B6024"/>
    <w:rsid w:val="000B610D"/>
    <w:rsid w:val="000B6154"/>
    <w:rsid w:val="000B656C"/>
    <w:rsid w:val="000B6677"/>
    <w:rsid w:val="000B6F2E"/>
    <w:rsid w:val="000B765D"/>
    <w:rsid w:val="000B78B7"/>
    <w:rsid w:val="000C058C"/>
    <w:rsid w:val="000C08AE"/>
    <w:rsid w:val="000C0954"/>
    <w:rsid w:val="000C09E5"/>
    <w:rsid w:val="000C0A65"/>
    <w:rsid w:val="000C0E75"/>
    <w:rsid w:val="000C1887"/>
    <w:rsid w:val="000C1F44"/>
    <w:rsid w:val="000C1FB3"/>
    <w:rsid w:val="000C1FEA"/>
    <w:rsid w:val="000C20CA"/>
    <w:rsid w:val="000C27FB"/>
    <w:rsid w:val="000C2BB0"/>
    <w:rsid w:val="000C2E13"/>
    <w:rsid w:val="000C332E"/>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83B"/>
    <w:rsid w:val="000D6905"/>
    <w:rsid w:val="000D78D1"/>
    <w:rsid w:val="000D7B92"/>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7A2"/>
    <w:rsid w:val="000E39DF"/>
    <w:rsid w:val="000E3F09"/>
    <w:rsid w:val="000E3F25"/>
    <w:rsid w:val="000E4CA1"/>
    <w:rsid w:val="000E51D3"/>
    <w:rsid w:val="000E5869"/>
    <w:rsid w:val="000E5FFB"/>
    <w:rsid w:val="000E6A53"/>
    <w:rsid w:val="000E7104"/>
    <w:rsid w:val="000E731F"/>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956"/>
    <w:rsid w:val="000F6B6B"/>
    <w:rsid w:val="000F6F69"/>
    <w:rsid w:val="000F70EE"/>
    <w:rsid w:val="000F75F5"/>
    <w:rsid w:val="000F7900"/>
    <w:rsid w:val="000F7B19"/>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5190"/>
    <w:rsid w:val="001055EF"/>
    <w:rsid w:val="0010596C"/>
    <w:rsid w:val="001059BC"/>
    <w:rsid w:val="00105A71"/>
    <w:rsid w:val="001066B4"/>
    <w:rsid w:val="00106762"/>
    <w:rsid w:val="00106F72"/>
    <w:rsid w:val="001071E7"/>
    <w:rsid w:val="00107754"/>
    <w:rsid w:val="001077D0"/>
    <w:rsid w:val="00107CAC"/>
    <w:rsid w:val="00107D0E"/>
    <w:rsid w:val="00110203"/>
    <w:rsid w:val="001110BA"/>
    <w:rsid w:val="00111716"/>
    <w:rsid w:val="00112257"/>
    <w:rsid w:val="001128EB"/>
    <w:rsid w:val="001133A2"/>
    <w:rsid w:val="001138E1"/>
    <w:rsid w:val="00113A8A"/>
    <w:rsid w:val="0011409C"/>
    <w:rsid w:val="00114219"/>
    <w:rsid w:val="0011425F"/>
    <w:rsid w:val="00114295"/>
    <w:rsid w:val="0011500C"/>
    <w:rsid w:val="00115159"/>
    <w:rsid w:val="00115198"/>
    <w:rsid w:val="001155E6"/>
    <w:rsid w:val="001158A1"/>
    <w:rsid w:val="00115E39"/>
    <w:rsid w:val="00117478"/>
    <w:rsid w:val="001175D6"/>
    <w:rsid w:val="001202FA"/>
    <w:rsid w:val="00120B50"/>
    <w:rsid w:val="00120D38"/>
    <w:rsid w:val="001215BF"/>
    <w:rsid w:val="001218C7"/>
    <w:rsid w:val="00121A98"/>
    <w:rsid w:val="00121C00"/>
    <w:rsid w:val="00121CEF"/>
    <w:rsid w:val="0012241A"/>
    <w:rsid w:val="001227BE"/>
    <w:rsid w:val="00122816"/>
    <w:rsid w:val="00122917"/>
    <w:rsid w:val="001231B7"/>
    <w:rsid w:val="001232F9"/>
    <w:rsid w:val="00123D2C"/>
    <w:rsid w:val="00123F6A"/>
    <w:rsid w:val="00124147"/>
    <w:rsid w:val="00124B7A"/>
    <w:rsid w:val="00124C3F"/>
    <w:rsid w:val="00125879"/>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847"/>
    <w:rsid w:val="00131B9C"/>
    <w:rsid w:val="00132161"/>
    <w:rsid w:val="00132A88"/>
    <w:rsid w:val="0013331D"/>
    <w:rsid w:val="00133A3C"/>
    <w:rsid w:val="00133F37"/>
    <w:rsid w:val="0013450F"/>
    <w:rsid w:val="00134841"/>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BB9"/>
    <w:rsid w:val="00147EE0"/>
    <w:rsid w:val="00150156"/>
    <w:rsid w:val="0015020A"/>
    <w:rsid w:val="00150443"/>
    <w:rsid w:val="0015051E"/>
    <w:rsid w:val="0015063E"/>
    <w:rsid w:val="00150815"/>
    <w:rsid w:val="00150BE0"/>
    <w:rsid w:val="00150FD8"/>
    <w:rsid w:val="0015108E"/>
    <w:rsid w:val="00151B3A"/>
    <w:rsid w:val="00151D86"/>
    <w:rsid w:val="00152628"/>
    <w:rsid w:val="00152A98"/>
    <w:rsid w:val="00152FD1"/>
    <w:rsid w:val="0015379D"/>
    <w:rsid w:val="00153B4E"/>
    <w:rsid w:val="00153B5F"/>
    <w:rsid w:val="00153C4F"/>
    <w:rsid w:val="001541DB"/>
    <w:rsid w:val="00154EA1"/>
    <w:rsid w:val="00155071"/>
    <w:rsid w:val="001555A6"/>
    <w:rsid w:val="00155DE5"/>
    <w:rsid w:val="00155E33"/>
    <w:rsid w:val="00156744"/>
    <w:rsid w:val="001604D4"/>
    <w:rsid w:val="00160AF3"/>
    <w:rsid w:val="00160C58"/>
    <w:rsid w:val="00161B66"/>
    <w:rsid w:val="00161E79"/>
    <w:rsid w:val="00161E8D"/>
    <w:rsid w:val="001623D2"/>
    <w:rsid w:val="001633CF"/>
    <w:rsid w:val="001635D5"/>
    <w:rsid w:val="00163FD5"/>
    <w:rsid w:val="001641C3"/>
    <w:rsid w:val="0016467B"/>
    <w:rsid w:val="001647B2"/>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77D55"/>
    <w:rsid w:val="00177F5A"/>
    <w:rsid w:val="00180610"/>
    <w:rsid w:val="00180809"/>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1B1"/>
    <w:rsid w:val="001964B3"/>
    <w:rsid w:val="00196D0D"/>
    <w:rsid w:val="00196E2B"/>
    <w:rsid w:val="00197151"/>
    <w:rsid w:val="001972C6"/>
    <w:rsid w:val="00197841"/>
    <w:rsid w:val="001978C8"/>
    <w:rsid w:val="00197DA5"/>
    <w:rsid w:val="001A0280"/>
    <w:rsid w:val="001A0A46"/>
    <w:rsid w:val="001A0B25"/>
    <w:rsid w:val="001A0FC8"/>
    <w:rsid w:val="001A108C"/>
    <w:rsid w:val="001A131E"/>
    <w:rsid w:val="001A14EA"/>
    <w:rsid w:val="001A174C"/>
    <w:rsid w:val="001A2003"/>
    <w:rsid w:val="001A2192"/>
    <w:rsid w:val="001A27C3"/>
    <w:rsid w:val="001A2F0F"/>
    <w:rsid w:val="001A3767"/>
    <w:rsid w:val="001A37B1"/>
    <w:rsid w:val="001A3F61"/>
    <w:rsid w:val="001A439B"/>
    <w:rsid w:val="001A4637"/>
    <w:rsid w:val="001A503F"/>
    <w:rsid w:val="001A53F5"/>
    <w:rsid w:val="001A5CF3"/>
    <w:rsid w:val="001A5D6E"/>
    <w:rsid w:val="001A5E81"/>
    <w:rsid w:val="001A5FCC"/>
    <w:rsid w:val="001A60CE"/>
    <w:rsid w:val="001A711B"/>
    <w:rsid w:val="001A7AB3"/>
    <w:rsid w:val="001A7BF6"/>
    <w:rsid w:val="001A7E27"/>
    <w:rsid w:val="001A7E33"/>
    <w:rsid w:val="001B025A"/>
    <w:rsid w:val="001B089B"/>
    <w:rsid w:val="001B0CAE"/>
    <w:rsid w:val="001B0EDF"/>
    <w:rsid w:val="001B152D"/>
    <w:rsid w:val="001B18D4"/>
    <w:rsid w:val="001B20B7"/>
    <w:rsid w:val="001B25A5"/>
    <w:rsid w:val="001B25C4"/>
    <w:rsid w:val="001B285F"/>
    <w:rsid w:val="001B2974"/>
    <w:rsid w:val="001B3671"/>
    <w:rsid w:val="001B3673"/>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0E66"/>
    <w:rsid w:val="001C10EF"/>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24C9"/>
    <w:rsid w:val="001E2585"/>
    <w:rsid w:val="001E298D"/>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380F"/>
    <w:rsid w:val="001F3925"/>
    <w:rsid w:val="001F3CCA"/>
    <w:rsid w:val="001F3D07"/>
    <w:rsid w:val="001F3FA6"/>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F3D"/>
    <w:rsid w:val="00201239"/>
    <w:rsid w:val="0020169C"/>
    <w:rsid w:val="00201FB0"/>
    <w:rsid w:val="002021FA"/>
    <w:rsid w:val="00202397"/>
    <w:rsid w:val="002026A3"/>
    <w:rsid w:val="00202773"/>
    <w:rsid w:val="00202A8C"/>
    <w:rsid w:val="002034A7"/>
    <w:rsid w:val="002034BA"/>
    <w:rsid w:val="00203BDA"/>
    <w:rsid w:val="002042ED"/>
    <w:rsid w:val="002048A4"/>
    <w:rsid w:val="00204AC8"/>
    <w:rsid w:val="00204BAB"/>
    <w:rsid w:val="002056B7"/>
    <w:rsid w:val="00205AB7"/>
    <w:rsid w:val="00205CD8"/>
    <w:rsid w:val="002062FD"/>
    <w:rsid w:val="00206B25"/>
    <w:rsid w:val="00207296"/>
    <w:rsid w:val="002074B8"/>
    <w:rsid w:val="00207502"/>
    <w:rsid w:val="00207DA1"/>
    <w:rsid w:val="00210034"/>
    <w:rsid w:val="002100C6"/>
    <w:rsid w:val="00210A88"/>
    <w:rsid w:val="00210CC6"/>
    <w:rsid w:val="002111A2"/>
    <w:rsid w:val="00211A0A"/>
    <w:rsid w:val="00211FA8"/>
    <w:rsid w:val="0021216F"/>
    <w:rsid w:val="0021222A"/>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6D51"/>
    <w:rsid w:val="002172A9"/>
    <w:rsid w:val="002176C7"/>
    <w:rsid w:val="00217828"/>
    <w:rsid w:val="0022001B"/>
    <w:rsid w:val="00220289"/>
    <w:rsid w:val="00220A7C"/>
    <w:rsid w:val="0022112C"/>
    <w:rsid w:val="002211DF"/>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6AE"/>
    <w:rsid w:val="0022578C"/>
    <w:rsid w:val="00225856"/>
    <w:rsid w:val="002258F8"/>
    <w:rsid w:val="00225F5E"/>
    <w:rsid w:val="00225F7C"/>
    <w:rsid w:val="00225FFF"/>
    <w:rsid w:val="002262B9"/>
    <w:rsid w:val="00226839"/>
    <w:rsid w:val="00226A03"/>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934"/>
    <w:rsid w:val="00233AB8"/>
    <w:rsid w:val="00233B6D"/>
    <w:rsid w:val="002343EB"/>
    <w:rsid w:val="002344AE"/>
    <w:rsid w:val="002346B9"/>
    <w:rsid w:val="00234AE6"/>
    <w:rsid w:val="00234CBF"/>
    <w:rsid w:val="00234FCA"/>
    <w:rsid w:val="0023521A"/>
    <w:rsid w:val="002357B9"/>
    <w:rsid w:val="00235E97"/>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4603"/>
    <w:rsid w:val="0024491D"/>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989"/>
    <w:rsid w:val="00256B04"/>
    <w:rsid w:val="00256EFB"/>
    <w:rsid w:val="0025722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CD8"/>
    <w:rsid w:val="00275D99"/>
    <w:rsid w:val="00275E5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CAF"/>
    <w:rsid w:val="00286DCE"/>
    <w:rsid w:val="00286EB5"/>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993"/>
    <w:rsid w:val="00297A59"/>
    <w:rsid w:val="002A0033"/>
    <w:rsid w:val="002A006A"/>
    <w:rsid w:val="002A04FB"/>
    <w:rsid w:val="002A0A45"/>
    <w:rsid w:val="002A0A58"/>
    <w:rsid w:val="002A1166"/>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E0C"/>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FEB"/>
    <w:rsid w:val="002C28BB"/>
    <w:rsid w:val="002C29B0"/>
    <w:rsid w:val="002C2C17"/>
    <w:rsid w:val="002C2F1F"/>
    <w:rsid w:val="002C2F3B"/>
    <w:rsid w:val="002C32B8"/>
    <w:rsid w:val="002C35A6"/>
    <w:rsid w:val="002C38C1"/>
    <w:rsid w:val="002C421B"/>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787"/>
    <w:rsid w:val="002D0F00"/>
    <w:rsid w:val="002D1100"/>
    <w:rsid w:val="002D25C5"/>
    <w:rsid w:val="002D35C5"/>
    <w:rsid w:val="002D4773"/>
    <w:rsid w:val="002D4A5E"/>
    <w:rsid w:val="002D51BC"/>
    <w:rsid w:val="002D51E2"/>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35B"/>
    <w:rsid w:val="002E7ECA"/>
    <w:rsid w:val="002F047E"/>
    <w:rsid w:val="002F05D0"/>
    <w:rsid w:val="002F111F"/>
    <w:rsid w:val="002F15C8"/>
    <w:rsid w:val="002F1D9F"/>
    <w:rsid w:val="002F25DB"/>
    <w:rsid w:val="002F2F78"/>
    <w:rsid w:val="002F2FB7"/>
    <w:rsid w:val="002F32C7"/>
    <w:rsid w:val="002F33C3"/>
    <w:rsid w:val="002F39DD"/>
    <w:rsid w:val="002F41D3"/>
    <w:rsid w:val="002F420E"/>
    <w:rsid w:val="002F43E8"/>
    <w:rsid w:val="002F46A7"/>
    <w:rsid w:val="002F47E3"/>
    <w:rsid w:val="002F4CD4"/>
    <w:rsid w:val="002F546A"/>
    <w:rsid w:val="002F58AA"/>
    <w:rsid w:val="002F5D33"/>
    <w:rsid w:val="002F5F09"/>
    <w:rsid w:val="002F61AA"/>
    <w:rsid w:val="002F62BE"/>
    <w:rsid w:val="002F6599"/>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36C"/>
    <w:rsid w:val="00305622"/>
    <w:rsid w:val="00305B0E"/>
    <w:rsid w:val="00305D8F"/>
    <w:rsid w:val="00305E1E"/>
    <w:rsid w:val="0030613F"/>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F68"/>
    <w:rsid w:val="00315FCA"/>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45B"/>
    <w:rsid w:val="00324545"/>
    <w:rsid w:val="00324870"/>
    <w:rsid w:val="0032487C"/>
    <w:rsid w:val="00324DAE"/>
    <w:rsid w:val="00324DE2"/>
    <w:rsid w:val="00325277"/>
    <w:rsid w:val="00325346"/>
    <w:rsid w:val="00325781"/>
    <w:rsid w:val="00325858"/>
    <w:rsid w:val="00325C0B"/>
    <w:rsid w:val="00325E76"/>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416"/>
    <w:rsid w:val="00334440"/>
    <w:rsid w:val="0033452F"/>
    <w:rsid w:val="00334701"/>
    <w:rsid w:val="00334C15"/>
    <w:rsid w:val="003350DC"/>
    <w:rsid w:val="003351AE"/>
    <w:rsid w:val="0033535A"/>
    <w:rsid w:val="003361CF"/>
    <w:rsid w:val="00336C6D"/>
    <w:rsid w:val="0033729F"/>
    <w:rsid w:val="0033796A"/>
    <w:rsid w:val="0033797E"/>
    <w:rsid w:val="00340408"/>
    <w:rsid w:val="0034058F"/>
    <w:rsid w:val="003405FA"/>
    <w:rsid w:val="00340687"/>
    <w:rsid w:val="003408C2"/>
    <w:rsid w:val="00340FB7"/>
    <w:rsid w:val="00341048"/>
    <w:rsid w:val="003413B6"/>
    <w:rsid w:val="00341FA5"/>
    <w:rsid w:val="003420A2"/>
    <w:rsid w:val="003426D6"/>
    <w:rsid w:val="00343260"/>
    <w:rsid w:val="00343421"/>
    <w:rsid w:val="00343829"/>
    <w:rsid w:val="00343A9E"/>
    <w:rsid w:val="00343C2A"/>
    <w:rsid w:val="003440DD"/>
    <w:rsid w:val="003453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983"/>
    <w:rsid w:val="00353D53"/>
    <w:rsid w:val="003546E6"/>
    <w:rsid w:val="00354B56"/>
    <w:rsid w:val="00354C0E"/>
    <w:rsid w:val="00354D18"/>
    <w:rsid w:val="0035507B"/>
    <w:rsid w:val="003555F7"/>
    <w:rsid w:val="0035560D"/>
    <w:rsid w:val="0035628A"/>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6FA"/>
    <w:rsid w:val="003708BA"/>
    <w:rsid w:val="00370F21"/>
    <w:rsid w:val="00371008"/>
    <w:rsid w:val="00371B07"/>
    <w:rsid w:val="00371DBE"/>
    <w:rsid w:val="003720D9"/>
    <w:rsid w:val="003721EF"/>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733"/>
    <w:rsid w:val="0039290E"/>
    <w:rsid w:val="00392BCF"/>
    <w:rsid w:val="00393593"/>
    <w:rsid w:val="00394511"/>
    <w:rsid w:val="00394606"/>
    <w:rsid w:val="0039493D"/>
    <w:rsid w:val="00394FA8"/>
    <w:rsid w:val="003950B4"/>
    <w:rsid w:val="0039525E"/>
    <w:rsid w:val="003957FA"/>
    <w:rsid w:val="00395A2E"/>
    <w:rsid w:val="00395B58"/>
    <w:rsid w:val="00395EE6"/>
    <w:rsid w:val="00396095"/>
    <w:rsid w:val="003960BA"/>
    <w:rsid w:val="00396B95"/>
    <w:rsid w:val="00396CB1"/>
    <w:rsid w:val="00396F9B"/>
    <w:rsid w:val="0039714B"/>
    <w:rsid w:val="0039747B"/>
    <w:rsid w:val="003974AF"/>
    <w:rsid w:val="00397885"/>
    <w:rsid w:val="00397961"/>
    <w:rsid w:val="00397ED7"/>
    <w:rsid w:val="00397EF0"/>
    <w:rsid w:val="003A016F"/>
    <w:rsid w:val="003A0341"/>
    <w:rsid w:val="003A07A5"/>
    <w:rsid w:val="003A0B6B"/>
    <w:rsid w:val="003A0CBF"/>
    <w:rsid w:val="003A0D24"/>
    <w:rsid w:val="003A0EA9"/>
    <w:rsid w:val="003A12AB"/>
    <w:rsid w:val="003A1662"/>
    <w:rsid w:val="003A2159"/>
    <w:rsid w:val="003A2502"/>
    <w:rsid w:val="003A273D"/>
    <w:rsid w:val="003A33FD"/>
    <w:rsid w:val="003A3565"/>
    <w:rsid w:val="003A3768"/>
    <w:rsid w:val="003A3CA3"/>
    <w:rsid w:val="003A431F"/>
    <w:rsid w:val="003A48D2"/>
    <w:rsid w:val="003A4FB2"/>
    <w:rsid w:val="003A4FC7"/>
    <w:rsid w:val="003A5128"/>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6359"/>
    <w:rsid w:val="003B643B"/>
    <w:rsid w:val="003B67A8"/>
    <w:rsid w:val="003B6956"/>
    <w:rsid w:val="003B6969"/>
    <w:rsid w:val="003B6AA8"/>
    <w:rsid w:val="003B6D5E"/>
    <w:rsid w:val="003B718C"/>
    <w:rsid w:val="003B750C"/>
    <w:rsid w:val="003B755B"/>
    <w:rsid w:val="003B7731"/>
    <w:rsid w:val="003B7E6F"/>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4183"/>
    <w:rsid w:val="003C4686"/>
    <w:rsid w:val="003C4756"/>
    <w:rsid w:val="003C538F"/>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83C"/>
    <w:rsid w:val="003D3A64"/>
    <w:rsid w:val="003D3CE7"/>
    <w:rsid w:val="003D3D11"/>
    <w:rsid w:val="003D3FC1"/>
    <w:rsid w:val="003D41B8"/>
    <w:rsid w:val="003D42E6"/>
    <w:rsid w:val="003D4719"/>
    <w:rsid w:val="003D4909"/>
    <w:rsid w:val="003D4984"/>
    <w:rsid w:val="003D4F39"/>
    <w:rsid w:val="003D53B6"/>
    <w:rsid w:val="003D56E8"/>
    <w:rsid w:val="003D57FD"/>
    <w:rsid w:val="003D61C1"/>
    <w:rsid w:val="003D6327"/>
    <w:rsid w:val="003D65D7"/>
    <w:rsid w:val="003D6E32"/>
    <w:rsid w:val="003D6E4F"/>
    <w:rsid w:val="003D6FC5"/>
    <w:rsid w:val="003D767D"/>
    <w:rsid w:val="003E03DF"/>
    <w:rsid w:val="003E0BEC"/>
    <w:rsid w:val="003E16CD"/>
    <w:rsid w:val="003E1FA7"/>
    <w:rsid w:val="003E2314"/>
    <w:rsid w:val="003E2604"/>
    <w:rsid w:val="003E282B"/>
    <w:rsid w:val="003E2889"/>
    <w:rsid w:val="003E2AAC"/>
    <w:rsid w:val="003E2DDA"/>
    <w:rsid w:val="003E2E9F"/>
    <w:rsid w:val="003E3735"/>
    <w:rsid w:val="003E386A"/>
    <w:rsid w:val="003E3ADF"/>
    <w:rsid w:val="003E41EC"/>
    <w:rsid w:val="003E4279"/>
    <w:rsid w:val="003E43CC"/>
    <w:rsid w:val="003E4457"/>
    <w:rsid w:val="003E46E7"/>
    <w:rsid w:val="003E49E6"/>
    <w:rsid w:val="003E4F42"/>
    <w:rsid w:val="003E4FE3"/>
    <w:rsid w:val="003E5318"/>
    <w:rsid w:val="003E53FF"/>
    <w:rsid w:val="003E5466"/>
    <w:rsid w:val="003E5486"/>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B57"/>
    <w:rsid w:val="003F1BDF"/>
    <w:rsid w:val="003F2C25"/>
    <w:rsid w:val="003F30D6"/>
    <w:rsid w:val="003F36A9"/>
    <w:rsid w:val="003F36B8"/>
    <w:rsid w:val="003F3830"/>
    <w:rsid w:val="003F4D9B"/>
    <w:rsid w:val="003F51C6"/>
    <w:rsid w:val="003F5607"/>
    <w:rsid w:val="003F57DB"/>
    <w:rsid w:val="003F58BE"/>
    <w:rsid w:val="003F594E"/>
    <w:rsid w:val="003F5975"/>
    <w:rsid w:val="003F5CA6"/>
    <w:rsid w:val="003F5FE8"/>
    <w:rsid w:val="003F62CD"/>
    <w:rsid w:val="003F653A"/>
    <w:rsid w:val="003F66A8"/>
    <w:rsid w:val="003F6B91"/>
    <w:rsid w:val="003F71F5"/>
    <w:rsid w:val="003F7940"/>
    <w:rsid w:val="003F7E73"/>
    <w:rsid w:val="00400337"/>
    <w:rsid w:val="00400395"/>
    <w:rsid w:val="00400ACC"/>
    <w:rsid w:val="00400B1E"/>
    <w:rsid w:val="0040105A"/>
    <w:rsid w:val="0040250A"/>
    <w:rsid w:val="00402957"/>
    <w:rsid w:val="00402D5A"/>
    <w:rsid w:val="0040330D"/>
    <w:rsid w:val="00403444"/>
    <w:rsid w:val="004036FD"/>
    <w:rsid w:val="00403819"/>
    <w:rsid w:val="004039A4"/>
    <w:rsid w:val="00403D54"/>
    <w:rsid w:val="004043DB"/>
    <w:rsid w:val="004044A4"/>
    <w:rsid w:val="00404544"/>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B7F"/>
    <w:rsid w:val="004314AA"/>
    <w:rsid w:val="00431BE9"/>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4E0"/>
    <w:rsid w:val="00444A2B"/>
    <w:rsid w:val="00444A51"/>
    <w:rsid w:val="00445109"/>
    <w:rsid w:val="00445D22"/>
    <w:rsid w:val="00445F43"/>
    <w:rsid w:val="00446036"/>
    <w:rsid w:val="0044687B"/>
    <w:rsid w:val="00446AEB"/>
    <w:rsid w:val="00446C2E"/>
    <w:rsid w:val="00446E4B"/>
    <w:rsid w:val="00446FBF"/>
    <w:rsid w:val="00447087"/>
    <w:rsid w:val="00447099"/>
    <w:rsid w:val="004473EE"/>
    <w:rsid w:val="004474BB"/>
    <w:rsid w:val="004500A0"/>
    <w:rsid w:val="00450376"/>
    <w:rsid w:val="0045123D"/>
    <w:rsid w:val="00451C89"/>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B32"/>
    <w:rsid w:val="00461C05"/>
    <w:rsid w:val="00462318"/>
    <w:rsid w:val="00462715"/>
    <w:rsid w:val="00462E24"/>
    <w:rsid w:val="004639B3"/>
    <w:rsid w:val="00463CB0"/>
    <w:rsid w:val="00463FE4"/>
    <w:rsid w:val="0046403E"/>
    <w:rsid w:val="0046451E"/>
    <w:rsid w:val="004649C0"/>
    <w:rsid w:val="004649C4"/>
    <w:rsid w:val="004650E0"/>
    <w:rsid w:val="0046594C"/>
    <w:rsid w:val="004659EF"/>
    <w:rsid w:val="00465D87"/>
    <w:rsid w:val="00465E93"/>
    <w:rsid w:val="004663E0"/>
    <w:rsid w:val="00466D20"/>
    <w:rsid w:val="0046756F"/>
    <w:rsid w:val="00470161"/>
    <w:rsid w:val="00470204"/>
    <w:rsid w:val="004703DE"/>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F22"/>
    <w:rsid w:val="004770FE"/>
    <w:rsid w:val="00477499"/>
    <w:rsid w:val="00477720"/>
    <w:rsid w:val="00477BCD"/>
    <w:rsid w:val="00480036"/>
    <w:rsid w:val="0048034E"/>
    <w:rsid w:val="00480FB3"/>
    <w:rsid w:val="00481260"/>
    <w:rsid w:val="0048187B"/>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20EA"/>
    <w:rsid w:val="004B2972"/>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74A0"/>
    <w:rsid w:val="004B7A44"/>
    <w:rsid w:val="004B7EDC"/>
    <w:rsid w:val="004B7F36"/>
    <w:rsid w:val="004C04F1"/>
    <w:rsid w:val="004C0634"/>
    <w:rsid w:val="004C0AA1"/>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4105"/>
    <w:rsid w:val="004E48EE"/>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25"/>
    <w:rsid w:val="004F2AE3"/>
    <w:rsid w:val="004F2EAA"/>
    <w:rsid w:val="004F2F4D"/>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5E3"/>
    <w:rsid w:val="004F686C"/>
    <w:rsid w:val="004F6A63"/>
    <w:rsid w:val="004F6A9D"/>
    <w:rsid w:val="004F6CEA"/>
    <w:rsid w:val="004F7157"/>
    <w:rsid w:val="004F7295"/>
    <w:rsid w:val="004F796D"/>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18"/>
    <w:rsid w:val="00512284"/>
    <w:rsid w:val="005124AC"/>
    <w:rsid w:val="005125F7"/>
    <w:rsid w:val="00512787"/>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8AC"/>
    <w:rsid w:val="00532C7D"/>
    <w:rsid w:val="00532DE8"/>
    <w:rsid w:val="00533114"/>
    <w:rsid w:val="00533638"/>
    <w:rsid w:val="005336A8"/>
    <w:rsid w:val="005336EE"/>
    <w:rsid w:val="00533808"/>
    <w:rsid w:val="00534394"/>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8D"/>
    <w:rsid w:val="005447FD"/>
    <w:rsid w:val="005452F8"/>
    <w:rsid w:val="00545307"/>
    <w:rsid w:val="00545378"/>
    <w:rsid w:val="00545685"/>
    <w:rsid w:val="00545875"/>
    <w:rsid w:val="005458A0"/>
    <w:rsid w:val="00545AF5"/>
    <w:rsid w:val="00545D24"/>
    <w:rsid w:val="00546415"/>
    <w:rsid w:val="00546560"/>
    <w:rsid w:val="00546A79"/>
    <w:rsid w:val="00546DCE"/>
    <w:rsid w:val="00546E20"/>
    <w:rsid w:val="00547752"/>
    <w:rsid w:val="00547A7C"/>
    <w:rsid w:val="00547AF4"/>
    <w:rsid w:val="00547B98"/>
    <w:rsid w:val="00547DC7"/>
    <w:rsid w:val="00547F6F"/>
    <w:rsid w:val="0055003D"/>
    <w:rsid w:val="00550243"/>
    <w:rsid w:val="005505D9"/>
    <w:rsid w:val="005507B0"/>
    <w:rsid w:val="00550886"/>
    <w:rsid w:val="00550978"/>
    <w:rsid w:val="00550FD9"/>
    <w:rsid w:val="00551053"/>
    <w:rsid w:val="005510B9"/>
    <w:rsid w:val="0055133A"/>
    <w:rsid w:val="0055158C"/>
    <w:rsid w:val="0055235A"/>
    <w:rsid w:val="00552AC0"/>
    <w:rsid w:val="00552C41"/>
    <w:rsid w:val="00553249"/>
    <w:rsid w:val="00553539"/>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9F3"/>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54A6"/>
    <w:rsid w:val="00575DC1"/>
    <w:rsid w:val="00576242"/>
    <w:rsid w:val="00576571"/>
    <w:rsid w:val="00576845"/>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3D6E"/>
    <w:rsid w:val="005942EC"/>
    <w:rsid w:val="0059448A"/>
    <w:rsid w:val="0059460C"/>
    <w:rsid w:val="00594D20"/>
    <w:rsid w:val="005952A4"/>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9C4"/>
    <w:rsid w:val="005B2B0B"/>
    <w:rsid w:val="005B2CA3"/>
    <w:rsid w:val="005B34C2"/>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EBA"/>
    <w:rsid w:val="005B6F9D"/>
    <w:rsid w:val="005B7179"/>
    <w:rsid w:val="005B72F7"/>
    <w:rsid w:val="005B766B"/>
    <w:rsid w:val="005B7B5A"/>
    <w:rsid w:val="005B7F3D"/>
    <w:rsid w:val="005C0625"/>
    <w:rsid w:val="005C0745"/>
    <w:rsid w:val="005C0948"/>
    <w:rsid w:val="005C09E2"/>
    <w:rsid w:val="005C0F7B"/>
    <w:rsid w:val="005C106C"/>
    <w:rsid w:val="005C1A74"/>
    <w:rsid w:val="005C1DE7"/>
    <w:rsid w:val="005C22CA"/>
    <w:rsid w:val="005C2544"/>
    <w:rsid w:val="005C25EE"/>
    <w:rsid w:val="005C27D2"/>
    <w:rsid w:val="005C2D9E"/>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E71"/>
    <w:rsid w:val="005D048B"/>
    <w:rsid w:val="005D0634"/>
    <w:rsid w:val="005D072D"/>
    <w:rsid w:val="005D0CFF"/>
    <w:rsid w:val="005D0D9C"/>
    <w:rsid w:val="005D10F5"/>
    <w:rsid w:val="005D1229"/>
    <w:rsid w:val="005D12D0"/>
    <w:rsid w:val="005D16AD"/>
    <w:rsid w:val="005D16E6"/>
    <w:rsid w:val="005D1D36"/>
    <w:rsid w:val="005D258D"/>
    <w:rsid w:val="005D267A"/>
    <w:rsid w:val="005D289E"/>
    <w:rsid w:val="005D2BD2"/>
    <w:rsid w:val="005D2D5A"/>
    <w:rsid w:val="005D2F9C"/>
    <w:rsid w:val="005D3032"/>
    <w:rsid w:val="005D334D"/>
    <w:rsid w:val="005D378C"/>
    <w:rsid w:val="005D3F54"/>
    <w:rsid w:val="005D40F3"/>
    <w:rsid w:val="005D4325"/>
    <w:rsid w:val="005D4983"/>
    <w:rsid w:val="005D4F6A"/>
    <w:rsid w:val="005D5640"/>
    <w:rsid w:val="005D5786"/>
    <w:rsid w:val="005D58B7"/>
    <w:rsid w:val="005D5AD0"/>
    <w:rsid w:val="005D5E81"/>
    <w:rsid w:val="005D601E"/>
    <w:rsid w:val="005D64CF"/>
    <w:rsid w:val="005D68D3"/>
    <w:rsid w:val="005D6AC1"/>
    <w:rsid w:val="005D72EC"/>
    <w:rsid w:val="005D7EDA"/>
    <w:rsid w:val="005E013F"/>
    <w:rsid w:val="005E01DB"/>
    <w:rsid w:val="005E02F6"/>
    <w:rsid w:val="005E0520"/>
    <w:rsid w:val="005E0A18"/>
    <w:rsid w:val="005E1160"/>
    <w:rsid w:val="005E123E"/>
    <w:rsid w:val="005E1339"/>
    <w:rsid w:val="005E1630"/>
    <w:rsid w:val="005E1852"/>
    <w:rsid w:val="005E1920"/>
    <w:rsid w:val="005E1C61"/>
    <w:rsid w:val="005E1D32"/>
    <w:rsid w:val="005E2422"/>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4220"/>
    <w:rsid w:val="006143E8"/>
    <w:rsid w:val="006144BF"/>
    <w:rsid w:val="00614A01"/>
    <w:rsid w:val="00614BF9"/>
    <w:rsid w:val="00614E3A"/>
    <w:rsid w:val="00615191"/>
    <w:rsid w:val="006156C8"/>
    <w:rsid w:val="006158B2"/>
    <w:rsid w:val="00615A9E"/>
    <w:rsid w:val="00616287"/>
    <w:rsid w:val="0061636D"/>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4F8C"/>
    <w:rsid w:val="00625548"/>
    <w:rsid w:val="006259CA"/>
    <w:rsid w:val="006261A4"/>
    <w:rsid w:val="006264B0"/>
    <w:rsid w:val="0062661C"/>
    <w:rsid w:val="006268E8"/>
    <w:rsid w:val="00626A3F"/>
    <w:rsid w:val="00626C22"/>
    <w:rsid w:val="00626D05"/>
    <w:rsid w:val="00627CFF"/>
    <w:rsid w:val="00627E2D"/>
    <w:rsid w:val="00630143"/>
    <w:rsid w:val="006309EB"/>
    <w:rsid w:val="00630BC1"/>
    <w:rsid w:val="006311A5"/>
    <w:rsid w:val="00631355"/>
    <w:rsid w:val="00631D27"/>
    <w:rsid w:val="00632818"/>
    <w:rsid w:val="00633189"/>
    <w:rsid w:val="0063328D"/>
    <w:rsid w:val="0063377C"/>
    <w:rsid w:val="00633D4B"/>
    <w:rsid w:val="00633EF5"/>
    <w:rsid w:val="00634413"/>
    <w:rsid w:val="006346DF"/>
    <w:rsid w:val="006346F4"/>
    <w:rsid w:val="00635378"/>
    <w:rsid w:val="00635573"/>
    <w:rsid w:val="0063591E"/>
    <w:rsid w:val="00635BD2"/>
    <w:rsid w:val="0063602A"/>
    <w:rsid w:val="0063606E"/>
    <w:rsid w:val="0063622E"/>
    <w:rsid w:val="006363B8"/>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AD8"/>
    <w:rsid w:val="00644C51"/>
    <w:rsid w:val="00644CCE"/>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8CA"/>
    <w:rsid w:val="00651E79"/>
    <w:rsid w:val="00651FB5"/>
    <w:rsid w:val="00652A0E"/>
    <w:rsid w:val="00653253"/>
    <w:rsid w:val="006535DC"/>
    <w:rsid w:val="0065368C"/>
    <w:rsid w:val="006537BB"/>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4A1"/>
    <w:rsid w:val="0065771B"/>
    <w:rsid w:val="00657AC7"/>
    <w:rsid w:val="00657AD8"/>
    <w:rsid w:val="00657E87"/>
    <w:rsid w:val="00660203"/>
    <w:rsid w:val="00661672"/>
    <w:rsid w:val="0066177D"/>
    <w:rsid w:val="006620EA"/>
    <w:rsid w:val="006629C3"/>
    <w:rsid w:val="00663007"/>
    <w:rsid w:val="00663199"/>
    <w:rsid w:val="00663638"/>
    <w:rsid w:val="00663BF2"/>
    <w:rsid w:val="00663DF4"/>
    <w:rsid w:val="00663EA1"/>
    <w:rsid w:val="00663EF9"/>
    <w:rsid w:val="00663F70"/>
    <w:rsid w:val="0066430B"/>
    <w:rsid w:val="00664362"/>
    <w:rsid w:val="00664423"/>
    <w:rsid w:val="00664AED"/>
    <w:rsid w:val="00664C9B"/>
    <w:rsid w:val="00664FB9"/>
    <w:rsid w:val="006653FE"/>
    <w:rsid w:val="006656FC"/>
    <w:rsid w:val="00665911"/>
    <w:rsid w:val="0066622E"/>
    <w:rsid w:val="00666828"/>
    <w:rsid w:val="006670B5"/>
    <w:rsid w:val="00667473"/>
    <w:rsid w:val="0066752B"/>
    <w:rsid w:val="00667575"/>
    <w:rsid w:val="00667AF4"/>
    <w:rsid w:val="00667B78"/>
    <w:rsid w:val="00667E50"/>
    <w:rsid w:val="0067035E"/>
    <w:rsid w:val="006707E0"/>
    <w:rsid w:val="0067088F"/>
    <w:rsid w:val="00670F76"/>
    <w:rsid w:val="0067127A"/>
    <w:rsid w:val="00671582"/>
    <w:rsid w:val="00671A65"/>
    <w:rsid w:val="00671D16"/>
    <w:rsid w:val="00671EDB"/>
    <w:rsid w:val="0067208E"/>
    <w:rsid w:val="0067223B"/>
    <w:rsid w:val="006726B3"/>
    <w:rsid w:val="00672BC8"/>
    <w:rsid w:val="006730D2"/>
    <w:rsid w:val="0067343F"/>
    <w:rsid w:val="00673494"/>
    <w:rsid w:val="006736D0"/>
    <w:rsid w:val="00673717"/>
    <w:rsid w:val="006739DB"/>
    <w:rsid w:val="00673A2F"/>
    <w:rsid w:val="00674CC5"/>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454"/>
    <w:rsid w:val="00684D8F"/>
    <w:rsid w:val="00684E47"/>
    <w:rsid w:val="00685645"/>
    <w:rsid w:val="00685CA9"/>
    <w:rsid w:val="00686062"/>
    <w:rsid w:val="006862B6"/>
    <w:rsid w:val="00687408"/>
    <w:rsid w:val="00687575"/>
    <w:rsid w:val="00687836"/>
    <w:rsid w:val="0068792B"/>
    <w:rsid w:val="00687934"/>
    <w:rsid w:val="00687CAC"/>
    <w:rsid w:val="00690050"/>
    <w:rsid w:val="006902B2"/>
    <w:rsid w:val="00690CDB"/>
    <w:rsid w:val="006911E3"/>
    <w:rsid w:val="006911F0"/>
    <w:rsid w:val="00691491"/>
    <w:rsid w:val="0069154D"/>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612"/>
    <w:rsid w:val="006B1CE4"/>
    <w:rsid w:val="006B2722"/>
    <w:rsid w:val="006B284E"/>
    <w:rsid w:val="006B3088"/>
    <w:rsid w:val="006B3312"/>
    <w:rsid w:val="006B4C68"/>
    <w:rsid w:val="006B4C7E"/>
    <w:rsid w:val="006B4E12"/>
    <w:rsid w:val="006B51FA"/>
    <w:rsid w:val="006B52F1"/>
    <w:rsid w:val="006B5567"/>
    <w:rsid w:val="006B5917"/>
    <w:rsid w:val="006B61BF"/>
    <w:rsid w:val="006B623C"/>
    <w:rsid w:val="006B662E"/>
    <w:rsid w:val="006B6B60"/>
    <w:rsid w:val="006B7255"/>
    <w:rsid w:val="006B74DD"/>
    <w:rsid w:val="006B7555"/>
    <w:rsid w:val="006B794F"/>
    <w:rsid w:val="006B7971"/>
    <w:rsid w:val="006B7B13"/>
    <w:rsid w:val="006B7BBA"/>
    <w:rsid w:val="006B7E81"/>
    <w:rsid w:val="006C01F3"/>
    <w:rsid w:val="006C075C"/>
    <w:rsid w:val="006C0CC3"/>
    <w:rsid w:val="006C1966"/>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2F6"/>
    <w:rsid w:val="006D05E6"/>
    <w:rsid w:val="006D095F"/>
    <w:rsid w:val="006D0D10"/>
    <w:rsid w:val="006D0F84"/>
    <w:rsid w:val="006D1129"/>
    <w:rsid w:val="006D11C7"/>
    <w:rsid w:val="006D1573"/>
    <w:rsid w:val="006D1A53"/>
    <w:rsid w:val="006D2030"/>
    <w:rsid w:val="006D301D"/>
    <w:rsid w:val="006D3212"/>
    <w:rsid w:val="006D398F"/>
    <w:rsid w:val="006D39F1"/>
    <w:rsid w:val="006D3C96"/>
    <w:rsid w:val="006D3E36"/>
    <w:rsid w:val="006D3F6D"/>
    <w:rsid w:val="006D4422"/>
    <w:rsid w:val="006D4965"/>
    <w:rsid w:val="006D4A57"/>
    <w:rsid w:val="006D5407"/>
    <w:rsid w:val="006D5647"/>
    <w:rsid w:val="006D5B93"/>
    <w:rsid w:val="006D6516"/>
    <w:rsid w:val="006D672D"/>
    <w:rsid w:val="006D69DA"/>
    <w:rsid w:val="006D6AA0"/>
    <w:rsid w:val="006D6C81"/>
    <w:rsid w:val="006D6CF3"/>
    <w:rsid w:val="006D72BC"/>
    <w:rsid w:val="006D7322"/>
    <w:rsid w:val="006D765A"/>
    <w:rsid w:val="006D7822"/>
    <w:rsid w:val="006D7A18"/>
    <w:rsid w:val="006D7B82"/>
    <w:rsid w:val="006D7DF2"/>
    <w:rsid w:val="006E0233"/>
    <w:rsid w:val="006E0B3B"/>
    <w:rsid w:val="006E0CF8"/>
    <w:rsid w:val="006E0D8E"/>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70AE"/>
    <w:rsid w:val="006E70E9"/>
    <w:rsid w:val="006E73A2"/>
    <w:rsid w:val="006E74BD"/>
    <w:rsid w:val="006E7A60"/>
    <w:rsid w:val="006E7CA7"/>
    <w:rsid w:val="006F09F3"/>
    <w:rsid w:val="006F1069"/>
    <w:rsid w:val="006F1278"/>
    <w:rsid w:val="006F13A9"/>
    <w:rsid w:val="006F29D1"/>
    <w:rsid w:val="006F2B56"/>
    <w:rsid w:val="006F2ED8"/>
    <w:rsid w:val="006F2FCF"/>
    <w:rsid w:val="006F39A4"/>
    <w:rsid w:val="006F3F35"/>
    <w:rsid w:val="006F4885"/>
    <w:rsid w:val="006F48E3"/>
    <w:rsid w:val="006F58B5"/>
    <w:rsid w:val="006F5A05"/>
    <w:rsid w:val="006F5D45"/>
    <w:rsid w:val="006F5DE4"/>
    <w:rsid w:val="006F5EB8"/>
    <w:rsid w:val="006F6694"/>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77"/>
    <w:rsid w:val="007029C1"/>
    <w:rsid w:val="00702AE6"/>
    <w:rsid w:val="00702BE5"/>
    <w:rsid w:val="00702C40"/>
    <w:rsid w:val="00703008"/>
    <w:rsid w:val="007032AA"/>
    <w:rsid w:val="00703789"/>
    <w:rsid w:val="007041E1"/>
    <w:rsid w:val="007041FC"/>
    <w:rsid w:val="00704C09"/>
    <w:rsid w:val="0070500B"/>
    <w:rsid w:val="0070507B"/>
    <w:rsid w:val="00705AEF"/>
    <w:rsid w:val="00705D8B"/>
    <w:rsid w:val="00705E3B"/>
    <w:rsid w:val="00705E53"/>
    <w:rsid w:val="007063E3"/>
    <w:rsid w:val="00706D2A"/>
    <w:rsid w:val="00707B30"/>
    <w:rsid w:val="00707B97"/>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FF"/>
    <w:rsid w:val="00716AC9"/>
    <w:rsid w:val="00716D02"/>
    <w:rsid w:val="00716EF1"/>
    <w:rsid w:val="00717B0A"/>
    <w:rsid w:val="00717F1F"/>
    <w:rsid w:val="00717FA4"/>
    <w:rsid w:val="00720158"/>
    <w:rsid w:val="0072021E"/>
    <w:rsid w:val="00721274"/>
    <w:rsid w:val="00721BE1"/>
    <w:rsid w:val="00721E92"/>
    <w:rsid w:val="00722472"/>
    <w:rsid w:val="00722AC1"/>
    <w:rsid w:val="00722AE5"/>
    <w:rsid w:val="00722F86"/>
    <w:rsid w:val="00722FA3"/>
    <w:rsid w:val="007231A7"/>
    <w:rsid w:val="0072325D"/>
    <w:rsid w:val="0072346D"/>
    <w:rsid w:val="00723A26"/>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858"/>
    <w:rsid w:val="00730C94"/>
    <w:rsid w:val="00731991"/>
    <w:rsid w:val="00731A0A"/>
    <w:rsid w:val="00732E93"/>
    <w:rsid w:val="007336B3"/>
    <w:rsid w:val="00734067"/>
    <w:rsid w:val="00734075"/>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3B"/>
    <w:rsid w:val="00743385"/>
    <w:rsid w:val="0074378E"/>
    <w:rsid w:val="00743827"/>
    <w:rsid w:val="00743A70"/>
    <w:rsid w:val="00743DFC"/>
    <w:rsid w:val="00743E95"/>
    <w:rsid w:val="00744167"/>
    <w:rsid w:val="00744251"/>
    <w:rsid w:val="00744C69"/>
    <w:rsid w:val="00744E41"/>
    <w:rsid w:val="00744F30"/>
    <w:rsid w:val="007463AD"/>
    <w:rsid w:val="00746748"/>
    <w:rsid w:val="007467A2"/>
    <w:rsid w:val="00746E3B"/>
    <w:rsid w:val="00746E42"/>
    <w:rsid w:val="00746F5E"/>
    <w:rsid w:val="00750126"/>
    <w:rsid w:val="00750218"/>
    <w:rsid w:val="007504B5"/>
    <w:rsid w:val="00750787"/>
    <w:rsid w:val="00750A2B"/>
    <w:rsid w:val="00750E42"/>
    <w:rsid w:val="00750EC8"/>
    <w:rsid w:val="00751077"/>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70252"/>
    <w:rsid w:val="007705B2"/>
    <w:rsid w:val="007706EB"/>
    <w:rsid w:val="00770C12"/>
    <w:rsid w:val="00770FAE"/>
    <w:rsid w:val="00771016"/>
    <w:rsid w:val="00771121"/>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5E9"/>
    <w:rsid w:val="00794E79"/>
    <w:rsid w:val="007951AD"/>
    <w:rsid w:val="00795B7E"/>
    <w:rsid w:val="007971C0"/>
    <w:rsid w:val="007971EC"/>
    <w:rsid w:val="00797A84"/>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3F68"/>
    <w:rsid w:val="007A489D"/>
    <w:rsid w:val="007A51C9"/>
    <w:rsid w:val="007A563D"/>
    <w:rsid w:val="007A5BD4"/>
    <w:rsid w:val="007A5D68"/>
    <w:rsid w:val="007A6199"/>
    <w:rsid w:val="007A6463"/>
    <w:rsid w:val="007A67C7"/>
    <w:rsid w:val="007A6A27"/>
    <w:rsid w:val="007A6C5F"/>
    <w:rsid w:val="007A6E5E"/>
    <w:rsid w:val="007A7051"/>
    <w:rsid w:val="007A74A2"/>
    <w:rsid w:val="007A7BD5"/>
    <w:rsid w:val="007A7E81"/>
    <w:rsid w:val="007A7FB4"/>
    <w:rsid w:val="007B0520"/>
    <w:rsid w:val="007B05E2"/>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61"/>
    <w:rsid w:val="007B58CC"/>
    <w:rsid w:val="007B5B60"/>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95A"/>
    <w:rsid w:val="007C7A7D"/>
    <w:rsid w:val="007C7D7D"/>
    <w:rsid w:val="007D00CB"/>
    <w:rsid w:val="007D00CE"/>
    <w:rsid w:val="007D0147"/>
    <w:rsid w:val="007D0172"/>
    <w:rsid w:val="007D042E"/>
    <w:rsid w:val="007D06F5"/>
    <w:rsid w:val="007D0A11"/>
    <w:rsid w:val="007D0EC4"/>
    <w:rsid w:val="007D129A"/>
    <w:rsid w:val="007D176A"/>
    <w:rsid w:val="007D26C4"/>
    <w:rsid w:val="007D2F41"/>
    <w:rsid w:val="007D383D"/>
    <w:rsid w:val="007D3883"/>
    <w:rsid w:val="007D38A7"/>
    <w:rsid w:val="007D411A"/>
    <w:rsid w:val="007D456D"/>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346C"/>
    <w:rsid w:val="007E3680"/>
    <w:rsid w:val="007E38B1"/>
    <w:rsid w:val="007E4A95"/>
    <w:rsid w:val="007E4D03"/>
    <w:rsid w:val="007E4E30"/>
    <w:rsid w:val="007E4E5A"/>
    <w:rsid w:val="007E4EFE"/>
    <w:rsid w:val="007E52C3"/>
    <w:rsid w:val="007E60B1"/>
    <w:rsid w:val="007E6579"/>
    <w:rsid w:val="007E6718"/>
    <w:rsid w:val="007E69A1"/>
    <w:rsid w:val="007E6E35"/>
    <w:rsid w:val="007E7FA7"/>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43F"/>
    <w:rsid w:val="007F5761"/>
    <w:rsid w:val="007F5910"/>
    <w:rsid w:val="007F5C19"/>
    <w:rsid w:val="007F5FFC"/>
    <w:rsid w:val="007F6143"/>
    <w:rsid w:val="007F62CD"/>
    <w:rsid w:val="007F6666"/>
    <w:rsid w:val="007F6AF0"/>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987"/>
    <w:rsid w:val="00806E53"/>
    <w:rsid w:val="008074DE"/>
    <w:rsid w:val="008078A3"/>
    <w:rsid w:val="008078AF"/>
    <w:rsid w:val="00807DA6"/>
    <w:rsid w:val="00810107"/>
    <w:rsid w:val="00810256"/>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C7D"/>
    <w:rsid w:val="00816F8F"/>
    <w:rsid w:val="0081703B"/>
    <w:rsid w:val="00817D3F"/>
    <w:rsid w:val="00817FDC"/>
    <w:rsid w:val="00820131"/>
    <w:rsid w:val="008202D8"/>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622"/>
    <w:rsid w:val="008327E5"/>
    <w:rsid w:val="00832908"/>
    <w:rsid w:val="0083290B"/>
    <w:rsid w:val="00832DF2"/>
    <w:rsid w:val="00833427"/>
    <w:rsid w:val="0083352C"/>
    <w:rsid w:val="008339F4"/>
    <w:rsid w:val="00833BC2"/>
    <w:rsid w:val="00833DD8"/>
    <w:rsid w:val="008349B5"/>
    <w:rsid w:val="00834E97"/>
    <w:rsid w:val="00835019"/>
    <w:rsid w:val="00835578"/>
    <w:rsid w:val="008355A7"/>
    <w:rsid w:val="00836277"/>
    <w:rsid w:val="008362F6"/>
    <w:rsid w:val="00836466"/>
    <w:rsid w:val="0083675E"/>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3B04"/>
    <w:rsid w:val="00843BE6"/>
    <w:rsid w:val="00844DC8"/>
    <w:rsid w:val="008453B5"/>
    <w:rsid w:val="008454E6"/>
    <w:rsid w:val="00845B3A"/>
    <w:rsid w:val="00845CCB"/>
    <w:rsid w:val="0084636F"/>
    <w:rsid w:val="00846377"/>
    <w:rsid w:val="0084667D"/>
    <w:rsid w:val="0084671A"/>
    <w:rsid w:val="00846A4B"/>
    <w:rsid w:val="00847008"/>
    <w:rsid w:val="008470A0"/>
    <w:rsid w:val="008470E1"/>
    <w:rsid w:val="008470FE"/>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51C3"/>
    <w:rsid w:val="00865221"/>
    <w:rsid w:val="0086558F"/>
    <w:rsid w:val="00865C3F"/>
    <w:rsid w:val="00865E5D"/>
    <w:rsid w:val="00865EC6"/>
    <w:rsid w:val="00866661"/>
    <w:rsid w:val="008669CA"/>
    <w:rsid w:val="00867166"/>
    <w:rsid w:val="00867592"/>
    <w:rsid w:val="008677C7"/>
    <w:rsid w:val="00867FAF"/>
    <w:rsid w:val="008703F0"/>
    <w:rsid w:val="008709D1"/>
    <w:rsid w:val="008709D8"/>
    <w:rsid w:val="00870E07"/>
    <w:rsid w:val="00870FD0"/>
    <w:rsid w:val="00871099"/>
    <w:rsid w:val="00871226"/>
    <w:rsid w:val="00871263"/>
    <w:rsid w:val="00871507"/>
    <w:rsid w:val="00871ADC"/>
    <w:rsid w:val="00871C99"/>
    <w:rsid w:val="008720A9"/>
    <w:rsid w:val="008720BE"/>
    <w:rsid w:val="00872C83"/>
    <w:rsid w:val="008730A3"/>
    <w:rsid w:val="008732E4"/>
    <w:rsid w:val="00873360"/>
    <w:rsid w:val="00873C08"/>
    <w:rsid w:val="00873E64"/>
    <w:rsid w:val="00874372"/>
    <w:rsid w:val="008743B2"/>
    <w:rsid w:val="0087493E"/>
    <w:rsid w:val="00874C44"/>
    <w:rsid w:val="00875420"/>
    <w:rsid w:val="00875873"/>
    <w:rsid w:val="00875DA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4CA9"/>
    <w:rsid w:val="00884FB7"/>
    <w:rsid w:val="008854BF"/>
    <w:rsid w:val="0088611B"/>
    <w:rsid w:val="00886A71"/>
    <w:rsid w:val="00886C2D"/>
    <w:rsid w:val="00887026"/>
    <w:rsid w:val="00887340"/>
    <w:rsid w:val="008874F6"/>
    <w:rsid w:val="00887B88"/>
    <w:rsid w:val="00887F75"/>
    <w:rsid w:val="00890339"/>
    <w:rsid w:val="00890631"/>
    <w:rsid w:val="00890B7C"/>
    <w:rsid w:val="0089159D"/>
    <w:rsid w:val="0089181C"/>
    <w:rsid w:val="00891FA3"/>
    <w:rsid w:val="00892934"/>
    <w:rsid w:val="00892DAD"/>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A0040"/>
    <w:rsid w:val="008A0068"/>
    <w:rsid w:val="008A0502"/>
    <w:rsid w:val="008A079E"/>
    <w:rsid w:val="008A080D"/>
    <w:rsid w:val="008A0954"/>
    <w:rsid w:val="008A096A"/>
    <w:rsid w:val="008A0A71"/>
    <w:rsid w:val="008A0D4A"/>
    <w:rsid w:val="008A0EFA"/>
    <w:rsid w:val="008A16D8"/>
    <w:rsid w:val="008A1844"/>
    <w:rsid w:val="008A1CEB"/>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619"/>
    <w:rsid w:val="008B26C8"/>
    <w:rsid w:val="008B2A70"/>
    <w:rsid w:val="008B2D82"/>
    <w:rsid w:val="008B2E57"/>
    <w:rsid w:val="008B33BF"/>
    <w:rsid w:val="008B3CB8"/>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B7"/>
    <w:rsid w:val="008B7CC1"/>
    <w:rsid w:val="008B7F65"/>
    <w:rsid w:val="008C1037"/>
    <w:rsid w:val="008C1E30"/>
    <w:rsid w:val="008C2002"/>
    <w:rsid w:val="008C236A"/>
    <w:rsid w:val="008C2636"/>
    <w:rsid w:val="008C26D4"/>
    <w:rsid w:val="008C2ACF"/>
    <w:rsid w:val="008C2BA1"/>
    <w:rsid w:val="008C2BC8"/>
    <w:rsid w:val="008C318A"/>
    <w:rsid w:val="008C36E0"/>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7B3"/>
    <w:rsid w:val="008D28FF"/>
    <w:rsid w:val="008D2B85"/>
    <w:rsid w:val="008D33F0"/>
    <w:rsid w:val="008D3640"/>
    <w:rsid w:val="008D3848"/>
    <w:rsid w:val="008D3891"/>
    <w:rsid w:val="008D3DB1"/>
    <w:rsid w:val="008D3F78"/>
    <w:rsid w:val="008D412B"/>
    <w:rsid w:val="008D4136"/>
    <w:rsid w:val="008D446C"/>
    <w:rsid w:val="008D4D72"/>
    <w:rsid w:val="008D5633"/>
    <w:rsid w:val="008D5913"/>
    <w:rsid w:val="008D638E"/>
    <w:rsid w:val="008D6D02"/>
    <w:rsid w:val="008D7029"/>
    <w:rsid w:val="008D7655"/>
    <w:rsid w:val="008D7969"/>
    <w:rsid w:val="008D7D8A"/>
    <w:rsid w:val="008E0040"/>
    <w:rsid w:val="008E0458"/>
    <w:rsid w:val="008E075F"/>
    <w:rsid w:val="008E10D2"/>
    <w:rsid w:val="008E1298"/>
    <w:rsid w:val="008E1339"/>
    <w:rsid w:val="008E1812"/>
    <w:rsid w:val="008E1A53"/>
    <w:rsid w:val="008E1C03"/>
    <w:rsid w:val="008E1FBE"/>
    <w:rsid w:val="008E202C"/>
    <w:rsid w:val="008E22A0"/>
    <w:rsid w:val="008E2C5F"/>
    <w:rsid w:val="008E3001"/>
    <w:rsid w:val="008E32EF"/>
    <w:rsid w:val="008E36C0"/>
    <w:rsid w:val="008E3BF6"/>
    <w:rsid w:val="008E3C7D"/>
    <w:rsid w:val="008E4438"/>
    <w:rsid w:val="008E4680"/>
    <w:rsid w:val="008E46FD"/>
    <w:rsid w:val="008E4BC5"/>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41DC"/>
    <w:rsid w:val="008F450A"/>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6DA6"/>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267"/>
    <w:rsid w:val="0090432F"/>
    <w:rsid w:val="00904CDB"/>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396"/>
    <w:rsid w:val="00935782"/>
    <w:rsid w:val="00935CD4"/>
    <w:rsid w:val="00936401"/>
    <w:rsid w:val="00936461"/>
    <w:rsid w:val="00936472"/>
    <w:rsid w:val="00936B2A"/>
    <w:rsid w:val="009377B0"/>
    <w:rsid w:val="0093792B"/>
    <w:rsid w:val="00937D42"/>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8FB"/>
    <w:rsid w:val="00946A3F"/>
    <w:rsid w:val="00946B32"/>
    <w:rsid w:val="00947038"/>
    <w:rsid w:val="009470D4"/>
    <w:rsid w:val="0094759C"/>
    <w:rsid w:val="00947DCB"/>
    <w:rsid w:val="0095001A"/>
    <w:rsid w:val="009504DA"/>
    <w:rsid w:val="0095134C"/>
    <w:rsid w:val="009513D2"/>
    <w:rsid w:val="009513EF"/>
    <w:rsid w:val="00951959"/>
    <w:rsid w:val="00951D67"/>
    <w:rsid w:val="00951DAC"/>
    <w:rsid w:val="0095220C"/>
    <w:rsid w:val="0095239D"/>
    <w:rsid w:val="00952D24"/>
    <w:rsid w:val="0095308D"/>
    <w:rsid w:val="0095396D"/>
    <w:rsid w:val="00954708"/>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B2"/>
    <w:rsid w:val="0096354C"/>
    <w:rsid w:val="00963559"/>
    <w:rsid w:val="00963E7F"/>
    <w:rsid w:val="00964AD2"/>
    <w:rsid w:val="0096550B"/>
    <w:rsid w:val="00965D80"/>
    <w:rsid w:val="00965F1F"/>
    <w:rsid w:val="00965FA7"/>
    <w:rsid w:val="009666D2"/>
    <w:rsid w:val="00966810"/>
    <w:rsid w:val="009674F7"/>
    <w:rsid w:val="009679F1"/>
    <w:rsid w:val="009679FB"/>
    <w:rsid w:val="00967B88"/>
    <w:rsid w:val="00967C21"/>
    <w:rsid w:val="00967F4A"/>
    <w:rsid w:val="00970582"/>
    <w:rsid w:val="0097080E"/>
    <w:rsid w:val="00970902"/>
    <w:rsid w:val="009709E0"/>
    <w:rsid w:val="0097136E"/>
    <w:rsid w:val="0097164C"/>
    <w:rsid w:val="00971D87"/>
    <w:rsid w:val="00972049"/>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117F"/>
    <w:rsid w:val="009815E0"/>
    <w:rsid w:val="00981DBD"/>
    <w:rsid w:val="00981E74"/>
    <w:rsid w:val="00981FC5"/>
    <w:rsid w:val="009822EA"/>
    <w:rsid w:val="00982491"/>
    <w:rsid w:val="009827BF"/>
    <w:rsid w:val="009828AE"/>
    <w:rsid w:val="00982BC0"/>
    <w:rsid w:val="00982E76"/>
    <w:rsid w:val="0098301B"/>
    <w:rsid w:val="009832D8"/>
    <w:rsid w:val="00983CE6"/>
    <w:rsid w:val="009840B4"/>
    <w:rsid w:val="009845E8"/>
    <w:rsid w:val="00984D5A"/>
    <w:rsid w:val="00984E01"/>
    <w:rsid w:val="0098551D"/>
    <w:rsid w:val="009858AD"/>
    <w:rsid w:val="00985930"/>
    <w:rsid w:val="00985A2A"/>
    <w:rsid w:val="0098628E"/>
    <w:rsid w:val="00986899"/>
    <w:rsid w:val="009869A2"/>
    <w:rsid w:val="00986A8F"/>
    <w:rsid w:val="00986AFB"/>
    <w:rsid w:val="00987038"/>
    <w:rsid w:val="00987219"/>
    <w:rsid w:val="0098729A"/>
    <w:rsid w:val="00987355"/>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7E1"/>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7C6"/>
    <w:rsid w:val="00996BA9"/>
    <w:rsid w:val="00996D4B"/>
    <w:rsid w:val="00996F2E"/>
    <w:rsid w:val="00997248"/>
    <w:rsid w:val="00997443"/>
    <w:rsid w:val="00997585"/>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AA3"/>
    <w:rsid w:val="009A2CCA"/>
    <w:rsid w:val="009A2FA1"/>
    <w:rsid w:val="009A363A"/>
    <w:rsid w:val="009A38C9"/>
    <w:rsid w:val="009A39B1"/>
    <w:rsid w:val="009A41BB"/>
    <w:rsid w:val="009A46DD"/>
    <w:rsid w:val="009A4DD5"/>
    <w:rsid w:val="009A4F34"/>
    <w:rsid w:val="009A59B5"/>
    <w:rsid w:val="009A5CEA"/>
    <w:rsid w:val="009A5FEB"/>
    <w:rsid w:val="009A6019"/>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B1C"/>
    <w:rsid w:val="009B3E08"/>
    <w:rsid w:val="009B4788"/>
    <w:rsid w:val="009B4B9E"/>
    <w:rsid w:val="009B557D"/>
    <w:rsid w:val="009B59ED"/>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697"/>
    <w:rsid w:val="009C68B3"/>
    <w:rsid w:val="009C6A9A"/>
    <w:rsid w:val="009C711D"/>
    <w:rsid w:val="009C7583"/>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B0A"/>
    <w:rsid w:val="009D4B5D"/>
    <w:rsid w:val="009D4C90"/>
    <w:rsid w:val="009D59CE"/>
    <w:rsid w:val="009D6197"/>
    <w:rsid w:val="009D62A2"/>
    <w:rsid w:val="009D68B5"/>
    <w:rsid w:val="009D78EC"/>
    <w:rsid w:val="009D79A4"/>
    <w:rsid w:val="009E0220"/>
    <w:rsid w:val="009E09D7"/>
    <w:rsid w:val="009E0BBD"/>
    <w:rsid w:val="009E103D"/>
    <w:rsid w:val="009E1486"/>
    <w:rsid w:val="009E1722"/>
    <w:rsid w:val="009E18D5"/>
    <w:rsid w:val="009E1E37"/>
    <w:rsid w:val="009E1E7A"/>
    <w:rsid w:val="009E21ED"/>
    <w:rsid w:val="009E2237"/>
    <w:rsid w:val="009E2365"/>
    <w:rsid w:val="009E24B8"/>
    <w:rsid w:val="009E25D2"/>
    <w:rsid w:val="009E2A0B"/>
    <w:rsid w:val="009E2C42"/>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5F6A"/>
    <w:rsid w:val="009E62F2"/>
    <w:rsid w:val="009E640D"/>
    <w:rsid w:val="009E64CA"/>
    <w:rsid w:val="009E69B5"/>
    <w:rsid w:val="009E6CE9"/>
    <w:rsid w:val="009E6F69"/>
    <w:rsid w:val="009E74B2"/>
    <w:rsid w:val="009E7597"/>
    <w:rsid w:val="009E774F"/>
    <w:rsid w:val="009E7984"/>
    <w:rsid w:val="009F15EB"/>
    <w:rsid w:val="009F1868"/>
    <w:rsid w:val="009F1B40"/>
    <w:rsid w:val="009F1C18"/>
    <w:rsid w:val="009F21B7"/>
    <w:rsid w:val="009F24CF"/>
    <w:rsid w:val="009F2BEB"/>
    <w:rsid w:val="009F2C1A"/>
    <w:rsid w:val="009F309B"/>
    <w:rsid w:val="009F33A6"/>
    <w:rsid w:val="009F3A9B"/>
    <w:rsid w:val="009F3D3D"/>
    <w:rsid w:val="009F3D98"/>
    <w:rsid w:val="009F3F1D"/>
    <w:rsid w:val="009F3F86"/>
    <w:rsid w:val="009F472A"/>
    <w:rsid w:val="009F480B"/>
    <w:rsid w:val="009F4DDE"/>
    <w:rsid w:val="009F52B9"/>
    <w:rsid w:val="009F52D9"/>
    <w:rsid w:val="009F5504"/>
    <w:rsid w:val="009F5624"/>
    <w:rsid w:val="009F5C8C"/>
    <w:rsid w:val="009F5FA0"/>
    <w:rsid w:val="009F6729"/>
    <w:rsid w:val="009F6AE1"/>
    <w:rsid w:val="009F6B76"/>
    <w:rsid w:val="009F6F35"/>
    <w:rsid w:val="009F70C4"/>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C2C"/>
    <w:rsid w:val="00A13E1A"/>
    <w:rsid w:val="00A145A4"/>
    <w:rsid w:val="00A1474C"/>
    <w:rsid w:val="00A14E01"/>
    <w:rsid w:val="00A154C3"/>
    <w:rsid w:val="00A15E5E"/>
    <w:rsid w:val="00A16C52"/>
    <w:rsid w:val="00A16DA4"/>
    <w:rsid w:val="00A17494"/>
    <w:rsid w:val="00A174B8"/>
    <w:rsid w:val="00A17B4A"/>
    <w:rsid w:val="00A17F8B"/>
    <w:rsid w:val="00A20742"/>
    <w:rsid w:val="00A217EC"/>
    <w:rsid w:val="00A21932"/>
    <w:rsid w:val="00A21FEF"/>
    <w:rsid w:val="00A221D1"/>
    <w:rsid w:val="00A224A0"/>
    <w:rsid w:val="00A22507"/>
    <w:rsid w:val="00A226BB"/>
    <w:rsid w:val="00A22A2C"/>
    <w:rsid w:val="00A22B01"/>
    <w:rsid w:val="00A22F6F"/>
    <w:rsid w:val="00A230C2"/>
    <w:rsid w:val="00A233EC"/>
    <w:rsid w:val="00A23912"/>
    <w:rsid w:val="00A23DDA"/>
    <w:rsid w:val="00A24447"/>
    <w:rsid w:val="00A2485B"/>
    <w:rsid w:val="00A25052"/>
    <w:rsid w:val="00A250DA"/>
    <w:rsid w:val="00A254CE"/>
    <w:rsid w:val="00A26491"/>
    <w:rsid w:val="00A26998"/>
    <w:rsid w:val="00A26D43"/>
    <w:rsid w:val="00A26EA6"/>
    <w:rsid w:val="00A272E1"/>
    <w:rsid w:val="00A27370"/>
    <w:rsid w:val="00A27A68"/>
    <w:rsid w:val="00A27D97"/>
    <w:rsid w:val="00A27FC4"/>
    <w:rsid w:val="00A30872"/>
    <w:rsid w:val="00A317AA"/>
    <w:rsid w:val="00A31AF6"/>
    <w:rsid w:val="00A31F54"/>
    <w:rsid w:val="00A322B5"/>
    <w:rsid w:val="00A32586"/>
    <w:rsid w:val="00A326BC"/>
    <w:rsid w:val="00A329D0"/>
    <w:rsid w:val="00A32A7F"/>
    <w:rsid w:val="00A32BB4"/>
    <w:rsid w:val="00A32D93"/>
    <w:rsid w:val="00A331AD"/>
    <w:rsid w:val="00A338E0"/>
    <w:rsid w:val="00A33F34"/>
    <w:rsid w:val="00A3497D"/>
    <w:rsid w:val="00A35131"/>
    <w:rsid w:val="00A3516A"/>
    <w:rsid w:val="00A3600E"/>
    <w:rsid w:val="00A364B6"/>
    <w:rsid w:val="00A36C6C"/>
    <w:rsid w:val="00A36FEE"/>
    <w:rsid w:val="00A37AF8"/>
    <w:rsid w:val="00A37C20"/>
    <w:rsid w:val="00A37DE9"/>
    <w:rsid w:val="00A37EFA"/>
    <w:rsid w:val="00A40057"/>
    <w:rsid w:val="00A4005C"/>
    <w:rsid w:val="00A40B29"/>
    <w:rsid w:val="00A40C9B"/>
    <w:rsid w:val="00A40D4B"/>
    <w:rsid w:val="00A40D94"/>
    <w:rsid w:val="00A40FF2"/>
    <w:rsid w:val="00A410AA"/>
    <w:rsid w:val="00A41283"/>
    <w:rsid w:val="00A414D9"/>
    <w:rsid w:val="00A415B0"/>
    <w:rsid w:val="00A41FF8"/>
    <w:rsid w:val="00A42110"/>
    <w:rsid w:val="00A4266C"/>
    <w:rsid w:val="00A42ED7"/>
    <w:rsid w:val="00A42F35"/>
    <w:rsid w:val="00A42F61"/>
    <w:rsid w:val="00A42FDC"/>
    <w:rsid w:val="00A43502"/>
    <w:rsid w:val="00A43510"/>
    <w:rsid w:val="00A4401D"/>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2624"/>
    <w:rsid w:val="00A62BB3"/>
    <w:rsid w:val="00A62DA5"/>
    <w:rsid w:val="00A62E05"/>
    <w:rsid w:val="00A62E60"/>
    <w:rsid w:val="00A6356F"/>
    <w:rsid w:val="00A63C8B"/>
    <w:rsid w:val="00A6467C"/>
    <w:rsid w:val="00A6499C"/>
    <w:rsid w:val="00A64A60"/>
    <w:rsid w:val="00A64AB1"/>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E58"/>
    <w:rsid w:val="00A8352D"/>
    <w:rsid w:val="00A8361A"/>
    <w:rsid w:val="00A836BC"/>
    <w:rsid w:val="00A83BE6"/>
    <w:rsid w:val="00A8495F"/>
    <w:rsid w:val="00A849B4"/>
    <w:rsid w:val="00A84FA2"/>
    <w:rsid w:val="00A84FE7"/>
    <w:rsid w:val="00A85588"/>
    <w:rsid w:val="00A85657"/>
    <w:rsid w:val="00A85F1B"/>
    <w:rsid w:val="00A86273"/>
    <w:rsid w:val="00A864BD"/>
    <w:rsid w:val="00A867D4"/>
    <w:rsid w:val="00A86AC2"/>
    <w:rsid w:val="00A86F1E"/>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D0E"/>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C6A"/>
    <w:rsid w:val="00AB3D83"/>
    <w:rsid w:val="00AB405E"/>
    <w:rsid w:val="00AB40FF"/>
    <w:rsid w:val="00AB4DEC"/>
    <w:rsid w:val="00AB5020"/>
    <w:rsid w:val="00AB52DE"/>
    <w:rsid w:val="00AB62D9"/>
    <w:rsid w:val="00AB667D"/>
    <w:rsid w:val="00AB672C"/>
    <w:rsid w:val="00AB682D"/>
    <w:rsid w:val="00AB6C44"/>
    <w:rsid w:val="00AB6F38"/>
    <w:rsid w:val="00AB7506"/>
    <w:rsid w:val="00AB7D00"/>
    <w:rsid w:val="00AC00A2"/>
    <w:rsid w:val="00AC00B4"/>
    <w:rsid w:val="00AC0414"/>
    <w:rsid w:val="00AC07A0"/>
    <w:rsid w:val="00AC0E8D"/>
    <w:rsid w:val="00AC0ED0"/>
    <w:rsid w:val="00AC119D"/>
    <w:rsid w:val="00AC1796"/>
    <w:rsid w:val="00AC17C8"/>
    <w:rsid w:val="00AC1AD1"/>
    <w:rsid w:val="00AC1C72"/>
    <w:rsid w:val="00AC1FF7"/>
    <w:rsid w:val="00AC22E4"/>
    <w:rsid w:val="00AC2457"/>
    <w:rsid w:val="00AC2BC2"/>
    <w:rsid w:val="00AC310F"/>
    <w:rsid w:val="00AC4281"/>
    <w:rsid w:val="00AC4344"/>
    <w:rsid w:val="00AC43DE"/>
    <w:rsid w:val="00AC485C"/>
    <w:rsid w:val="00AC507D"/>
    <w:rsid w:val="00AC5590"/>
    <w:rsid w:val="00AC6634"/>
    <w:rsid w:val="00AC6DDD"/>
    <w:rsid w:val="00AC7AFE"/>
    <w:rsid w:val="00AC7EE3"/>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21B"/>
    <w:rsid w:val="00AD732A"/>
    <w:rsid w:val="00AE03A3"/>
    <w:rsid w:val="00AE0742"/>
    <w:rsid w:val="00AE0945"/>
    <w:rsid w:val="00AE0BEB"/>
    <w:rsid w:val="00AE1963"/>
    <w:rsid w:val="00AE21D1"/>
    <w:rsid w:val="00AE239D"/>
    <w:rsid w:val="00AE2DA5"/>
    <w:rsid w:val="00AE2EC0"/>
    <w:rsid w:val="00AE3053"/>
    <w:rsid w:val="00AE30C3"/>
    <w:rsid w:val="00AE38EF"/>
    <w:rsid w:val="00AE3C81"/>
    <w:rsid w:val="00AE4078"/>
    <w:rsid w:val="00AE418F"/>
    <w:rsid w:val="00AE4585"/>
    <w:rsid w:val="00AE45C5"/>
    <w:rsid w:val="00AE50D2"/>
    <w:rsid w:val="00AE50E5"/>
    <w:rsid w:val="00AE5436"/>
    <w:rsid w:val="00AE5884"/>
    <w:rsid w:val="00AE5CEC"/>
    <w:rsid w:val="00AE5FF9"/>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90D"/>
    <w:rsid w:val="00AF3C3A"/>
    <w:rsid w:val="00AF3D2C"/>
    <w:rsid w:val="00AF3DE5"/>
    <w:rsid w:val="00AF3FA1"/>
    <w:rsid w:val="00AF40EE"/>
    <w:rsid w:val="00AF4690"/>
    <w:rsid w:val="00AF478C"/>
    <w:rsid w:val="00AF4997"/>
    <w:rsid w:val="00AF51CF"/>
    <w:rsid w:val="00AF5362"/>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7D0"/>
    <w:rsid w:val="00B13CEB"/>
    <w:rsid w:val="00B13D08"/>
    <w:rsid w:val="00B140A2"/>
    <w:rsid w:val="00B14618"/>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904"/>
    <w:rsid w:val="00B27A42"/>
    <w:rsid w:val="00B27BB2"/>
    <w:rsid w:val="00B27C8E"/>
    <w:rsid w:val="00B27F66"/>
    <w:rsid w:val="00B3091B"/>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F6B"/>
    <w:rsid w:val="00B372CA"/>
    <w:rsid w:val="00B37302"/>
    <w:rsid w:val="00B37DC9"/>
    <w:rsid w:val="00B40304"/>
    <w:rsid w:val="00B40547"/>
    <w:rsid w:val="00B40D53"/>
    <w:rsid w:val="00B41DDF"/>
    <w:rsid w:val="00B41FE4"/>
    <w:rsid w:val="00B423DA"/>
    <w:rsid w:val="00B42E2F"/>
    <w:rsid w:val="00B4308E"/>
    <w:rsid w:val="00B43366"/>
    <w:rsid w:val="00B43442"/>
    <w:rsid w:val="00B43489"/>
    <w:rsid w:val="00B43865"/>
    <w:rsid w:val="00B43DA9"/>
    <w:rsid w:val="00B43F96"/>
    <w:rsid w:val="00B4414F"/>
    <w:rsid w:val="00B44217"/>
    <w:rsid w:val="00B444B4"/>
    <w:rsid w:val="00B44826"/>
    <w:rsid w:val="00B44C4F"/>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F5F"/>
    <w:rsid w:val="00B54F7C"/>
    <w:rsid w:val="00B555AE"/>
    <w:rsid w:val="00B556BB"/>
    <w:rsid w:val="00B55900"/>
    <w:rsid w:val="00B55BBF"/>
    <w:rsid w:val="00B55D58"/>
    <w:rsid w:val="00B563F5"/>
    <w:rsid w:val="00B56AF9"/>
    <w:rsid w:val="00B56CCB"/>
    <w:rsid w:val="00B57F04"/>
    <w:rsid w:val="00B604BC"/>
    <w:rsid w:val="00B60861"/>
    <w:rsid w:val="00B60C10"/>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569"/>
    <w:rsid w:val="00B711F9"/>
    <w:rsid w:val="00B71A91"/>
    <w:rsid w:val="00B71AEB"/>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B95"/>
    <w:rsid w:val="00B75D97"/>
    <w:rsid w:val="00B75FFE"/>
    <w:rsid w:val="00B76313"/>
    <w:rsid w:val="00B7662C"/>
    <w:rsid w:val="00B7673B"/>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19"/>
    <w:rsid w:val="00B84F75"/>
    <w:rsid w:val="00B85464"/>
    <w:rsid w:val="00B8564C"/>
    <w:rsid w:val="00B85660"/>
    <w:rsid w:val="00B85C1C"/>
    <w:rsid w:val="00B86202"/>
    <w:rsid w:val="00B86872"/>
    <w:rsid w:val="00B8699A"/>
    <w:rsid w:val="00B86E9B"/>
    <w:rsid w:val="00B871F5"/>
    <w:rsid w:val="00B8759F"/>
    <w:rsid w:val="00B87609"/>
    <w:rsid w:val="00B876FC"/>
    <w:rsid w:val="00B878CA"/>
    <w:rsid w:val="00B878CF"/>
    <w:rsid w:val="00B87F38"/>
    <w:rsid w:val="00B9044C"/>
    <w:rsid w:val="00B904BD"/>
    <w:rsid w:val="00B90576"/>
    <w:rsid w:val="00B91206"/>
    <w:rsid w:val="00B91E09"/>
    <w:rsid w:val="00B92283"/>
    <w:rsid w:val="00B92663"/>
    <w:rsid w:val="00B92814"/>
    <w:rsid w:val="00B92943"/>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990"/>
    <w:rsid w:val="00BA53EE"/>
    <w:rsid w:val="00BA5545"/>
    <w:rsid w:val="00BA5603"/>
    <w:rsid w:val="00BA5E28"/>
    <w:rsid w:val="00BA6359"/>
    <w:rsid w:val="00BA63A4"/>
    <w:rsid w:val="00BA69D7"/>
    <w:rsid w:val="00BA6FA7"/>
    <w:rsid w:val="00BA7793"/>
    <w:rsid w:val="00BA7932"/>
    <w:rsid w:val="00BA7F9E"/>
    <w:rsid w:val="00BB05E9"/>
    <w:rsid w:val="00BB0AD2"/>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463"/>
    <w:rsid w:val="00BB7522"/>
    <w:rsid w:val="00BB764D"/>
    <w:rsid w:val="00BB7E39"/>
    <w:rsid w:val="00BC0F32"/>
    <w:rsid w:val="00BC1421"/>
    <w:rsid w:val="00BC1537"/>
    <w:rsid w:val="00BC17F0"/>
    <w:rsid w:val="00BC196B"/>
    <w:rsid w:val="00BC2314"/>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F0D"/>
    <w:rsid w:val="00BD1152"/>
    <w:rsid w:val="00BD1D05"/>
    <w:rsid w:val="00BD2185"/>
    <w:rsid w:val="00BD30F2"/>
    <w:rsid w:val="00BD3133"/>
    <w:rsid w:val="00BD3610"/>
    <w:rsid w:val="00BD366C"/>
    <w:rsid w:val="00BD397F"/>
    <w:rsid w:val="00BD3D8E"/>
    <w:rsid w:val="00BD4183"/>
    <w:rsid w:val="00BD45D0"/>
    <w:rsid w:val="00BD46E5"/>
    <w:rsid w:val="00BD4859"/>
    <w:rsid w:val="00BD54C9"/>
    <w:rsid w:val="00BD54F5"/>
    <w:rsid w:val="00BD5E94"/>
    <w:rsid w:val="00BD6075"/>
    <w:rsid w:val="00BD6165"/>
    <w:rsid w:val="00BD62C5"/>
    <w:rsid w:val="00BD6663"/>
    <w:rsid w:val="00BD68AC"/>
    <w:rsid w:val="00BD6AC8"/>
    <w:rsid w:val="00BD706A"/>
    <w:rsid w:val="00BD7231"/>
    <w:rsid w:val="00BD72C4"/>
    <w:rsid w:val="00BD7DDD"/>
    <w:rsid w:val="00BE0324"/>
    <w:rsid w:val="00BE04B7"/>
    <w:rsid w:val="00BE07C8"/>
    <w:rsid w:val="00BE0B46"/>
    <w:rsid w:val="00BE0D03"/>
    <w:rsid w:val="00BE0D2A"/>
    <w:rsid w:val="00BE0DA4"/>
    <w:rsid w:val="00BE0FC5"/>
    <w:rsid w:val="00BE134E"/>
    <w:rsid w:val="00BE2728"/>
    <w:rsid w:val="00BE2E83"/>
    <w:rsid w:val="00BE3080"/>
    <w:rsid w:val="00BE34D4"/>
    <w:rsid w:val="00BE3845"/>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E33"/>
    <w:rsid w:val="00C02093"/>
    <w:rsid w:val="00C0223F"/>
    <w:rsid w:val="00C023A6"/>
    <w:rsid w:val="00C02615"/>
    <w:rsid w:val="00C0279A"/>
    <w:rsid w:val="00C03091"/>
    <w:rsid w:val="00C03213"/>
    <w:rsid w:val="00C0356C"/>
    <w:rsid w:val="00C03C25"/>
    <w:rsid w:val="00C04279"/>
    <w:rsid w:val="00C0442F"/>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3D9"/>
    <w:rsid w:val="00C13B73"/>
    <w:rsid w:val="00C142E4"/>
    <w:rsid w:val="00C1439B"/>
    <w:rsid w:val="00C14897"/>
    <w:rsid w:val="00C14D8E"/>
    <w:rsid w:val="00C14F3D"/>
    <w:rsid w:val="00C150D2"/>
    <w:rsid w:val="00C15707"/>
    <w:rsid w:val="00C15D4D"/>
    <w:rsid w:val="00C16D8F"/>
    <w:rsid w:val="00C16F04"/>
    <w:rsid w:val="00C16F14"/>
    <w:rsid w:val="00C174F9"/>
    <w:rsid w:val="00C17722"/>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7A6"/>
    <w:rsid w:val="00C46E05"/>
    <w:rsid w:val="00C4796F"/>
    <w:rsid w:val="00C47DDD"/>
    <w:rsid w:val="00C47F4B"/>
    <w:rsid w:val="00C5042E"/>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AA0"/>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E8F"/>
    <w:rsid w:val="00C75E9E"/>
    <w:rsid w:val="00C75F9D"/>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236"/>
    <w:rsid w:val="00C83754"/>
    <w:rsid w:val="00C83E44"/>
    <w:rsid w:val="00C84705"/>
    <w:rsid w:val="00C84708"/>
    <w:rsid w:val="00C847A7"/>
    <w:rsid w:val="00C8483A"/>
    <w:rsid w:val="00C84A03"/>
    <w:rsid w:val="00C84B05"/>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50D"/>
    <w:rsid w:val="00CA079B"/>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8A7"/>
    <w:rsid w:val="00CA6BEE"/>
    <w:rsid w:val="00CA6C2D"/>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4257"/>
    <w:rsid w:val="00CC4465"/>
    <w:rsid w:val="00CC497E"/>
    <w:rsid w:val="00CC4996"/>
    <w:rsid w:val="00CC4B73"/>
    <w:rsid w:val="00CC52B2"/>
    <w:rsid w:val="00CC5476"/>
    <w:rsid w:val="00CC5567"/>
    <w:rsid w:val="00CC5EC4"/>
    <w:rsid w:val="00CC61A6"/>
    <w:rsid w:val="00CC63FB"/>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5E9"/>
    <w:rsid w:val="00CE3B91"/>
    <w:rsid w:val="00CE42E4"/>
    <w:rsid w:val="00CE4497"/>
    <w:rsid w:val="00CE4571"/>
    <w:rsid w:val="00CE4AC7"/>
    <w:rsid w:val="00CE4B8F"/>
    <w:rsid w:val="00CE50FF"/>
    <w:rsid w:val="00CE52BE"/>
    <w:rsid w:val="00CE52E5"/>
    <w:rsid w:val="00CE54C8"/>
    <w:rsid w:val="00CE557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28EA"/>
    <w:rsid w:val="00CF28EF"/>
    <w:rsid w:val="00CF2B06"/>
    <w:rsid w:val="00CF2C48"/>
    <w:rsid w:val="00CF2F33"/>
    <w:rsid w:val="00CF3023"/>
    <w:rsid w:val="00CF32FC"/>
    <w:rsid w:val="00CF37AD"/>
    <w:rsid w:val="00CF3913"/>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2B1C"/>
    <w:rsid w:val="00D12EF9"/>
    <w:rsid w:val="00D1306D"/>
    <w:rsid w:val="00D1343B"/>
    <w:rsid w:val="00D1346C"/>
    <w:rsid w:val="00D13572"/>
    <w:rsid w:val="00D13D91"/>
    <w:rsid w:val="00D13EE2"/>
    <w:rsid w:val="00D13FB5"/>
    <w:rsid w:val="00D14681"/>
    <w:rsid w:val="00D147BA"/>
    <w:rsid w:val="00D15078"/>
    <w:rsid w:val="00D1537F"/>
    <w:rsid w:val="00D155C1"/>
    <w:rsid w:val="00D1596D"/>
    <w:rsid w:val="00D15C8B"/>
    <w:rsid w:val="00D15FF6"/>
    <w:rsid w:val="00D16244"/>
    <w:rsid w:val="00D164C6"/>
    <w:rsid w:val="00D167ED"/>
    <w:rsid w:val="00D16CF2"/>
    <w:rsid w:val="00D1763C"/>
    <w:rsid w:val="00D176B2"/>
    <w:rsid w:val="00D17B08"/>
    <w:rsid w:val="00D17D19"/>
    <w:rsid w:val="00D2004E"/>
    <w:rsid w:val="00D200BB"/>
    <w:rsid w:val="00D200E2"/>
    <w:rsid w:val="00D203AC"/>
    <w:rsid w:val="00D20430"/>
    <w:rsid w:val="00D2093B"/>
    <w:rsid w:val="00D20A39"/>
    <w:rsid w:val="00D20BD1"/>
    <w:rsid w:val="00D216CE"/>
    <w:rsid w:val="00D21920"/>
    <w:rsid w:val="00D21B63"/>
    <w:rsid w:val="00D2200C"/>
    <w:rsid w:val="00D230E2"/>
    <w:rsid w:val="00D234C1"/>
    <w:rsid w:val="00D23B02"/>
    <w:rsid w:val="00D24191"/>
    <w:rsid w:val="00D24220"/>
    <w:rsid w:val="00D24DDE"/>
    <w:rsid w:val="00D24F19"/>
    <w:rsid w:val="00D25145"/>
    <w:rsid w:val="00D2520B"/>
    <w:rsid w:val="00D25660"/>
    <w:rsid w:val="00D2571B"/>
    <w:rsid w:val="00D25A7B"/>
    <w:rsid w:val="00D25EB1"/>
    <w:rsid w:val="00D260A9"/>
    <w:rsid w:val="00D2681D"/>
    <w:rsid w:val="00D268FE"/>
    <w:rsid w:val="00D26BF2"/>
    <w:rsid w:val="00D2719C"/>
    <w:rsid w:val="00D279F6"/>
    <w:rsid w:val="00D27A88"/>
    <w:rsid w:val="00D27AB5"/>
    <w:rsid w:val="00D27E65"/>
    <w:rsid w:val="00D30115"/>
    <w:rsid w:val="00D30453"/>
    <w:rsid w:val="00D306FD"/>
    <w:rsid w:val="00D30926"/>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8DC"/>
    <w:rsid w:val="00D65B87"/>
    <w:rsid w:val="00D65EB9"/>
    <w:rsid w:val="00D65FDA"/>
    <w:rsid w:val="00D664F5"/>
    <w:rsid w:val="00D66C68"/>
    <w:rsid w:val="00D66E4C"/>
    <w:rsid w:val="00D66FF1"/>
    <w:rsid w:val="00D670DE"/>
    <w:rsid w:val="00D678CB"/>
    <w:rsid w:val="00D67A3E"/>
    <w:rsid w:val="00D7022D"/>
    <w:rsid w:val="00D706CE"/>
    <w:rsid w:val="00D718E7"/>
    <w:rsid w:val="00D719E0"/>
    <w:rsid w:val="00D722C1"/>
    <w:rsid w:val="00D7230C"/>
    <w:rsid w:val="00D72514"/>
    <w:rsid w:val="00D726BF"/>
    <w:rsid w:val="00D72830"/>
    <w:rsid w:val="00D72C83"/>
    <w:rsid w:val="00D73372"/>
    <w:rsid w:val="00D734E6"/>
    <w:rsid w:val="00D73FC2"/>
    <w:rsid w:val="00D7507D"/>
    <w:rsid w:val="00D75332"/>
    <w:rsid w:val="00D75460"/>
    <w:rsid w:val="00D75A25"/>
    <w:rsid w:val="00D75B30"/>
    <w:rsid w:val="00D75D15"/>
    <w:rsid w:val="00D760C7"/>
    <w:rsid w:val="00D7644B"/>
    <w:rsid w:val="00D76D01"/>
    <w:rsid w:val="00D77237"/>
    <w:rsid w:val="00D77C21"/>
    <w:rsid w:val="00D77E89"/>
    <w:rsid w:val="00D802C8"/>
    <w:rsid w:val="00D807EC"/>
    <w:rsid w:val="00D81D2D"/>
    <w:rsid w:val="00D81DAA"/>
    <w:rsid w:val="00D82641"/>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ECC"/>
    <w:rsid w:val="00DA4071"/>
    <w:rsid w:val="00DA4105"/>
    <w:rsid w:val="00DA4374"/>
    <w:rsid w:val="00DA4498"/>
    <w:rsid w:val="00DA495F"/>
    <w:rsid w:val="00DA504B"/>
    <w:rsid w:val="00DA5055"/>
    <w:rsid w:val="00DA5369"/>
    <w:rsid w:val="00DA5A3A"/>
    <w:rsid w:val="00DA5BCF"/>
    <w:rsid w:val="00DA61C6"/>
    <w:rsid w:val="00DA6B02"/>
    <w:rsid w:val="00DA6BDE"/>
    <w:rsid w:val="00DA6C9D"/>
    <w:rsid w:val="00DA720E"/>
    <w:rsid w:val="00DA7666"/>
    <w:rsid w:val="00DA7D3A"/>
    <w:rsid w:val="00DA7F42"/>
    <w:rsid w:val="00DB0867"/>
    <w:rsid w:val="00DB0D2C"/>
    <w:rsid w:val="00DB0FAB"/>
    <w:rsid w:val="00DB0FBB"/>
    <w:rsid w:val="00DB1344"/>
    <w:rsid w:val="00DB14DE"/>
    <w:rsid w:val="00DB195A"/>
    <w:rsid w:val="00DB1E7C"/>
    <w:rsid w:val="00DB1F20"/>
    <w:rsid w:val="00DB23ED"/>
    <w:rsid w:val="00DB26E4"/>
    <w:rsid w:val="00DB2ADA"/>
    <w:rsid w:val="00DB2C61"/>
    <w:rsid w:val="00DB38B4"/>
    <w:rsid w:val="00DB3B35"/>
    <w:rsid w:val="00DB3BBF"/>
    <w:rsid w:val="00DB4022"/>
    <w:rsid w:val="00DB4164"/>
    <w:rsid w:val="00DB4264"/>
    <w:rsid w:val="00DB460A"/>
    <w:rsid w:val="00DB4698"/>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2188"/>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DC2"/>
    <w:rsid w:val="00DC6E3A"/>
    <w:rsid w:val="00DC77C3"/>
    <w:rsid w:val="00DC785B"/>
    <w:rsid w:val="00DC7D36"/>
    <w:rsid w:val="00DD024C"/>
    <w:rsid w:val="00DD02F4"/>
    <w:rsid w:val="00DD0446"/>
    <w:rsid w:val="00DD07F8"/>
    <w:rsid w:val="00DD085F"/>
    <w:rsid w:val="00DD09EE"/>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102"/>
    <w:rsid w:val="00DD778A"/>
    <w:rsid w:val="00DD7A1E"/>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F2B"/>
    <w:rsid w:val="00DF4F9A"/>
    <w:rsid w:val="00DF5823"/>
    <w:rsid w:val="00DF5927"/>
    <w:rsid w:val="00DF6BF5"/>
    <w:rsid w:val="00DF6D63"/>
    <w:rsid w:val="00DF6E5E"/>
    <w:rsid w:val="00DF6E9F"/>
    <w:rsid w:val="00DF79A6"/>
    <w:rsid w:val="00DF7A8A"/>
    <w:rsid w:val="00DF7BD1"/>
    <w:rsid w:val="00E00578"/>
    <w:rsid w:val="00E00F68"/>
    <w:rsid w:val="00E0189C"/>
    <w:rsid w:val="00E024C1"/>
    <w:rsid w:val="00E02519"/>
    <w:rsid w:val="00E025ED"/>
    <w:rsid w:val="00E02F2A"/>
    <w:rsid w:val="00E0323A"/>
    <w:rsid w:val="00E0369E"/>
    <w:rsid w:val="00E038C0"/>
    <w:rsid w:val="00E03939"/>
    <w:rsid w:val="00E040DD"/>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7B4"/>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B9C"/>
    <w:rsid w:val="00E23D62"/>
    <w:rsid w:val="00E24493"/>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D62"/>
    <w:rsid w:val="00E31DBE"/>
    <w:rsid w:val="00E31DBF"/>
    <w:rsid w:val="00E3203F"/>
    <w:rsid w:val="00E327BE"/>
    <w:rsid w:val="00E32967"/>
    <w:rsid w:val="00E32AA2"/>
    <w:rsid w:val="00E32B47"/>
    <w:rsid w:val="00E32ECF"/>
    <w:rsid w:val="00E33034"/>
    <w:rsid w:val="00E332E7"/>
    <w:rsid w:val="00E3364E"/>
    <w:rsid w:val="00E3378A"/>
    <w:rsid w:val="00E33E19"/>
    <w:rsid w:val="00E33F6F"/>
    <w:rsid w:val="00E34034"/>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749"/>
    <w:rsid w:val="00E40A05"/>
    <w:rsid w:val="00E40B90"/>
    <w:rsid w:val="00E40ED2"/>
    <w:rsid w:val="00E410C7"/>
    <w:rsid w:val="00E41227"/>
    <w:rsid w:val="00E41479"/>
    <w:rsid w:val="00E41538"/>
    <w:rsid w:val="00E41672"/>
    <w:rsid w:val="00E424B3"/>
    <w:rsid w:val="00E427C1"/>
    <w:rsid w:val="00E42A3B"/>
    <w:rsid w:val="00E42CD3"/>
    <w:rsid w:val="00E43127"/>
    <w:rsid w:val="00E43C81"/>
    <w:rsid w:val="00E441FD"/>
    <w:rsid w:val="00E4495D"/>
    <w:rsid w:val="00E45227"/>
    <w:rsid w:val="00E458F9"/>
    <w:rsid w:val="00E45A92"/>
    <w:rsid w:val="00E45DD5"/>
    <w:rsid w:val="00E45E44"/>
    <w:rsid w:val="00E465C2"/>
    <w:rsid w:val="00E47356"/>
    <w:rsid w:val="00E4762E"/>
    <w:rsid w:val="00E503F9"/>
    <w:rsid w:val="00E50D6C"/>
    <w:rsid w:val="00E50FAB"/>
    <w:rsid w:val="00E50FB8"/>
    <w:rsid w:val="00E513BE"/>
    <w:rsid w:val="00E51427"/>
    <w:rsid w:val="00E51B24"/>
    <w:rsid w:val="00E51B8B"/>
    <w:rsid w:val="00E52ABD"/>
    <w:rsid w:val="00E52B58"/>
    <w:rsid w:val="00E52F4B"/>
    <w:rsid w:val="00E52FBE"/>
    <w:rsid w:val="00E53365"/>
    <w:rsid w:val="00E53370"/>
    <w:rsid w:val="00E53606"/>
    <w:rsid w:val="00E54C0A"/>
    <w:rsid w:val="00E55210"/>
    <w:rsid w:val="00E55682"/>
    <w:rsid w:val="00E556FC"/>
    <w:rsid w:val="00E56392"/>
    <w:rsid w:val="00E566DB"/>
    <w:rsid w:val="00E56950"/>
    <w:rsid w:val="00E56A6A"/>
    <w:rsid w:val="00E56C43"/>
    <w:rsid w:val="00E57054"/>
    <w:rsid w:val="00E57145"/>
    <w:rsid w:val="00E572C9"/>
    <w:rsid w:val="00E57BE9"/>
    <w:rsid w:val="00E57D5B"/>
    <w:rsid w:val="00E6070C"/>
    <w:rsid w:val="00E60CEB"/>
    <w:rsid w:val="00E614CA"/>
    <w:rsid w:val="00E616C5"/>
    <w:rsid w:val="00E6174F"/>
    <w:rsid w:val="00E6179B"/>
    <w:rsid w:val="00E61863"/>
    <w:rsid w:val="00E61908"/>
    <w:rsid w:val="00E61C46"/>
    <w:rsid w:val="00E61CAE"/>
    <w:rsid w:val="00E620FC"/>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3D7"/>
    <w:rsid w:val="00E6751F"/>
    <w:rsid w:val="00E67609"/>
    <w:rsid w:val="00E676C9"/>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5DB"/>
    <w:rsid w:val="00E737C1"/>
    <w:rsid w:val="00E740A2"/>
    <w:rsid w:val="00E74BB6"/>
    <w:rsid w:val="00E754CC"/>
    <w:rsid w:val="00E756AF"/>
    <w:rsid w:val="00E75F9D"/>
    <w:rsid w:val="00E7636C"/>
    <w:rsid w:val="00E765E4"/>
    <w:rsid w:val="00E76A1D"/>
    <w:rsid w:val="00E76F65"/>
    <w:rsid w:val="00E772A5"/>
    <w:rsid w:val="00E7750B"/>
    <w:rsid w:val="00E7757D"/>
    <w:rsid w:val="00E7798E"/>
    <w:rsid w:val="00E77ED9"/>
    <w:rsid w:val="00E80247"/>
    <w:rsid w:val="00E803D7"/>
    <w:rsid w:val="00E80818"/>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71A7"/>
    <w:rsid w:val="00E87735"/>
    <w:rsid w:val="00E87B1D"/>
    <w:rsid w:val="00E87C2E"/>
    <w:rsid w:val="00E87F72"/>
    <w:rsid w:val="00E900FC"/>
    <w:rsid w:val="00E9012C"/>
    <w:rsid w:val="00E9017E"/>
    <w:rsid w:val="00E9066A"/>
    <w:rsid w:val="00E90D0F"/>
    <w:rsid w:val="00E90ECA"/>
    <w:rsid w:val="00E90FA5"/>
    <w:rsid w:val="00E911EC"/>
    <w:rsid w:val="00E91586"/>
    <w:rsid w:val="00E91695"/>
    <w:rsid w:val="00E91C08"/>
    <w:rsid w:val="00E91D4B"/>
    <w:rsid w:val="00E92259"/>
    <w:rsid w:val="00E922C8"/>
    <w:rsid w:val="00E9263A"/>
    <w:rsid w:val="00E9281B"/>
    <w:rsid w:val="00E92F3E"/>
    <w:rsid w:val="00E92F70"/>
    <w:rsid w:val="00E937F5"/>
    <w:rsid w:val="00E942A5"/>
    <w:rsid w:val="00E94628"/>
    <w:rsid w:val="00E9496F"/>
    <w:rsid w:val="00E94A12"/>
    <w:rsid w:val="00E94B3D"/>
    <w:rsid w:val="00E952F0"/>
    <w:rsid w:val="00E9574A"/>
    <w:rsid w:val="00E958E3"/>
    <w:rsid w:val="00E95D7D"/>
    <w:rsid w:val="00E964C0"/>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DB4"/>
    <w:rsid w:val="00EB2FA5"/>
    <w:rsid w:val="00EB384A"/>
    <w:rsid w:val="00EB42F3"/>
    <w:rsid w:val="00EB44BA"/>
    <w:rsid w:val="00EB47F9"/>
    <w:rsid w:val="00EB49AE"/>
    <w:rsid w:val="00EB5290"/>
    <w:rsid w:val="00EB57AB"/>
    <w:rsid w:val="00EB5915"/>
    <w:rsid w:val="00EB5DDE"/>
    <w:rsid w:val="00EB63BD"/>
    <w:rsid w:val="00EB68A3"/>
    <w:rsid w:val="00EB6944"/>
    <w:rsid w:val="00EB6F17"/>
    <w:rsid w:val="00EB6F53"/>
    <w:rsid w:val="00EB754E"/>
    <w:rsid w:val="00EC0961"/>
    <w:rsid w:val="00EC0ADD"/>
    <w:rsid w:val="00EC0D57"/>
    <w:rsid w:val="00EC0F8D"/>
    <w:rsid w:val="00EC12FB"/>
    <w:rsid w:val="00EC1BF1"/>
    <w:rsid w:val="00EC1DA7"/>
    <w:rsid w:val="00EC280F"/>
    <w:rsid w:val="00EC2F21"/>
    <w:rsid w:val="00EC30F5"/>
    <w:rsid w:val="00EC3148"/>
    <w:rsid w:val="00EC3593"/>
    <w:rsid w:val="00EC39B9"/>
    <w:rsid w:val="00EC3A02"/>
    <w:rsid w:val="00EC3E4B"/>
    <w:rsid w:val="00EC3E87"/>
    <w:rsid w:val="00EC3F29"/>
    <w:rsid w:val="00EC42C5"/>
    <w:rsid w:val="00EC4388"/>
    <w:rsid w:val="00EC44B8"/>
    <w:rsid w:val="00EC455A"/>
    <w:rsid w:val="00EC45C2"/>
    <w:rsid w:val="00EC4612"/>
    <w:rsid w:val="00EC488C"/>
    <w:rsid w:val="00EC4EA6"/>
    <w:rsid w:val="00EC5630"/>
    <w:rsid w:val="00EC5BAB"/>
    <w:rsid w:val="00EC5D33"/>
    <w:rsid w:val="00EC62F1"/>
    <w:rsid w:val="00EC632D"/>
    <w:rsid w:val="00EC74F4"/>
    <w:rsid w:val="00EC7BF9"/>
    <w:rsid w:val="00ED0494"/>
    <w:rsid w:val="00ED05B1"/>
    <w:rsid w:val="00ED0F22"/>
    <w:rsid w:val="00ED0FB9"/>
    <w:rsid w:val="00ED1392"/>
    <w:rsid w:val="00ED175B"/>
    <w:rsid w:val="00ED189E"/>
    <w:rsid w:val="00ED1936"/>
    <w:rsid w:val="00ED1A13"/>
    <w:rsid w:val="00ED1B17"/>
    <w:rsid w:val="00ED1BD9"/>
    <w:rsid w:val="00ED2818"/>
    <w:rsid w:val="00ED28AF"/>
    <w:rsid w:val="00ED2C05"/>
    <w:rsid w:val="00ED2C24"/>
    <w:rsid w:val="00ED3545"/>
    <w:rsid w:val="00ED3616"/>
    <w:rsid w:val="00ED3B2F"/>
    <w:rsid w:val="00ED3BEC"/>
    <w:rsid w:val="00ED3F6C"/>
    <w:rsid w:val="00ED3FE4"/>
    <w:rsid w:val="00ED419D"/>
    <w:rsid w:val="00ED5525"/>
    <w:rsid w:val="00ED554C"/>
    <w:rsid w:val="00ED556E"/>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551"/>
    <w:rsid w:val="00EF07AD"/>
    <w:rsid w:val="00EF0959"/>
    <w:rsid w:val="00EF0B2E"/>
    <w:rsid w:val="00EF114F"/>
    <w:rsid w:val="00EF1272"/>
    <w:rsid w:val="00EF1485"/>
    <w:rsid w:val="00EF1FEC"/>
    <w:rsid w:val="00EF20E2"/>
    <w:rsid w:val="00EF2249"/>
    <w:rsid w:val="00EF274B"/>
    <w:rsid w:val="00EF2ABE"/>
    <w:rsid w:val="00EF3020"/>
    <w:rsid w:val="00EF30F3"/>
    <w:rsid w:val="00EF362D"/>
    <w:rsid w:val="00EF3760"/>
    <w:rsid w:val="00EF3E56"/>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1183"/>
    <w:rsid w:val="00F016E9"/>
    <w:rsid w:val="00F0190A"/>
    <w:rsid w:val="00F0198F"/>
    <w:rsid w:val="00F01A1F"/>
    <w:rsid w:val="00F01D79"/>
    <w:rsid w:val="00F01E15"/>
    <w:rsid w:val="00F01F2D"/>
    <w:rsid w:val="00F02214"/>
    <w:rsid w:val="00F0269E"/>
    <w:rsid w:val="00F027E8"/>
    <w:rsid w:val="00F028CA"/>
    <w:rsid w:val="00F02FF8"/>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150"/>
    <w:rsid w:val="00F1341F"/>
    <w:rsid w:val="00F13D7A"/>
    <w:rsid w:val="00F1421F"/>
    <w:rsid w:val="00F1428B"/>
    <w:rsid w:val="00F14572"/>
    <w:rsid w:val="00F14CAE"/>
    <w:rsid w:val="00F14F7A"/>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432"/>
    <w:rsid w:val="00F21509"/>
    <w:rsid w:val="00F2156A"/>
    <w:rsid w:val="00F217F0"/>
    <w:rsid w:val="00F21B60"/>
    <w:rsid w:val="00F21B6E"/>
    <w:rsid w:val="00F21D9C"/>
    <w:rsid w:val="00F21F8C"/>
    <w:rsid w:val="00F2211E"/>
    <w:rsid w:val="00F2299F"/>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6F6"/>
    <w:rsid w:val="00F428F0"/>
    <w:rsid w:val="00F429C7"/>
    <w:rsid w:val="00F42A4B"/>
    <w:rsid w:val="00F43596"/>
    <w:rsid w:val="00F43786"/>
    <w:rsid w:val="00F439E7"/>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F4A"/>
    <w:rsid w:val="00F6374C"/>
    <w:rsid w:val="00F6376E"/>
    <w:rsid w:val="00F637B9"/>
    <w:rsid w:val="00F64880"/>
    <w:rsid w:val="00F649B4"/>
    <w:rsid w:val="00F65058"/>
    <w:rsid w:val="00F6517A"/>
    <w:rsid w:val="00F65972"/>
    <w:rsid w:val="00F6619D"/>
    <w:rsid w:val="00F664CB"/>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315F"/>
    <w:rsid w:val="00F73298"/>
    <w:rsid w:val="00F73413"/>
    <w:rsid w:val="00F7380A"/>
    <w:rsid w:val="00F73CC6"/>
    <w:rsid w:val="00F73D9E"/>
    <w:rsid w:val="00F73E6B"/>
    <w:rsid w:val="00F73F87"/>
    <w:rsid w:val="00F74291"/>
    <w:rsid w:val="00F74B5E"/>
    <w:rsid w:val="00F74D8B"/>
    <w:rsid w:val="00F75287"/>
    <w:rsid w:val="00F75757"/>
    <w:rsid w:val="00F75773"/>
    <w:rsid w:val="00F76560"/>
    <w:rsid w:val="00F768FE"/>
    <w:rsid w:val="00F769EE"/>
    <w:rsid w:val="00F76E3C"/>
    <w:rsid w:val="00F77142"/>
    <w:rsid w:val="00F77348"/>
    <w:rsid w:val="00F77580"/>
    <w:rsid w:val="00F7771F"/>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5224"/>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404C"/>
    <w:rsid w:val="00FA45D2"/>
    <w:rsid w:val="00FA4D79"/>
    <w:rsid w:val="00FA55EC"/>
    <w:rsid w:val="00FA5B0D"/>
    <w:rsid w:val="00FA5F08"/>
    <w:rsid w:val="00FA63A4"/>
    <w:rsid w:val="00FA6681"/>
    <w:rsid w:val="00FA69DB"/>
    <w:rsid w:val="00FA6D0C"/>
    <w:rsid w:val="00FA7068"/>
    <w:rsid w:val="00FA70C5"/>
    <w:rsid w:val="00FA7F47"/>
    <w:rsid w:val="00FB02E3"/>
    <w:rsid w:val="00FB04FC"/>
    <w:rsid w:val="00FB05AC"/>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FE5"/>
    <w:rsid w:val="00FB51F9"/>
    <w:rsid w:val="00FB524A"/>
    <w:rsid w:val="00FB5335"/>
    <w:rsid w:val="00FB57C5"/>
    <w:rsid w:val="00FB58FA"/>
    <w:rsid w:val="00FB5A68"/>
    <w:rsid w:val="00FB5ABA"/>
    <w:rsid w:val="00FB6139"/>
    <w:rsid w:val="00FB62DD"/>
    <w:rsid w:val="00FB6485"/>
    <w:rsid w:val="00FB6580"/>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3344"/>
    <w:rsid w:val="00FC3866"/>
    <w:rsid w:val="00FC3DAC"/>
    <w:rsid w:val="00FC3EAA"/>
    <w:rsid w:val="00FC3FC3"/>
    <w:rsid w:val="00FC4174"/>
    <w:rsid w:val="00FC468C"/>
    <w:rsid w:val="00FC4A23"/>
    <w:rsid w:val="00FC4A46"/>
    <w:rsid w:val="00FC4BCD"/>
    <w:rsid w:val="00FC4D64"/>
    <w:rsid w:val="00FC4EE1"/>
    <w:rsid w:val="00FC59FF"/>
    <w:rsid w:val="00FC5A4E"/>
    <w:rsid w:val="00FC68FE"/>
    <w:rsid w:val="00FC6E23"/>
    <w:rsid w:val="00FC738C"/>
    <w:rsid w:val="00FC761A"/>
    <w:rsid w:val="00FC776D"/>
    <w:rsid w:val="00FC7BAD"/>
    <w:rsid w:val="00FC7D4E"/>
    <w:rsid w:val="00FD06B0"/>
    <w:rsid w:val="00FD07D2"/>
    <w:rsid w:val="00FD0980"/>
    <w:rsid w:val="00FD09FD"/>
    <w:rsid w:val="00FD0F1F"/>
    <w:rsid w:val="00FD121F"/>
    <w:rsid w:val="00FD18C3"/>
    <w:rsid w:val="00FD1A99"/>
    <w:rsid w:val="00FD1CBB"/>
    <w:rsid w:val="00FD1CF4"/>
    <w:rsid w:val="00FD20CB"/>
    <w:rsid w:val="00FD21DA"/>
    <w:rsid w:val="00FD2721"/>
    <w:rsid w:val="00FD27B3"/>
    <w:rsid w:val="00FD2823"/>
    <w:rsid w:val="00FD2912"/>
    <w:rsid w:val="00FD2D10"/>
    <w:rsid w:val="00FD2D82"/>
    <w:rsid w:val="00FD32E5"/>
    <w:rsid w:val="00FD3850"/>
    <w:rsid w:val="00FD399C"/>
    <w:rsid w:val="00FD39B5"/>
    <w:rsid w:val="00FD3DEE"/>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5A3"/>
  <w15:docId w15:val="{4968C999-BDC9-4EB3-AFFD-815A51E8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Katherine.gross@thrivent.com" TargetMode="External"/><Relationship Id="rId26" Type="http://schemas.openxmlformats.org/officeDocument/2006/relationships/hyperlink" Target="https://www.caring.com/senior-living/memory-care-facilities/" TargetMode="External"/><Relationship Id="rId39" Type="http://schemas.openxmlformats.org/officeDocument/2006/relationships/hyperlink" Target="https://us02web.zoom.us/j/83565567143?pwd=ouBwt9Tu7beHOFMrAKbQ2YrAwNwWNK.1" TargetMode="External"/><Relationship Id="rId3" Type="http://schemas.openxmlformats.org/officeDocument/2006/relationships/styles" Target="styles.xml"/><Relationship Id="rId21" Type="http://schemas.openxmlformats.org/officeDocument/2006/relationships/hyperlink" Target="https://www.youtube.com/channel/UC5xrMj8-8_6iyR_KxjFAwRQ/videos" TargetMode="External"/><Relationship Id="rId34" Type="http://schemas.openxmlformats.org/officeDocument/2006/relationships/hyperlink" Target="https://us02web.zoom.us/meeting/tZYpcumppj8jHdLqKFMB5MwteYJhNwnxBKe4/ics?icsToken=98tyKuGqqj4qG9yRuR6BRpwQBo_4c-vxiClEgqdxjTTDLgIGTxTiM9toOpxoHsDy&amp;meetingMasterEventId=zFvCYg12ScaOboIPYekgdA" TargetMode="External"/><Relationship Id="rId42" Type="http://schemas.openxmlformats.org/officeDocument/2006/relationships/image" Target="media/image1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caring.com/senior-living/assisted-living/florida" TargetMode="External"/><Relationship Id="rId33" Type="http://schemas.openxmlformats.org/officeDocument/2006/relationships/hyperlink" Target="https://us02web.zoom.us/j/88972067524?pwd=KhldSj8gDqz831IZYoXYlJ4m7eUm0E.1" TargetMode="External"/><Relationship Id="rId38" Type="http://schemas.openxmlformats.org/officeDocument/2006/relationships/hyperlink" Target="https://us02web.zoom.us/meeting/tZcoceytqDwrHtcFaa2RFsBnuxskrKfcquLU/ics?icsToken=DGtrutueQENcWQSRGwAALAAAALZsMI2GY-F3ewT7F4pbGQ8xlsBEID2R4wcQ0HVpJeJzT7OAzsF6V6TSoHD9L8cIn2paCAQh9zVqXdIowTAwMDAwMQ&amp;meetingMasterEventId=KwE5X2tvQD6KFimvKfD1Bg" TargetMode="External"/><Relationship Id="rId46" Type="http://schemas.openxmlformats.org/officeDocument/2006/relationships/hyperlink" Target="http://www.sttimlutherancrystalriver.com" TargetMode="External"/><Relationship Id="rId2" Type="http://schemas.openxmlformats.org/officeDocument/2006/relationships/numbering" Target="numbering.xml"/><Relationship Id="rId16" Type="http://schemas.openxmlformats.org/officeDocument/2006/relationships/hyperlink" Target="https://freepngimg.com/png/55470-february-hd-free-clipart-hd" TargetMode="External"/><Relationship Id="rId20" Type="http://schemas.openxmlformats.org/officeDocument/2006/relationships/image" Target="media/image9.jpeg"/><Relationship Id="rId29" Type="http://schemas.openxmlformats.org/officeDocument/2006/relationships/hyperlink" Target="https://www.caring.com/caregivers/dementia/" TargetMode="External"/><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us02web.zoom.us/meeting/tZwkcOuoqDwvGNBJ6CtRCaxoO3m1f8CDTP2y/ics?icsToken=98tyKuGgpzwoGtKStRuDRpw-HY_Ca_TwpmZYjY1_tknGFxJwYxv5GbFPY7QnM_zk&amp;meetingMasterEventId=XSkN-93IQB6T_semkyCXrg" TargetMode="External"/><Relationship Id="rId37" Type="http://schemas.openxmlformats.org/officeDocument/2006/relationships/hyperlink" Target="https://us02web.zoom.us/j/86175988295?pwd=IKPS66zqkhyxTrNcrv3XDHNvdCEMhi.1" TargetMode="External"/><Relationship Id="rId40" Type="http://schemas.openxmlformats.org/officeDocument/2006/relationships/image" Target="media/image12.jpeg"/><Relationship Id="rId45" Type="http://schemas.openxmlformats.org/officeDocument/2006/relationships/hyperlink" Target="mailto:pastorsttimothy@tampabay.rr.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facebook.com/St-Timothy-Evangelical-Lutheran-Church-104099901757516/?ref=page_internal" TargetMode="External"/><Relationship Id="rId28" Type="http://schemas.openxmlformats.org/officeDocument/2006/relationships/hyperlink" Target="https://www.caring.com/caregivers/alzheimers/" TargetMode="External"/><Relationship Id="rId36" Type="http://schemas.openxmlformats.org/officeDocument/2006/relationships/hyperlink" Target="https://us02web.zoom.us/meeting/tZIscOyhpjMoE9FkSHh0-dqTISgnUmcpDQcI/ics?icsToken=98tyKuGurzwvE9ydshCCRpwABY_CZ_PxiFxBj_p7lyzNC3AeZhLCH9FFPIdyE8j0&amp;meetingMasterEventId=OP5T9PDrR5ucHEcz3hQFAw" TargetMode="External"/><Relationship Id="rId49" Type="http://schemas.openxmlformats.org/officeDocument/2006/relationships/footer" Target="footer1.xml"/><Relationship Id="rId10" Type="http://schemas.openxmlformats.org/officeDocument/2006/relationships/hyperlink" Target="https://youtu.be/t6GV9PAbgM4?si=dZuGq8aLjfvpFiM-" TargetMode="External"/><Relationship Id="rId19" Type="http://schemas.openxmlformats.org/officeDocument/2006/relationships/hyperlink" Target="https://www.sttimlutherancrystalriver.com/" TargetMode="External"/><Relationship Id="rId31" Type="http://schemas.openxmlformats.org/officeDocument/2006/relationships/hyperlink" Target="https://us02web.zoom.us/j/88972067524?pwd=KhldSj8gDqz831IZYoXYlJ4m7eUm0E.1" TargetMode="External"/><Relationship Id="rId44" Type="http://schemas.openxmlformats.org/officeDocument/2006/relationships/hyperlink" Target="mailto:crsttimothy@tampabay.rr.co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caring.com/senior-living/memory-care-facilities/florida" TargetMode="External"/><Relationship Id="rId30" Type="http://schemas.openxmlformats.org/officeDocument/2006/relationships/hyperlink" Target="https://us02web.zoom.us/meeting/tZwkcOuoqDwvGNBJ6CtRCaxoO3m1f8CDTP2y/ics?icsToken=98tyKuGgpzwoGtKStRuDRpw-HY_Ca_TwpmZYjY1_tknGFxJwYxv5GbFPY7QnM_zk&amp;meetingMasterEventId=XSkN-93IQB6T_semkyCXrg" TargetMode="External"/><Relationship Id="rId35" Type="http://schemas.openxmlformats.org/officeDocument/2006/relationships/hyperlink" Target="https://us02web.zoom.us/j/82450184976?pwd=kzioFoAkjMs2fXuOPN6qeeuSELbzlR.1" TargetMode="External"/><Relationship Id="rId43" Type="http://schemas.openxmlformats.org/officeDocument/2006/relationships/image" Target="media/image15.jpe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898</TotalTime>
  <Pages>20</Pages>
  <Words>3944</Words>
  <Characters>22482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4</cp:revision>
  <cp:lastPrinted>2025-01-30T18:36:00Z</cp:lastPrinted>
  <dcterms:created xsi:type="dcterms:W3CDTF">2025-01-08T16:45:00Z</dcterms:created>
  <dcterms:modified xsi:type="dcterms:W3CDTF">2025-02-05T19:02:00Z</dcterms:modified>
</cp:coreProperties>
</file>