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DF5A1" w14:textId="5BE16CAC" w:rsidR="00EC5630" w:rsidRPr="00BA2969" w:rsidRDefault="00B67745" w:rsidP="00B0727A">
      <w:pPr>
        <w:pStyle w:val="NoSpacing"/>
        <w:rPr>
          <w:rFonts w:ascii="Times New Roman" w:hAnsi="Times New Roman" w:cs="Times New Roman"/>
          <w:sz w:val="36"/>
          <w:szCs w:val="36"/>
          <w:highlight w:val="yellow"/>
        </w:rPr>
      </w:pPr>
      <w:r w:rsidRPr="00BA2969">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427FAE02">
            <wp:simplePos x="0" y="0"/>
            <wp:positionH relativeFrom="column">
              <wp:posOffset>-257175</wp:posOffset>
            </wp:positionH>
            <wp:positionV relativeFrom="paragraph">
              <wp:posOffset>-464820</wp:posOffset>
            </wp:positionV>
            <wp:extent cx="3560106" cy="230219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106" cy="230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969">
        <w:rPr>
          <w:noProof/>
          <w:sz w:val="36"/>
          <w:szCs w:val="36"/>
          <w:highlight w:val="yellow"/>
        </w:rPr>
        <mc:AlternateContent>
          <mc:Choice Requires="wps">
            <w:drawing>
              <wp:anchor distT="0" distB="0" distL="114300" distR="114300" simplePos="0" relativeHeight="251645951" behindDoc="1" locked="0" layoutInCell="1" allowOverlap="1" wp14:anchorId="173FB37D" wp14:editId="477D7577">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1F705E18" w:rsidR="009A6A64" w:rsidRDefault="003F1B57" w:rsidP="00A9317D">
                            <w:pPr>
                              <w:ind w:left="7920"/>
                            </w:pPr>
                            <w:r>
                              <w:rPr>
                                <w:rFonts w:ascii="Times New Roman" w:hAnsi="Times New Roman" w:cs="Times New Roman"/>
                                <w:sz w:val="40"/>
                                <w:szCs w:val="40"/>
                              </w:rPr>
                              <w:t>December</w:t>
                            </w:r>
                            <w:r w:rsidR="00431E5C">
                              <w:rPr>
                                <w:rFonts w:ascii="Times New Roman" w:hAnsi="Times New Roman" w:cs="Times New Roman"/>
                                <w:sz w:val="40"/>
                                <w:szCs w:val="40"/>
                              </w:rPr>
                              <w:t xml:space="preserve"> </w:t>
                            </w:r>
                            <w:r w:rsidR="00D96B1A">
                              <w:rPr>
                                <w:rFonts w:ascii="Times New Roman" w:hAnsi="Times New Roman" w:cs="Times New Roman"/>
                                <w:sz w:val="40"/>
                                <w:szCs w:val="40"/>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4B0DFF2F"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634B446C" w:rsidR="008247D9" w:rsidRDefault="008247D9" w:rsidP="00A9317D">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1F705E18" w:rsidR="009A6A64" w:rsidRDefault="003F1B57" w:rsidP="00A9317D">
                      <w:pPr>
                        <w:ind w:left="7920"/>
                      </w:pPr>
                      <w:r>
                        <w:rPr>
                          <w:rFonts w:ascii="Times New Roman" w:hAnsi="Times New Roman" w:cs="Times New Roman"/>
                          <w:sz w:val="40"/>
                          <w:szCs w:val="40"/>
                        </w:rPr>
                        <w:t>December</w:t>
                      </w:r>
                      <w:r w:rsidR="00431E5C">
                        <w:rPr>
                          <w:rFonts w:ascii="Times New Roman" w:hAnsi="Times New Roman" w:cs="Times New Roman"/>
                          <w:sz w:val="40"/>
                          <w:szCs w:val="40"/>
                        </w:rPr>
                        <w:t xml:space="preserve"> </w:t>
                      </w:r>
                      <w:r w:rsidR="00D96B1A">
                        <w:rPr>
                          <w:rFonts w:ascii="Times New Roman" w:hAnsi="Times New Roman" w:cs="Times New Roman"/>
                          <w:sz w:val="40"/>
                          <w:szCs w:val="40"/>
                        </w:rPr>
                        <w:t>2024</w:t>
                      </w:r>
                    </w:p>
                  </w:txbxContent>
                </v:textbox>
              </v:rect>
            </w:pict>
          </mc:Fallback>
        </mc:AlternateContent>
      </w:r>
      <w:bookmarkStart w:id="0" w:name="_Hlk181269205"/>
      <w:bookmarkEnd w:id="0"/>
    </w:p>
    <w:p w14:paraId="02B15A18" w14:textId="77777777" w:rsidR="00EC5630" w:rsidRPr="00BA2969" w:rsidRDefault="00EC5630" w:rsidP="00B0727A">
      <w:pPr>
        <w:pStyle w:val="NoSpacing"/>
        <w:rPr>
          <w:rFonts w:ascii="Times New Roman" w:hAnsi="Times New Roman" w:cs="Times New Roman"/>
          <w:sz w:val="36"/>
          <w:szCs w:val="36"/>
          <w:highlight w:val="yellow"/>
        </w:rPr>
      </w:pPr>
    </w:p>
    <w:p w14:paraId="525A98A6" w14:textId="189A93BF" w:rsidR="00434013" w:rsidRPr="00BA2969" w:rsidRDefault="00906307" w:rsidP="00B0727A">
      <w:pPr>
        <w:pStyle w:val="NoSpacing"/>
        <w:rPr>
          <w:rFonts w:ascii="Times New Roman" w:hAnsi="Times New Roman" w:cs="Times New Roman"/>
          <w:b/>
          <w:bCs/>
          <w:sz w:val="36"/>
          <w:szCs w:val="36"/>
          <w:highlight w:val="yellow"/>
        </w:rPr>
      </w:pPr>
      <w:bookmarkStart w:id="1" w:name="_Hlk143771395"/>
      <w:bookmarkStart w:id="2" w:name="_Hlk81396387"/>
      <w:bookmarkStart w:id="3" w:name="_Hlk94694071"/>
      <w:bookmarkStart w:id="4" w:name="_Hlk89338043"/>
      <w:bookmarkStart w:id="5" w:name="_Hlk56588020"/>
      <w:bookmarkStart w:id="6" w:name="_Hlk170382312"/>
      <w:bookmarkStart w:id="7" w:name="_Hlk178759433"/>
      <w:bookmarkEnd w:id="1"/>
      <w:bookmarkEnd w:id="2"/>
      <w:bookmarkEnd w:id="3"/>
      <w:bookmarkEnd w:id="4"/>
      <w:bookmarkEnd w:id="5"/>
      <w:bookmarkEnd w:id="6"/>
      <w:bookmarkEnd w:id="7"/>
      <w:r w:rsidRPr="00BA2969">
        <w:rPr>
          <w:rFonts w:ascii="Times New Roman" w:hAnsi="Times New Roman" w:cs="Times New Roman"/>
          <w:sz w:val="36"/>
          <w:szCs w:val="36"/>
          <w:highlight w:val="yellow"/>
        </w:rPr>
        <w:t xml:space="preserve"> </w:t>
      </w:r>
    </w:p>
    <w:p w14:paraId="3A4C76AC" w14:textId="6D21C657" w:rsidR="00D6227C" w:rsidRPr="00BA2969" w:rsidRDefault="00D6227C" w:rsidP="006A25FB">
      <w:pPr>
        <w:jc w:val="center"/>
        <w:rPr>
          <w:rFonts w:ascii="Times New Roman" w:hAnsi="Times New Roman" w:cs="Times New Roman"/>
          <w:b/>
          <w:bCs/>
          <w:sz w:val="36"/>
          <w:szCs w:val="36"/>
          <w:highlight w:val="yellow"/>
        </w:rPr>
      </w:pPr>
    </w:p>
    <w:p w14:paraId="78C873A5" w14:textId="0D93C968" w:rsidR="00D6227C" w:rsidRPr="00BA2969" w:rsidRDefault="00D6227C" w:rsidP="006A25FB">
      <w:pPr>
        <w:jc w:val="center"/>
        <w:rPr>
          <w:rFonts w:ascii="Times New Roman" w:hAnsi="Times New Roman" w:cs="Times New Roman"/>
          <w:b/>
          <w:bCs/>
          <w:sz w:val="36"/>
          <w:szCs w:val="36"/>
          <w:highlight w:val="yellow"/>
        </w:rPr>
      </w:pPr>
    </w:p>
    <w:p w14:paraId="31FF6AEE" w14:textId="73244523" w:rsidR="00D6227C" w:rsidRPr="00BA2969" w:rsidRDefault="00D6227C" w:rsidP="006A25FB">
      <w:pPr>
        <w:jc w:val="center"/>
        <w:rPr>
          <w:rFonts w:ascii="Times New Roman" w:hAnsi="Times New Roman" w:cs="Times New Roman"/>
          <w:b/>
          <w:bCs/>
          <w:sz w:val="36"/>
          <w:szCs w:val="36"/>
          <w:highlight w:val="yellow"/>
        </w:rPr>
      </w:pPr>
    </w:p>
    <w:p w14:paraId="765C1D11" w14:textId="77777777" w:rsidR="00DB38B4" w:rsidRPr="00BA2969" w:rsidRDefault="00DB38B4" w:rsidP="004435F8">
      <w:pPr>
        <w:jc w:val="center"/>
        <w:rPr>
          <w:rFonts w:ascii="Times New Roman" w:hAnsi="Times New Roman" w:cs="Times New Roman"/>
          <w:b/>
          <w:i/>
          <w:sz w:val="36"/>
          <w:szCs w:val="36"/>
          <w:highlight w:val="yellow"/>
        </w:rPr>
      </w:pPr>
    </w:p>
    <w:p w14:paraId="7D648A14" w14:textId="77777777" w:rsidR="00ED5525" w:rsidRPr="00397EF0" w:rsidRDefault="00ED5525" w:rsidP="00ED5525">
      <w:pPr>
        <w:jc w:val="center"/>
        <w:rPr>
          <w:rFonts w:ascii="Times New Roman" w:hAnsi="Times New Roman" w:cs="Times New Roman"/>
          <w:b/>
          <w:i/>
          <w:sz w:val="36"/>
          <w:szCs w:val="36"/>
        </w:rPr>
      </w:pPr>
      <w:bookmarkStart w:id="8" w:name="_Hlk146617370"/>
      <w:r w:rsidRPr="00397EF0">
        <w:rPr>
          <w:rFonts w:ascii="Times New Roman" w:hAnsi="Times New Roman" w:cs="Times New Roman"/>
          <w:b/>
          <w:i/>
          <w:sz w:val="36"/>
          <w:szCs w:val="36"/>
        </w:rPr>
        <w:t>Pastor Joanie’s Message</w:t>
      </w:r>
    </w:p>
    <w:p w14:paraId="764F9D3E" w14:textId="77777777" w:rsidR="00397EF0" w:rsidRPr="00397EF0" w:rsidRDefault="00397EF0" w:rsidP="001138E1">
      <w:pPr>
        <w:spacing w:line="240" w:lineRule="auto"/>
        <w:ind w:firstLine="720"/>
        <w:jc w:val="center"/>
        <w:rPr>
          <w:rFonts w:ascii="Times New Roman" w:hAnsi="Times New Roman" w:cs="Times New Roman"/>
          <w:b/>
          <w:bCs/>
          <w:sz w:val="32"/>
          <w:szCs w:val="32"/>
        </w:rPr>
      </w:pPr>
      <w:r w:rsidRPr="00397EF0">
        <w:rPr>
          <w:rFonts w:ascii="Times New Roman" w:hAnsi="Times New Roman" w:cs="Times New Roman"/>
          <w:b/>
          <w:bCs/>
          <w:sz w:val="32"/>
          <w:szCs w:val="32"/>
        </w:rPr>
        <w:t>Advent Greetings from Pastor Joanie</w:t>
      </w:r>
    </w:p>
    <w:p w14:paraId="67503C45"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i/>
          <w:sz w:val="32"/>
          <w:szCs w:val="32"/>
        </w:rPr>
        <w:t xml:space="preserve">His delight shall be in the fear of the Lord.  He shall not judge by what his eyes </w:t>
      </w:r>
      <w:proofErr w:type="gramStart"/>
      <w:r w:rsidRPr="00397EF0">
        <w:rPr>
          <w:rFonts w:ascii="Times New Roman" w:hAnsi="Times New Roman" w:cs="Times New Roman"/>
          <w:i/>
          <w:sz w:val="32"/>
          <w:szCs w:val="32"/>
        </w:rPr>
        <w:t>see, or</w:t>
      </w:r>
      <w:proofErr w:type="gramEnd"/>
      <w:r w:rsidRPr="00397EF0">
        <w:rPr>
          <w:rFonts w:ascii="Times New Roman" w:hAnsi="Times New Roman" w:cs="Times New Roman"/>
          <w:i/>
          <w:sz w:val="32"/>
          <w:szCs w:val="32"/>
        </w:rPr>
        <w:t xml:space="preserve"> decide by what his ears hear;.</w:t>
      </w:r>
      <w:r w:rsidRPr="00397EF0">
        <w:rPr>
          <w:rFonts w:ascii="Times New Roman" w:hAnsi="Times New Roman" w:cs="Times New Roman"/>
          <w:sz w:val="32"/>
          <w:szCs w:val="32"/>
        </w:rPr>
        <w:t xml:space="preserve">   (NRSV Isaiah 11:3)</w:t>
      </w:r>
    </w:p>
    <w:p w14:paraId="0C2520E0" w14:textId="77777777" w:rsidR="00397EF0" w:rsidRPr="00397EF0" w:rsidRDefault="00397EF0" w:rsidP="00397EF0">
      <w:pPr>
        <w:spacing w:line="240" w:lineRule="auto"/>
        <w:ind w:firstLine="720"/>
        <w:rPr>
          <w:rFonts w:ascii="Times New Roman" w:hAnsi="Times New Roman" w:cs="Times New Roman"/>
          <w:b/>
          <w:bCs/>
          <w:i/>
          <w:iCs/>
          <w:sz w:val="32"/>
          <w:szCs w:val="32"/>
        </w:rPr>
      </w:pPr>
      <w:r w:rsidRPr="00397EF0">
        <w:rPr>
          <w:rFonts w:ascii="Times New Roman" w:hAnsi="Times New Roman" w:cs="Times New Roman"/>
          <w:b/>
          <w:bCs/>
          <w:i/>
          <w:iCs/>
          <w:sz w:val="32"/>
          <w:szCs w:val="32"/>
        </w:rPr>
        <w:t>Living Thru the Lens of Christ?</w:t>
      </w:r>
    </w:p>
    <w:p w14:paraId="076AE3E1"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 xml:space="preserve">Christians read these verses as announcing the Messiah and describing His characteristics, the qualities that He will possess – that will result in Him making judgments based on His righteousness and not on what human senses (which are often fallible) perceive.  Remember – Jesus is fully human and fully divine; meaning that He can resist the judgmental pitfalls that humans are subject to.  </w:t>
      </w:r>
    </w:p>
    <w:p w14:paraId="2AB4F28D"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 xml:space="preserve">But, what about us and how </w:t>
      </w:r>
      <w:proofErr w:type="gramStart"/>
      <w:r w:rsidRPr="00397EF0">
        <w:rPr>
          <w:rFonts w:ascii="Times New Roman" w:hAnsi="Times New Roman" w:cs="Times New Roman"/>
          <w:sz w:val="32"/>
          <w:szCs w:val="32"/>
        </w:rPr>
        <w:t>we</w:t>
      </w:r>
      <w:proofErr w:type="gramEnd"/>
      <w:r w:rsidRPr="00397EF0">
        <w:rPr>
          <w:rFonts w:ascii="Times New Roman" w:hAnsi="Times New Roman" w:cs="Times New Roman"/>
          <w:sz w:val="32"/>
          <w:szCs w:val="32"/>
        </w:rPr>
        <w:t xml:space="preserve"> make our decisions?  Consider for a moment the difference it can make in our lives and in the world if we allow the Holy Spirit (that we too receive as a result of Jesus’ promise to send Her to guide us and remind us of all that Jesus teaches) to help us delight in the Lord and to not judge by what we see or hear (especially on social media or even television) – but as Christ would.  What happens if we see and hear and think through the lens of Christ? I believe it would change how we view everyone (as all brothers and sisters in Christ – whether they are like us or not, whether they agree with us or not, whether they are friend, stranger, or foe) and how we decide what matters most – our stuff or people.    </w:t>
      </w:r>
    </w:p>
    <w:p w14:paraId="7AC9CD75"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 xml:space="preserve">At this time of the year almost everyone thinks about the poor and hungry and homeless but living through the lens of Christ would give us CHRISTmas hearts all the time throughout the year. </w:t>
      </w:r>
    </w:p>
    <w:p w14:paraId="2ADBF139"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lastRenderedPageBreak/>
        <w:t xml:space="preserve">Perhaps as an Advent renewal experience – </w:t>
      </w:r>
      <w:r w:rsidRPr="00397EF0">
        <w:rPr>
          <w:rFonts w:ascii="Times New Roman" w:hAnsi="Times New Roman" w:cs="Times New Roman"/>
          <w:b/>
          <w:bCs/>
          <w:i/>
          <w:iCs/>
          <w:sz w:val="32"/>
          <w:szCs w:val="32"/>
        </w:rPr>
        <w:t xml:space="preserve">Remember – Advent is our Christian New Year – maybe New Year Resolutions? - </w:t>
      </w:r>
      <w:r w:rsidRPr="00397EF0">
        <w:rPr>
          <w:rFonts w:ascii="Times New Roman" w:hAnsi="Times New Roman" w:cs="Times New Roman"/>
          <w:sz w:val="32"/>
          <w:szCs w:val="32"/>
        </w:rPr>
        <w:t xml:space="preserve">we can decide to make our New Year’s Promise (skip the idea of New Year’s Resolutions!) to God to live through the lens of Christ, allowing that same Spirit to guide our thoughts, words, and actions towards all people and the rest of God’s creation. </w:t>
      </w:r>
    </w:p>
    <w:p w14:paraId="52C1EAF4"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 xml:space="preserve">To promise God to be more faithful in making time to participate in church worship, in serving God by serving the church, our families, our community and trusting God to guide how we use all the blessings that God gives us. </w:t>
      </w:r>
    </w:p>
    <w:p w14:paraId="745F64E9"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As Christians – we need to reflect our relationship with Christ by how we live our lives in the midst of the wilderness we are living in at this time because of all that is troubling the world – wars, disease, illness, natural disasters, crime, violence and uncertainty.</w:t>
      </w:r>
    </w:p>
    <w:p w14:paraId="0AAF296C" w14:textId="77777777" w:rsidR="00397EF0" w:rsidRPr="00397EF0" w:rsidRDefault="00397EF0" w:rsidP="00397EF0">
      <w:pPr>
        <w:spacing w:line="240" w:lineRule="auto"/>
        <w:ind w:firstLine="720"/>
        <w:rPr>
          <w:rFonts w:ascii="Times New Roman" w:hAnsi="Times New Roman" w:cs="Times New Roman"/>
          <w:b/>
          <w:sz w:val="32"/>
          <w:szCs w:val="32"/>
        </w:rPr>
      </w:pPr>
      <w:r w:rsidRPr="00397EF0">
        <w:rPr>
          <w:rFonts w:ascii="Times New Roman" w:hAnsi="Times New Roman" w:cs="Times New Roman"/>
          <w:b/>
          <w:sz w:val="32"/>
          <w:szCs w:val="32"/>
        </w:rPr>
        <w:t>Let Us Pray:</w:t>
      </w:r>
    </w:p>
    <w:p w14:paraId="7CD4C190" w14:textId="77777777" w:rsidR="00397EF0" w:rsidRPr="00397EF0" w:rsidRDefault="00397EF0" w:rsidP="00397EF0">
      <w:pPr>
        <w:spacing w:line="240" w:lineRule="auto"/>
        <w:ind w:firstLine="720"/>
        <w:rPr>
          <w:rFonts w:ascii="Times New Roman" w:hAnsi="Times New Roman" w:cs="Times New Roman"/>
          <w:b/>
          <w:sz w:val="32"/>
          <w:szCs w:val="32"/>
        </w:rPr>
      </w:pPr>
      <w:r w:rsidRPr="00397EF0">
        <w:rPr>
          <w:rFonts w:ascii="Times New Roman" w:hAnsi="Times New Roman" w:cs="Times New Roman"/>
          <w:b/>
          <w:sz w:val="32"/>
          <w:szCs w:val="32"/>
        </w:rPr>
        <w:t>Gracious, generous, forgiving God, open our hearts, minds, and wills to the guidance of your Holy Spirit so that we can strive to live as selflessly as Christ and serve one another as Christ serves us. In Jesus’ name we ask this.  Amen</w:t>
      </w:r>
    </w:p>
    <w:p w14:paraId="0912AD66"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God’s Peace and My Love and Prayers!</w:t>
      </w:r>
    </w:p>
    <w:p w14:paraId="2C92CDBD" w14:textId="77777777" w:rsidR="00397EF0" w:rsidRP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Have a Blessed Christmas and Joyous New Year!</w:t>
      </w:r>
    </w:p>
    <w:p w14:paraId="16EBA188" w14:textId="77777777" w:rsidR="00397EF0" w:rsidRDefault="00397EF0" w:rsidP="00397EF0">
      <w:pPr>
        <w:spacing w:line="240" w:lineRule="auto"/>
        <w:ind w:firstLine="720"/>
        <w:rPr>
          <w:rFonts w:ascii="Times New Roman" w:hAnsi="Times New Roman" w:cs="Times New Roman"/>
          <w:sz w:val="32"/>
          <w:szCs w:val="32"/>
        </w:rPr>
      </w:pPr>
      <w:r w:rsidRPr="00397EF0">
        <w:rPr>
          <w:rFonts w:ascii="Times New Roman" w:hAnsi="Times New Roman" w:cs="Times New Roman"/>
          <w:sz w:val="32"/>
          <w:szCs w:val="32"/>
        </w:rPr>
        <w:t>Pastor Joanie Holden</w:t>
      </w:r>
    </w:p>
    <w:p w14:paraId="6216E60C" w14:textId="77777777" w:rsidR="008E22A0" w:rsidRDefault="008E22A0" w:rsidP="00397EF0">
      <w:pPr>
        <w:spacing w:line="240" w:lineRule="auto"/>
        <w:ind w:firstLine="720"/>
        <w:rPr>
          <w:rFonts w:ascii="Times New Roman" w:hAnsi="Times New Roman" w:cs="Times New Roman"/>
          <w:sz w:val="32"/>
          <w:szCs w:val="32"/>
        </w:rPr>
      </w:pPr>
    </w:p>
    <w:p w14:paraId="25DE2BA5" w14:textId="77777777" w:rsidR="008E22A0" w:rsidRDefault="008E22A0" w:rsidP="00397EF0">
      <w:pPr>
        <w:spacing w:line="240" w:lineRule="auto"/>
        <w:ind w:firstLine="720"/>
        <w:rPr>
          <w:rFonts w:ascii="Times New Roman" w:hAnsi="Times New Roman" w:cs="Times New Roman"/>
          <w:sz w:val="32"/>
          <w:szCs w:val="32"/>
        </w:rPr>
      </w:pPr>
    </w:p>
    <w:p w14:paraId="5DE3E197" w14:textId="77777777" w:rsidR="008E22A0" w:rsidRDefault="008E22A0" w:rsidP="00397EF0">
      <w:pPr>
        <w:spacing w:line="240" w:lineRule="auto"/>
        <w:ind w:firstLine="720"/>
        <w:rPr>
          <w:rFonts w:ascii="Times New Roman" w:hAnsi="Times New Roman" w:cs="Times New Roman"/>
          <w:sz w:val="32"/>
          <w:szCs w:val="32"/>
        </w:rPr>
      </w:pPr>
    </w:p>
    <w:p w14:paraId="65D2C8D4" w14:textId="77777777" w:rsidR="008E22A0" w:rsidRPr="00BA2969" w:rsidRDefault="008E22A0" w:rsidP="008E22A0">
      <w:pPr>
        <w:spacing w:after="0" w:line="240" w:lineRule="auto"/>
        <w:jc w:val="center"/>
        <w:rPr>
          <w:rFonts w:ascii="Times New Roman" w:hAnsi="Times New Roman" w:cs="Times New Roman"/>
          <w:sz w:val="36"/>
          <w:szCs w:val="36"/>
        </w:rPr>
      </w:pPr>
      <w:r w:rsidRPr="00BA2969">
        <w:rPr>
          <w:rFonts w:ascii="Times New Roman" w:hAnsi="Times New Roman" w:cs="Times New Roman"/>
          <w:b/>
          <w:bCs/>
          <w:sz w:val="36"/>
          <w:szCs w:val="36"/>
        </w:rPr>
        <w:t>Benevolence for December- Day Star</w:t>
      </w:r>
      <w:r w:rsidRPr="00BA2969">
        <w:rPr>
          <w:rFonts w:ascii="Times New Roman" w:hAnsi="Times New Roman" w:cs="Times New Roman"/>
          <w:sz w:val="36"/>
          <w:szCs w:val="36"/>
        </w:rPr>
        <w:tab/>
      </w:r>
      <w:r w:rsidRPr="00BA2969">
        <w:rPr>
          <w:rFonts w:ascii="Times New Roman" w:hAnsi="Times New Roman" w:cs="Times New Roman"/>
          <w:sz w:val="36"/>
          <w:szCs w:val="36"/>
        </w:rPr>
        <w:tab/>
      </w:r>
      <w:r w:rsidRPr="00BA2969">
        <w:rPr>
          <w:rFonts w:ascii="Times New Roman" w:hAnsi="Times New Roman" w:cs="Times New Roman"/>
          <w:sz w:val="36"/>
          <w:szCs w:val="36"/>
        </w:rPr>
        <w:tab/>
      </w:r>
    </w:p>
    <w:p w14:paraId="626F5EE8" w14:textId="77777777" w:rsidR="008E22A0" w:rsidRDefault="008E22A0" w:rsidP="008E22A0">
      <w:pPr>
        <w:spacing w:after="0" w:line="240" w:lineRule="auto"/>
        <w:rPr>
          <w:rFonts w:ascii="Times New Roman" w:hAnsi="Times New Roman" w:cs="Times New Roman"/>
          <w:sz w:val="36"/>
          <w:szCs w:val="36"/>
        </w:rPr>
      </w:pPr>
      <w:r w:rsidRPr="00BA2969">
        <w:rPr>
          <w:rFonts w:ascii="Times New Roman" w:hAnsi="Times New Roman" w:cs="Times New Roman"/>
          <w:sz w:val="36"/>
          <w:szCs w:val="36"/>
        </w:rPr>
        <w:t>A local program through St. Benedicts Catholic Church that offers a food pantry and social services program for additional assistance such as rent and clothing</w:t>
      </w:r>
    </w:p>
    <w:p w14:paraId="128DD28B" w14:textId="77777777" w:rsidR="008E22A0" w:rsidRPr="00397EF0" w:rsidRDefault="008E22A0" w:rsidP="00397EF0">
      <w:pPr>
        <w:spacing w:line="240" w:lineRule="auto"/>
        <w:ind w:firstLine="720"/>
        <w:rPr>
          <w:rFonts w:ascii="Times New Roman" w:hAnsi="Times New Roman" w:cs="Times New Roman"/>
          <w:sz w:val="32"/>
          <w:szCs w:val="32"/>
        </w:rPr>
      </w:pPr>
    </w:p>
    <w:p w14:paraId="68A09806" w14:textId="77777777" w:rsidR="00397EF0" w:rsidRPr="00397EF0" w:rsidRDefault="00397EF0" w:rsidP="00397EF0">
      <w:pPr>
        <w:spacing w:line="240" w:lineRule="auto"/>
        <w:ind w:firstLine="720"/>
        <w:rPr>
          <w:rFonts w:ascii="Times New Roman" w:hAnsi="Times New Roman" w:cs="Times New Roman"/>
          <w:sz w:val="32"/>
          <w:szCs w:val="32"/>
          <w:highlight w:val="yellow"/>
        </w:rPr>
      </w:pPr>
    </w:p>
    <w:p w14:paraId="70CFED1F" w14:textId="77777777" w:rsidR="00ED5525" w:rsidRPr="00BA2969" w:rsidRDefault="00ED5525" w:rsidP="00ED5525">
      <w:pPr>
        <w:spacing w:line="240" w:lineRule="auto"/>
        <w:ind w:firstLine="720"/>
        <w:rPr>
          <w:rFonts w:ascii="Times New Roman" w:hAnsi="Times New Roman" w:cs="Times New Roman"/>
          <w:sz w:val="32"/>
          <w:szCs w:val="32"/>
          <w:highlight w:val="yellow"/>
        </w:rPr>
      </w:pPr>
    </w:p>
    <w:p w14:paraId="2A537AB7" w14:textId="77777777" w:rsidR="00B67745" w:rsidRPr="00FC3EAA" w:rsidRDefault="00B67745" w:rsidP="00B67745">
      <w:pPr>
        <w:pStyle w:val="NoSpacing"/>
        <w:spacing w:after="240"/>
        <w:jc w:val="center"/>
        <w:rPr>
          <w:rFonts w:ascii="Times New Roman" w:hAnsi="Times New Roman" w:cs="Times New Roman"/>
          <w:sz w:val="32"/>
          <w:szCs w:val="32"/>
        </w:rPr>
      </w:pPr>
      <w:r w:rsidRPr="00FC3EAA">
        <w:rPr>
          <w:rFonts w:ascii="Times New Roman" w:hAnsi="Times New Roman" w:cs="Times New Roman"/>
          <w:sz w:val="32"/>
          <w:szCs w:val="32"/>
        </w:rPr>
        <w:lastRenderedPageBreak/>
        <w:t>THE  POWER  OF  PRAYER  IN  ACTION  AND INSPIRATION</w:t>
      </w:r>
    </w:p>
    <w:p w14:paraId="5F978A02" w14:textId="77777777" w:rsidR="00B67745" w:rsidRPr="00FC3EAA" w:rsidRDefault="00B67745" w:rsidP="00B67745">
      <w:pPr>
        <w:pStyle w:val="NoSpacing"/>
        <w:jc w:val="center"/>
        <w:rPr>
          <w:rFonts w:ascii="Times New Roman" w:hAnsi="Times New Roman" w:cs="Times New Roman"/>
          <w:sz w:val="32"/>
          <w:szCs w:val="32"/>
        </w:rPr>
      </w:pPr>
      <w:r w:rsidRPr="00FC3EAA">
        <w:rPr>
          <w:rFonts w:ascii="Times New Roman" w:hAnsi="Times New Roman" w:cs="Times New Roman"/>
          <w:sz w:val="32"/>
          <w:szCs w:val="32"/>
        </w:rPr>
        <w:t>“FLYING  HIGH”</w:t>
      </w:r>
    </w:p>
    <w:p w14:paraId="53964C29" w14:textId="77777777" w:rsidR="00B67745" w:rsidRPr="00FC3EAA" w:rsidRDefault="00B67745" w:rsidP="00B67745">
      <w:pPr>
        <w:pStyle w:val="NoSpacing"/>
        <w:jc w:val="center"/>
        <w:rPr>
          <w:rFonts w:ascii="Times New Roman" w:hAnsi="Times New Roman" w:cs="Times New Roman"/>
          <w:sz w:val="32"/>
          <w:szCs w:val="32"/>
        </w:rPr>
      </w:pPr>
      <w:r w:rsidRPr="00FC3EAA">
        <w:rPr>
          <w:rFonts w:ascii="Times New Roman" w:hAnsi="Times New Roman" w:cs="Times New Roman"/>
          <w:sz w:val="32"/>
          <w:szCs w:val="32"/>
        </w:rPr>
        <w:t>By  Barbara  Carson</w:t>
      </w:r>
    </w:p>
    <w:p w14:paraId="47F4AE24" w14:textId="77777777" w:rsidR="00B67745" w:rsidRPr="00FC3EAA" w:rsidRDefault="00B67745" w:rsidP="00B67745">
      <w:pPr>
        <w:pStyle w:val="NoSpacing"/>
        <w:rPr>
          <w:rFonts w:ascii="Times New Roman" w:hAnsi="Times New Roman" w:cs="Times New Roman"/>
          <w:sz w:val="32"/>
          <w:szCs w:val="32"/>
        </w:rPr>
      </w:pPr>
    </w:p>
    <w:p w14:paraId="10C96E7A" w14:textId="77777777" w:rsidR="00B67745" w:rsidRPr="00FC3EAA" w:rsidRDefault="00B67745" w:rsidP="00B67745">
      <w:pPr>
        <w:pStyle w:val="NoSpacing"/>
        <w:rPr>
          <w:rFonts w:ascii="Times New Roman" w:hAnsi="Times New Roman" w:cs="Times New Roman"/>
          <w:sz w:val="32"/>
          <w:szCs w:val="32"/>
        </w:rPr>
      </w:pPr>
    </w:p>
    <w:p w14:paraId="1A9FF82B" w14:textId="77777777" w:rsidR="00B67745" w:rsidRPr="00FC3EAA" w:rsidRDefault="00B67745" w:rsidP="00B67745">
      <w:pPr>
        <w:pStyle w:val="NoSpacing"/>
        <w:rPr>
          <w:rFonts w:ascii="Times New Roman" w:hAnsi="Times New Roman" w:cs="Times New Roman"/>
          <w:sz w:val="32"/>
          <w:szCs w:val="32"/>
        </w:rPr>
      </w:pPr>
      <w:r w:rsidRPr="00FC3EAA">
        <w:rPr>
          <w:rFonts w:ascii="Times New Roman" w:hAnsi="Times New Roman" w:cs="Times New Roman"/>
          <w:sz w:val="32"/>
          <w:szCs w:val="32"/>
        </w:rPr>
        <w:t>When you think of flying you look up at the sky and see the birds and butterflies and, of course,  a plane or two.  What a peaceful feeling it can bring  among the clouds and stars at night.   Wouldn’t  it be nice if we could have this peaceful feeling of “flying high” and our worries just float away?</w:t>
      </w:r>
    </w:p>
    <w:p w14:paraId="060045CB" w14:textId="77777777" w:rsidR="00B67745" w:rsidRPr="00FC3EAA" w:rsidRDefault="00B67745" w:rsidP="00B67745">
      <w:pPr>
        <w:pStyle w:val="NoSpacing"/>
        <w:rPr>
          <w:rFonts w:ascii="Times New Roman" w:hAnsi="Times New Roman" w:cs="Times New Roman"/>
          <w:sz w:val="32"/>
          <w:szCs w:val="32"/>
        </w:rPr>
      </w:pPr>
    </w:p>
    <w:p w14:paraId="53822AC0" w14:textId="77777777" w:rsidR="00B67745" w:rsidRPr="00FC3EAA" w:rsidRDefault="00B67745" w:rsidP="00B67745">
      <w:pPr>
        <w:pStyle w:val="NoSpacing"/>
        <w:rPr>
          <w:rFonts w:ascii="Times New Roman" w:hAnsi="Times New Roman" w:cs="Times New Roman"/>
          <w:sz w:val="32"/>
          <w:szCs w:val="32"/>
        </w:rPr>
      </w:pPr>
      <w:r w:rsidRPr="00FC3EAA">
        <w:rPr>
          <w:rFonts w:ascii="Times New Roman" w:hAnsi="Times New Roman" w:cs="Times New Roman"/>
          <w:sz w:val="32"/>
          <w:szCs w:val="32"/>
        </w:rPr>
        <w:t xml:space="preserve">In order to get that feeling we need a pilot.   When we think of a pilot we naturally think of taking an airplane.   Lately we maybe a little fearful of flying and want to be sure we have a good, reliable pilot.  One who is experienced.  One we can trust </w:t>
      </w:r>
      <w:proofErr w:type="gramStart"/>
      <w:r w:rsidRPr="00FC3EAA">
        <w:rPr>
          <w:rFonts w:ascii="Times New Roman" w:hAnsi="Times New Roman" w:cs="Times New Roman"/>
          <w:sz w:val="32"/>
          <w:szCs w:val="32"/>
        </w:rPr>
        <w:t>to</w:t>
      </w:r>
      <w:proofErr w:type="gramEnd"/>
      <w:r w:rsidRPr="00FC3EAA">
        <w:rPr>
          <w:rFonts w:ascii="Times New Roman" w:hAnsi="Times New Roman" w:cs="Times New Roman"/>
          <w:sz w:val="32"/>
          <w:szCs w:val="32"/>
        </w:rPr>
        <w:t xml:space="preserve"> have the skills to get us up and down safely.  We are at his mercy to keep us safe.   When we are up flying  high, it is the most wonderful feeling to be at another level of beauty.  We can feel the heavens bringing us closer to God. </w:t>
      </w:r>
    </w:p>
    <w:p w14:paraId="43AEF5D2" w14:textId="77777777" w:rsidR="00B67745" w:rsidRPr="00FC3EAA" w:rsidRDefault="00B67745" w:rsidP="00B67745">
      <w:pPr>
        <w:pStyle w:val="NoSpacing"/>
        <w:rPr>
          <w:rFonts w:ascii="Times New Roman" w:hAnsi="Times New Roman" w:cs="Times New Roman"/>
          <w:sz w:val="32"/>
          <w:szCs w:val="32"/>
        </w:rPr>
      </w:pPr>
    </w:p>
    <w:p w14:paraId="2A194C9C" w14:textId="77777777" w:rsidR="00B67745" w:rsidRPr="00FC3EAA" w:rsidRDefault="00B67745" w:rsidP="00B67745">
      <w:pPr>
        <w:pStyle w:val="NoSpacing"/>
        <w:rPr>
          <w:rFonts w:ascii="Times New Roman" w:hAnsi="Times New Roman" w:cs="Times New Roman"/>
          <w:sz w:val="32"/>
          <w:szCs w:val="32"/>
        </w:rPr>
      </w:pPr>
      <w:r w:rsidRPr="00FC3EAA">
        <w:rPr>
          <w:rFonts w:ascii="Times New Roman" w:hAnsi="Times New Roman" w:cs="Times New Roman"/>
          <w:sz w:val="32"/>
          <w:szCs w:val="32"/>
        </w:rPr>
        <w:t xml:space="preserve">We live in a stormy world and during these troubling times, wouldn’t it be nice to have a good pilot here on  earth to get us safely through our days and nights without a lot of worry </w:t>
      </w:r>
      <w:proofErr w:type="gramStart"/>
      <w:r w:rsidRPr="00FC3EAA">
        <w:rPr>
          <w:rFonts w:ascii="Times New Roman" w:hAnsi="Times New Roman" w:cs="Times New Roman"/>
          <w:sz w:val="32"/>
          <w:szCs w:val="32"/>
        </w:rPr>
        <w:t>of</w:t>
      </w:r>
      <w:proofErr w:type="gramEnd"/>
      <w:r w:rsidRPr="00FC3EAA">
        <w:rPr>
          <w:rFonts w:ascii="Times New Roman" w:hAnsi="Times New Roman" w:cs="Times New Roman"/>
          <w:sz w:val="32"/>
          <w:szCs w:val="32"/>
        </w:rPr>
        <w:t xml:space="preserve"> what is coming next.   Well, God is experienced and proven and a true friend always.  When we take the wrong turn or are going in the wrong direction, he always steers us in the right direction.  We know that he is skillful as he helps us navigate our lives.   He is good getting us through the storms when </w:t>
      </w:r>
      <w:proofErr w:type="spellStart"/>
      <w:r w:rsidRPr="00FC3EAA">
        <w:rPr>
          <w:rFonts w:ascii="Times New Roman" w:hAnsi="Times New Roman" w:cs="Times New Roman"/>
          <w:sz w:val="32"/>
          <w:szCs w:val="32"/>
        </w:rPr>
        <w:t>lightening</w:t>
      </w:r>
      <w:proofErr w:type="spellEnd"/>
      <w:r w:rsidRPr="00FC3EAA">
        <w:rPr>
          <w:rFonts w:ascii="Times New Roman" w:hAnsi="Times New Roman" w:cs="Times New Roman"/>
          <w:sz w:val="32"/>
          <w:szCs w:val="32"/>
        </w:rPr>
        <w:t xml:space="preserve"> strikes and the rain pounds us with misery.  He never runs out of fuel and is there to help us recharge when we feel we are on empty.  </w:t>
      </w:r>
    </w:p>
    <w:p w14:paraId="279CD5EA" w14:textId="77777777" w:rsidR="00B67745" w:rsidRPr="00FC3EAA" w:rsidRDefault="00B67745" w:rsidP="00B67745">
      <w:pPr>
        <w:pStyle w:val="NoSpacing"/>
        <w:rPr>
          <w:rFonts w:ascii="Times New Roman" w:hAnsi="Times New Roman" w:cs="Times New Roman"/>
          <w:sz w:val="32"/>
          <w:szCs w:val="32"/>
        </w:rPr>
      </w:pPr>
    </w:p>
    <w:p w14:paraId="46C7324C" w14:textId="77777777" w:rsidR="00B67745" w:rsidRDefault="00B67745" w:rsidP="00B67745">
      <w:pPr>
        <w:pStyle w:val="NoSpacing"/>
        <w:rPr>
          <w:rFonts w:ascii="Times New Roman" w:hAnsi="Times New Roman" w:cs="Times New Roman"/>
          <w:sz w:val="32"/>
          <w:szCs w:val="32"/>
        </w:rPr>
      </w:pPr>
      <w:r w:rsidRPr="00FC3EAA">
        <w:rPr>
          <w:rFonts w:ascii="Times New Roman" w:hAnsi="Times New Roman" w:cs="Times New Roman"/>
          <w:sz w:val="32"/>
          <w:szCs w:val="32"/>
        </w:rPr>
        <w:t>I Peter 4:19 says  ” God will never fail”.  When the storms are bad, we always have a good pilot.   Just let go and “fly high”  with the   Holy Spirit  behind the wheel of life.  He is our pilot as we remember the song that goes like this:  Jesus Savior, pilot me,  over life’s tempestuous sea;  Unknown  waves before me roll, Hiding rocks and treacherous shoal; Chart and compass come from Thee, Jesus Savior,  pilot me!     Let’s “FLY  HIGH”!</w:t>
      </w:r>
      <w:r w:rsidRPr="00FC3EAA">
        <w:rPr>
          <w:rFonts w:ascii="Times New Roman" w:hAnsi="Times New Roman" w:cs="Times New Roman"/>
          <w:sz w:val="32"/>
          <w:szCs w:val="32"/>
        </w:rPr>
        <w:br/>
        <w:t xml:space="preserve">  Amen!</w:t>
      </w:r>
    </w:p>
    <w:p w14:paraId="7B6A4289" w14:textId="77777777" w:rsidR="00B67745" w:rsidRDefault="00B67745" w:rsidP="0048034E">
      <w:pPr>
        <w:spacing w:line="240" w:lineRule="auto"/>
        <w:jc w:val="center"/>
        <w:rPr>
          <w:rFonts w:ascii="Times New Roman" w:eastAsia="Times New Roman" w:hAnsi="Times New Roman" w:cs="Times New Roman"/>
          <w:b/>
          <w:bCs/>
          <w:color w:val="000000"/>
          <w:sz w:val="36"/>
          <w:szCs w:val="36"/>
          <w:u w:val="single"/>
        </w:rPr>
      </w:pPr>
    </w:p>
    <w:p w14:paraId="03EEA91C" w14:textId="77777777" w:rsidR="00B67745" w:rsidRDefault="00B67745" w:rsidP="0048034E">
      <w:pPr>
        <w:spacing w:line="240" w:lineRule="auto"/>
        <w:jc w:val="center"/>
        <w:rPr>
          <w:rFonts w:ascii="Times New Roman" w:eastAsia="Times New Roman" w:hAnsi="Times New Roman" w:cs="Times New Roman"/>
          <w:b/>
          <w:bCs/>
          <w:color w:val="000000"/>
          <w:sz w:val="36"/>
          <w:szCs w:val="36"/>
          <w:u w:val="single"/>
        </w:rPr>
      </w:pPr>
    </w:p>
    <w:p w14:paraId="33C1704F" w14:textId="368769B2" w:rsidR="0048034E" w:rsidRPr="0048034E" w:rsidRDefault="0048034E" w:rsidP="0048034E">
      <w:pPr>
        <w:spacing w:line="240" w:lineRule="auto"/>
        <w:jc w:val="center"/>
        <w:rPr>
          <w:rFonts w:ascii="Times New Roman" w:eastAsia="Times New Roman" w:hAnsi="Times New Roman" w:cs="Times New Roman"/>
          <w:b/>
          <w:bCs/>
          <w:color w:val="000000"/>
          <w:sz w:val="36"/>
          <w:szCs w:val="36"/>
          <w:u w:val="single"/>
        </w:rPr>
      </w:pPr>
      <w:r w:rsidRPr="0048034E">
        <w:rPr>
          <w:rFonts w:ascii="Times New Roman" w:eastAsia="Times New Roman" w:hAnsi="Times New Roman" w:cs="Times New Roman"/>
          <w:b/>
          <w:bCs/>
          <w:color w:val="000000"/>
          <w:sz w:val="36"/>
          <w:szCs w:val="36"/>
          <w:u w:val="single"/>
        </w:rPr>
        <w:lastRenderedPageBreak/>
        <w:t>Thanksgiving Food Boxes – Update</w:t>
      </w:r>
    </w:p>
    <w:p w14:paraId="1EFE614A" w14:textId="77777777" w:rsidR="0048034E" w:rsidRPr="0048034E" w:rsidRDefault="0048034E" w:rsidP="0048034E">
      <w:pPr>
        <w:spacing w:line="240" w:lineRule="auto"/>
        <w:jc w:val="center"/>
        <w:rPr>
          <w:rFonts w:ascii="Times New Roman" w:eastAsia="Times New Roman" w:hAnsi="Times New Roman" w:cs="Times New Roman"/>
          <w:b/>
          <w:bCs/>
          <w:color w:val="000000"/>
          <w:sz w:val="36"/>
          <w:szCs w:val="36"/>
        </w:rPr>
      </w:pPr>
      <w:r w:rsidRPr="0048034E">
        <w:rPr>
          <w:rFonts w:ascii="Times New Roman" w:eastAsia="Times New Roman" w:hAnsi="Times New Roman" w:cs="Times New Roman"/>
          <w:b/>
          <w:bCs/>
          <w:color w:val="000000"/>
          <w:sz w:val="36"/>
          <w:szCs w:val="36"/>
        </w:rPr>
        <w:t xml:space="preserve">Once again our Thanksgiving Food Boxes were a GREAT success! Our congregation’s generosity has gone above and beyond.  I am so </w:t>
      </w:r>
      <w:proofErr w:type="gramStart"/>
      <w:r w:rsidRPr="0048034E">
        <w:rPr>
          <w:rFonts w:ascii="Times New Roman" w:eastAsia="Times New Roman" w:hAnsi="Times New Roman" w:cs="Times New Roman"/>
          <w:b/>
          <w:bCs/>
          <w:color w:val="000000"/>
          <w:sz w:val="36"/>
          <w:szCs w:val="36"/>
        </w:rPr>
        <w:t>full of gratitude</w:t>
      </w:r>
      <w:proofErr w:type="gramEnd"/>
      <w:r w:rsidRPr="0048034E">
        <w:rPr>
          <w:rFonts w:ascii="Times New Roman" w:eastAsia="Times New Roman" w:hAnsi="Times New Roman" w:cs="Times New Roman"/>
          <w:b/>
          <w:bCs/>
          <w:color w:val="000000"/>
          <w:sz w:val="36"/>
          <w:szCs w:val="36"/>
        </w:rPr>
        <w:t xml:space="preserve"> and thanks for everyone’s help and support.  We packed 48 boxes for a total of 141 people, consisting of 87 adults and 54 children.  There were 8 diabetic boxes and 1 gluten-free box.  Blessings and Thanks to Everyone!</w:t>
      </w:r>
    </w:p>
    <w:p w14:paraId="1FE71E84" w14:textId="77777777" w:rsidR="0048034E" w:rsidRPr="0048034E" w:rsidRDefault="0048034E" w:rsidP="0048034E">
      <w:pPr>
        <w:numPr>
          <w:ilvl w:val="0"/>
          <w:numId w:val="50"/>
        </w:numPr>
        <w:spacing w:after="0" w:line="240" w:lineRule="auto"/>
        <w:jc w:val="center"/>
        <w:rPr>
          <w:rFonts w:ascii="Times New Roman" w:eastAsia="Times New Roman" w:hAnsi="Times New Roman" w:cs="Times New Roman"/>
          <w:b/>
          <w:bCs/>
          <w:color w:val="000000"/>
          <w:sz w:val="36"/>
          <w:szCs w:val="36"/>
        </w:rPr>
      </w:pPr>
      <w:r w:rsidRPr="0048034E">
        <w:rPr>
          <w:rFonts w:ascii="Times New Roman" w:eastAsia="Times New Roman" w:hAnsi="Times New Roman" w:cs="Times New Roman"/>
          <w:b/>
          <w:bCs/>
          <w:color w:val="000000"/>
          <w:sz w:val="36"/>
          <w:szCs w:val="36"/>
        </w:rPr>
        <w:t>Patti Cyr</w:t>
      </w:r>
    </w:p>
    <w:p w14:paraId="354423E9" w14:textId="77777777" w:rsidR="008730A3" w:rsidRDefault="008730A3" w:rsidP="005F07E4">
      <w:pPr>
        <w:spacing w:after="0" w:line="240" w:lineRule="auto"/>
        <w:jc w:val="center"/>
        <w:rPr>
          <w:rFonts w:ascii="Times New Roman" w:hAnsi="Times New Roman" w:cs="Times New Roman"/>
          <w:b/>
          <w:bCs/>
          <w:sz w:val="36"/>
          <w:szCs w:val="36"/>
          <w:highlight w:val="yellow"/>
        </w:rPr>
      </w:pPr>
    </w:p>
    <w:bookmarkEnd w:id="8"/>
    <w:p w14:paraId="4B95E8F0" w14:textId="77777777" w:rsidR="008E22A0" w:rsidRDefault="008E22A0" w:rsidP="003F1B57">
      <w:pPr>
        <w:spacing w:after="0" w:line="240" w:lineRule="auto"/>
        <w:rPr>
          <w:rFonts w:ascii="Times New Roman" w:hAnsi="Times New Roman" w:cs="Times New Roman"/>
          <w:sz w:val="36"/>
          <w:szCs w:val="36"/>
        </w:rPr>
      </w:pPr>
    </w:p>
    <w:p w14:paraId="3F0A4E09" w14:textId="77777777" w:rsidR="008E22A0" w:rsidRPr="0033619B" w:rsidRDefault="008E22A0" w:rsidP="008E22A0">
      <w:pPr>
        <w:spacing w:after="0" w:line="240" w:lineRule="auto"/>
        <w:jc w:val="center"/>
        <w:rPr>
          <w:rFonts w:ascii="Times New Roman" w:hAnsi="Times New Roman" w:cs="Times New Roman"/>
          <w:b/>
          <w:bCs/>
          <w:sz w:val="36"/>
          <w:szCs w:val="36"/>
          <w:u w:val="single"/>
        </w:rPr>
      </w:pPr>
      <w:r w:rsidRPr="0033619B">
        <w:rPr>
          <w:rFonts w:ascii="Times New Roman" w:hAnsi="Times New Roman" w:cs="Times New Roman"/>
          <w:b/>
          <w:bCs/>
          <w:sz w:val="36"/>
          <w:szCs w:val="36"/>
          <w:u w:val="single"/>
        </w:rPr>
        <w:t>Ruth Circle and WELCA - Christmas Projects this Year!</w:t>
      </w:r>
    </w:p>
    <w:p w14:paraId="09607674" w14:textId="77777777" w:rsidR="008E22A0" w:rsidRDefault="008E22A0" w:rsidP="008E22A0">
      <w:pPr>
        <w:jc w:val="center"/>
        <w:rPr>
          <w:rFonts w:ascii="Times New Roman" w:hAnsi="Times New Roman" w:cs="Times New Roman"/>
          <w:noProof/>
          <w:sz w:val="36"/>
          <w:szCs w:val="36"/>
        </w:rPr>
      </w:pPr>
      <w:r w:rsidRPr="00B01D9F">
        <w:rPr>
          <w:rFonts w:ascii="Times New Roman" w:hAnsi="Times New Roman" w:cs="Times New Roman"/>
          <w:sz w:val="36"/>
          <w:szCs w:val="36"/>
        </w:rPr>
        <w:t>Ru</w:t>
      </w:r>
      <w:r w:rsidRPr="00B01D9F">
        <w:rPr>
          <w:rFonts w:ascii="Times New Roman" w:hAnsi="Times New Roman" w:cs="Times New Roman"/>
          <w:noProof/>
          <w:sz w:val="36"/>
          <w:szCs w:val="36"/>
        </w:rPr>
        <w:t>t</w:t>
      </w:r>
      <w:r>
        <w:rPr>
          <w:rFonts w:ascii="Times New Roman" w:hAnsi="Times New Roman" w:cs="Times New Roman"/>
          <w:noProof/>
          <w:sz w:val="36"/>
          <w:szCs w:val="36"/>
        </w:rPr>
        <w:t xml:space="preserve">h Circle, along with WELCA is once again having their charity Christmas Outreach Project. If anyone can donate items for this project it would be appreciated. Charities include Daystar, The Path Rescue Mission, and Citrus County Resource Center. A bin will be on the table in the fellowship hall. </w:t>
      </w:r>
    </w:p>
    <w:p w14:paraId="54AD090B" w14:textId="77777777" w:rsidR="008E22A0" w:rsidRDefault="008E22A0" w:rsidP="008E22A0">
      <w:pPr>
        <w:jc w:val="center"/>
        <w:rPr>
          <w:rFonts w:ascii="Times New Roman" w:hAnsi="Times New Roman" w:cs="Times New Roman"/>
          <w:noProof/>
          <w:sz w:val="36"/>
          <w:szCs w:val="36"/>
        </w:rPr>
      </w:pPr>
      <w:r>
        <w:rPr>
          <w:rFonts w:ascii="Times New Roman" w:hAnsi="Times New Roman" w:cs="Times New Roman"/>
          <w:noProof/>
          <w:sz w:val="36"/>
          <w:szCs w:val="36"/>
        </w:rPr>
        <w:t>Items needed: men’s underwear and socks, puzzles and board games, cleaning supplies (Bleach &amp; Pine Sol), dishwashing soap, toilet paper, bar soap, diapers (all sizes), pull-ups (all sizes), baby wipes, onesies, infant socks and shoes, throw blankets (gently used-ok.), winter caps and gloves.</w:t>
      </w:r>
    </w:p>
    <w:p w14:paraId="4CA9460D" w14:textId="44C128F5" w:rsidR="00230CB6" w:rsidRPr="00BA2969" w:rsidRDefault="008E22A0" w:rsidP="008E22A0">
      <w:pPr>
        <w:jc w:val="center"/>
        <w:rPr>
          <w:rFonts w:ascii="Times New Roman" w:hAnsi="Times New Roman" w:cs="Times New Roman"/>
          <w:color w:val="000000" w:themeColor="text2"/>
          <w:sz w:val="36"/>
          <w:szCs w:val="36"/>
          <w:highlight w:val="yellow"/>
        </w:rPr>
      </w:pPr>
      <w:r>
        <w:rPr>
          <w:rFonts w:ascii="Times New Roman" w:hAnsi="Times New Roman" w:cs="Times New Roman"/>
          <w:noProof/>
          <w:sz w:val="36"/>
          <w:szCs w:val="36"/>
        </w:rPr>
        <w:t>Wish List from The Path: work boots (men &amp; women), large clothes (men &amp; women 2X-3X), tools, sports equipment (soccer balls, basketballs, badminton set, wiffle ball set, etc.) feminine pads (no tampons)</w:t>
      </w:r>
      <w:r w:rsidR="00230CB6" w:rsidRPr="00BA2969">
        <w:rPr>
          <w:rFonts w:ascii="Times New Roman" w:hAnsi="Times New Roman" w:cs="Times New Roman"/>
          <w:sz w:val="36"/>
          <w:szCs w:val="36"/>
          <w:highlight w:val="yellow"/>
        </w:rPr>
        <w:br w:type="page"/>
      </w:r>
    </w:p>
    <w:p w14:paraId="4A10EDDA" w14:textId="77777777" w:rsidR="00843B04" w:rsidRDefault="00843B04" w:rsidP="000E37A2">
      <w:pPr>
        <w:pStyle w:val="NoSpacing"/>
        <w:rPr>
          <w:highlight w:val="yellow"/>
        </w:rPr>
      </w:pPr>
    </w:p>
    <w:p w14:paraId="424C5FB0" w14:textId="20FB1D5F" w:rsidR="00EC30F5" w:rsidRPr="00843B04" w:rsidRDefault="00EC30F5" w:rsidP="00843B04">
      <w:pPr>
        <w:jc w:val="center"/>
        <w:rPr>
          <w:highlight w:val="yellow"/>
        </w:rPr>
      </w:pPr>
      <w:bookmarkStart w:id="9" w:name="_Hlk181273330"/>
      <w:r w:rsidRPr="00A217EC">
        <w:rPr>
          <w:rFonts w:ascii="Times New Roman" w:eastAsia="Times New Roman" w:hAnsi="Times New Roman" w:cs="Times New Roman"/>
          <w:b/>
          <w:bCs/>
          <w:color w:val="000000"/>
          <w:sz w:val="36"/>
          <w:szCs w:val="36"/>
          <w:u w:val="single"/>
        </w:rPr>
        <w:t>Advent/Soup Suppers</w:t>
      </w:r>
    </w:p>
    <w:p w14:paraId="0A0D7781" w14:textId="0A4A0838" w:rsidR="00EC30F5" w:rsidRPr="00A217EC" w:rsidRDefault="00843B04" w:rsidP="00C65C08">
      <w:pPr>
        <w:spacing w:after="0" w:line="240"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 xml:space="preserve">Sign-Up Sheets are posted for the Advent/Soup Suppers.  </w:t>
      </w:r>
      <w:r w:rsidR="00EC30F5" w:rsidRPr="00A217EC">
        <w:rPr>
          <w:rFonts w:ascii="Times New Roman" w:eastAsia="Times New Roman" w:hAnsi="Times New Roman" w:cs="Times New Roman"/>
          <w:b/>
          <w:bCs/>
          <w:color w:val="000000"/>
          <w:sz w:val="36"/>
          <w:szCs w:val="36"/>
        </w:rPr>
        <w:t xml:space="preserve">The meal will be immediately following the 4pm service. </w:t>
      </w:r>
      <w:r w:rsidR="00C65C08" w:rsidRPr="00A217EC">
        <w:rPr>
          <w:rFonts w:ascii="Times New Roman" w:eastAsia="Times New Roman" w:hAnsi="Times New Roman" w:cs="Times New Roman"/>
          <w:b/>
          <w:bCs/>
          <w:color w:val="000000"/>
          <w:sz w:val="36"/>
          <w:szCs w:val="36"/>
        </w:rPr>
        <w:t>The mid-week services will be on 12/4, 12/11, and 12/18</w:t>
      </w:r>
      <w:bookmarkEnd w:id="9"/>
      <w:r w:rsidR="00C65C08" w:rsidRPr="00A217EC">
        <w:rPr>
          <w:rFonts w:ascii="Times New Roman" w:eastAsia="Times New Roman" w:hAnsi="Times New Roman" w:cs="Times New Roman"/>
          <w:b/>
          <w:bCs/>
          <w:color w:val="000000"/>
          <w:sz w:val="36"/>
          <w:szCs w:val="36"/>
        </w:rPr>
        <w:t>.</w:t>
      </w:r>
      <w:r>
        <w:rPr>
          <w:rFonts w:ascii="Times New Roman" w:eastAsia="Times New Roman" w:hAnsi="Times New Roman" w:cs="Times New Roman"/>
          <w:b/>
          <w:bCs/>
          <w:color w:val="000000"/>
          <w:sz w:val="36"/>
          <w:szCs w:val="36"/>
        </w:rPr>
        <w:t xml:space="preserve"> Please join us – let us know how many and what you want to bring.</w:t>
      </w:r>
    </w:p>
    <w:p w14:paraId="54E177B5" w14:textId="77777777" w:rsidR="00EC30F5" w:rsidRPr="00BA2969" w:rsidRDefault="00EC30F5" w:rsidP="00A93599">
      <w:pPr>
        <w:spacing w:after="0"/>
        <w:jc w:val="center"/>
        <w:rPr>
          <w:rFonts w:ascii="Times New Roman" w:eastAsia="Times New Roman" w:hAnsi="Times New Roman" w:cs="Times New Roman"/>
          <w:b/>
          <w:bCs/>
          <w:color w:val="000000"/>
          <w:sz w:val="36"/>
          <w:szCs w:val="36"/>
          <w:highlight w:val="yellow"/>
          <w:u w:val="single"/>
        </w:rPr>
      </w:pPr>
    </w:p>
    <w:p w14:paraId="3132A4BA" w14:textId="77777777" w:rsidR="008E22A0" w:rsidRDefault="008E22A0" w:rsidP="00A93599">
      <w:pPr>
        <w:spacing w:after="0"/>
        <w:jc w:val="center"/>
        <w:rPr>
          <w:rFonts w:ascii="Times New Roman" w:eastAsia="Times New Roman" w:hAnsi="Times New Roman" w:cs="Times New Roman"/>
          <w:b/>
          <w:bCs/>
          <w:color w:val="000000"/>
          <w:sz w:val="36"/>
          <w:szCs w:val="36"/>
          <w:u w:val="single"/>
        </w:rPr>
      </w:pPr>
    </w:p>
    <w:p w14:paraId="5E1896B1" w14:textId="6598C7B7" w:rsidR="00A93599" w:rsidRPr="00624F8C" w:rsidRDefault="00A93599" w:rsidP="00A93599">
      <w:pPr>
        <w:spacing w:after="0"/>
        <w:jc w:val="center"/>
        <w:rPr>
          <w:rFonts w:ascii="Times New Roman" w:eastAsia="Times New Roman" w:hAnsi="Times New Roman" w:cs="Times New Roman"/>
          <w:b/>
          <w:bCs/>
          <w:color w:val="000000"/>
          <w:sz w:val="36"/>
          <w:szCs w:val="36"/>
          <w:u w:val="single"/>
        </w:rPr>
      </w:pPr>
      <w:r w:rsidRPr="00624F8C">
        <w:rPr>
          <w:rFonts w:ascii="Times New Roman" w:eastAsia="Times New Roman" w:hAnsi="Times New Roman" w:cs="Times New Roman"/>
          <w:b/>
          <w:bCs/>
          <w:color w:val="000000"/>
          <w:sz w:val="36"/>
          <w:szCs w:val="36"/>
          <w:u w:val="single"/>
        </w:rPr>
        <w:t xml:space="preserve">CHIMES CHOIR </w:t>
      </w:r>
    </w:p>
    <w:p w14:paraId="7059FC69" w14:textId="3F498228" w:rsidR="00A93599" w:rsidRPr="00624F8C" w:rsidRDefault="00A93599" w:rsidP="00A93599">
      <w:pPr>
        <w:spacing w:after="0" w:line="240" w:lineRule="auto"/>
        <w:jc w:val="center"/>
        <w:rPr>
          <w:rFonts w:ascii="Times New Roman" w:eastAsia="Times New Roman" w:hAnsi="Times New Roman" w:cs="Times New Roman"/>
          <w:color w:val="000000"/>
          <w:sz w:val="36"/>
          <w:szCs w:val="36"/>
        </w:rPr>
      </w:pPr>
      <w:r w:rsidRPr="00624F8C">
        <w:rPr>
          <w:rFonts w:ascii="Times New Roman" w:hAnsi="Times New Roman" w:cs="Times New Roman"/>
          <w:color w:val="000000"/>
          <w:sz w:val="36"/>
          <w:szCs w:val="36"/>
        </w:rPr>
        <w:t xml:space="preserve">Practice </w:t>
      </w:r>
      <w:proofErr w:type="gramStart"/>
      <w:r w:rsidRPr="00624F8C">
        <w:rPr>
          <w:rFonts w:ascii="Times New Roman" w:hAnsi="Times New Roman" w:cs="Times New Roman"/>
          <w:color w:val="000000"/>
          <w:sz w:val="36"/>
          <w:szCs w:val="36"/>
        </w:rPr>
        <w:t>resume</w:t>
      </w:r>
      <w:r w:rsidR="00624F8C" w:rsidRPr="00624F8C">
        <w:rPr>
          <w:rFonts w:ascii="Times New Roman" w:hAnsi="Times New Roman" w:cs="Times New Roman"/>
          <w:color w:val="000000"/>
          <w:sz w:val="36"/>
          <w:szCs w:val="36"/>
        </w:rPr>
        <w:t>d</w:t>
      </w:r>
      <w:proofErr w:type="gramEnd"/>
      <w:r w:rsidRPr="00624F8C">
        <w:rPr>
          <w:rFonts w:ascii="Times New Roman" w:hAnsi="Times New Roman" w:cs="Times New Roman"/>
          <w:color w:val="000000"/>
          <w:sz w:val="36"/>
          <w:szCs w:val="36"/>
        </w:rPr>
        <w:t xml:space="preserve"> </w:t>
      </w:r>
      <w:r w:rsidR="00624F8C" w:rsidRPr="00624F8C">
        <w:rPr>
          <w:rFonts w:ascii="Times New Roman" w:hAnsi="Times New Roman" w:cs="Times New Roman"/>
          <w:color w:val="000000"/>
          <w:sz w:val="36"/>
          <w:szCs w:val="36"/>
        </w:rPr>
        <w:t>on</w:t>
      </w:r>
      <w:r w:rsidRPr="00624F8C">
        <w:rPr>
          <w:rFonts w:ascii="Times New Roman" w:hAnsi="Times New Roman" w:cs="Times New Roman"/>
          <w:color w:val="000000"/>
          <w:sz w:val="36"/>
          <w:szCs w:val="36"/>
        </w:rPr>
        <w:t xml:space="preserve"> Thursday, November 7th at 5:15pm. Chimes will be playing at Royal Dalton on December 12th at 2:30pm, and again Christmas Eve at the 3pm service. Anyone interested in playing, please see Eric Mortensen or Barbara Johnson. NO music experience </w:t>
      </w:r>
      <w:proofErr w:type="gramStart"/>
      <w:r w:rsidRPr="00624F8C">
        <w:rPr>
          <w:rFonts w:ascii="Times New Roman" w:hAnsi="Times New Roman" w:cs="Times New Roman"/>
          <w:color w:val="000000"/>
          <w:sz w:val="36"/>
          <w:szCs w:val="36"/>
        </w:rPr>
        <w:t>necessary</w:t>
      </w:r>
      <w:proofErr w:type="gramEnd"/>
      <w:r w:rsidRPr="00624F8C">
        <w:rPr>
          <w:rFonts w:ascii="Times New Roman" w:hAnsi="Times New Roman" w:cs="Times New Roman"/>
          <w:color w:val="000000"/>
          <w:sz w:val="36"/>
          <w:szCs w:val="36"/>
        </w:rPr>
        <w:t xml:space="preserve">. </w:t>
      </w:r>
      <w:r w:rsidRPr="00624F8C">
        <w:rPr>
          <w:rFonts w:ascii="Times New Roman" w:eastAsia="Times New Roman" w:hAnsi="Times New Roman" w:cs="Times New Roman"/>
          <w:color w:val="000000"/>
          <w:sz w:val="36"/>
          <w:szCs w:val="36"/>
        </w:rPr>
        <w:t>Come one come all!!!</w:t>
      </w:r>
    </w:p>
    <w:p w14:paraId="1C50C912" w14:textId="77777777" w:rsidR="002E23BF" w:rsidRPr="00BA2969" w:rsidRDefault="002E23BF" w:rsidP="00843B04">
      <w:pPr>
        <w:spacing w:after="0" w:line="240" w:lineRule="auto"/>
        <w:rPr>
          <w:rFonts w:ascii="Times New Roman" w:eastAsia="Times New Roman" w:hAnsi="Times New Roman" w:cs="Times New Roman"/>
          <w:b/>
          <w:bCs/>
          <w:color w:val="FF0000"/>
          <w:sz w:val="36"/>
          <w:szCs w:val="36"/>
          <w:highlight w:val="yellow"/>
        </w:rPr>
      </w:pPr>
      <w:bookmarkStart w:id="10" w:name="_Hlk178071960"/>
    </w:p>
    <w:bookmarkEnd w:id="10"/>
    <w:p w14:paraId="633D51F0" w14:textId="77777777" w:rsidR="008E22A0" w:rsidRDefault="008E22A0" w:rsidP="009E5F6A">
      <w:pPr>
        <w:spacing w:after="0" w:line="240" w:lineRule="auto"/>
        <w:jc w:val="center"/>
        <w:rPr>
          <w:rFonts w:ascii="Times New Roman" w:hAnsi="Times New Roman" w:cs="Times New Roman"/>
          <w:b/>
          <w:bCs/>
          <w:color w:val="000000"/>
          <w:sz w:val="36"/>
          <w:szCs w:val="36"/>
          <w:u w:val="single"/>
        </w:rPr>
      </w:pPr>
    </w:p>
    <w:p w14:paraId="1C6297FD" w14:textId="7EE646F6" w:rsidR="009E5F6A" w:rsidRPr="00BA2969" w:rsidRDefault="009E5F6A" w:rsidP="009E5F6A">
      <w:pPr>
        <w:spacing w:after="0" w:line="240" w:lineRule="auto"/>
        <w:jc w:val="center"/>
        <w:rPr>
          <w:rFonts w:ascii="Times New Roman" w:hAnsi="Times New Roman" w:cs="Times New Roman"/>
          <w:b/>
          <w:bCs/>
          <w:color w:val="000000"/>
          <w:sz w:val="36"/>
          <w:szCs w:val="36"/>
          <w:u w:val="single"/>
        </w:rPr>
      </w:pPr>
      <w:r w:rsidRPr="00BA2969">
        <w:rPr>
          <w:rFonts w:ascii="Times New Roman" w:hAnsi="Times New Roman" w:cs="Times New Roman"/>
          <w:b/>
          <w:bCs/>
          <w:color w:val="000000"/>
          <w:sz w:val="36"/>
          <w:szCs w:val="36"/>
          <w:u w:val="single"/>
        </w:rPr>
        <w:t xml:space="preserve">AED </w:t>
      </w:r>
      <w:r w:rsidR="004350CD" w:rsidRPr="00BA2969">
        <w:rPr>
          <w:rFonts w:ascii="Times New Roman" w:hAnsi="Times New Roman" w:cs="Times New Roman"/>
          <w:b/>
          <w:bCs/>
          <w:color w:val="000000"/>
          <w:sz w:val="36"/>
          <w:szCs w:val="36"/>
          <w:u w:val="single"/>
        </w:rPr>
        <w:t>/</w:t>
      </w:r>
      <w:r w:rsidRPr="00BA2969">
        <w:rPr>
          <w:rFonts w:ascii="Times New Roman" w:hAnsi="Times New Roman" w:cs="Times New Roman"/>
          <w:b/>
          <w:bCs/>
          <w:color w:val="000000"/>
          <w:sz w:val="36"/>
          <w:szCs w:val="36"/>
          <w:u w:val="single"/>
        </w:rPr>
        <w:t>Medical response :</w:t>
      </w:r>
    </w:p>
    <w:p w14:paraId="0D6D73E5" w14:textId="77777777" w:rsidR="009E5F6A" w:rsidRPr="00BA2969" w:rsidRDefault="009E5F6A" w:rsidP="009E5F6A">
      <w:pPr>
        <w:spacing w:line="240" w:lineRule="auto"/>
        <w:jc w:val="center"/>
        <w:rPr>
          <w:rFonts w:ascii="Times New Roman" w:hAnsi="Times New Roman" w:cs="Times New Roman"/>
          <w:color w:val="000000"/>
          <w:sz w:val="36"/>
          <w:szCs w:val="36"/>
        </w:rPr>
      </w:pPr>
      <w:r w:rsidRPr="00BA2969">
        <w:rPr>
          <w:rFonts w:ascii="Times New Roman" w:hAnsi="Times New Roman" w:cs="Times New Roman"/>
          <w:color w:val="000000"/>
          <w:sz w:val="36"/>
          <w:szCs w:val="36"/>
        </w:rPr>
        <w:t>We have a poster that is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3B03C766" w14:textId="77777777" w:rsidR="009E5F6A" w:rsidRPr="00BA2969" w:rsidRDefault="009E5F6A" w:rsidP="009E5F6A">
      <w:pPr>
        <w:spacing w:line="240" w:lineRule="auto"/>
        <w:jc w:val="center"/>
        <w:rPr>
          <w:rFonts w:ascii="Times New Roman" w:hAnsi="Times New Roman" w:cs="Times New Roman"/>
          <w:b/>
          <w:bCs/>
          <w:color w:val="000000"/>
          <w:sz w:val="36"/>
          <w:szCs w:val="36"/>
        </w:rPr>
      </w:pPr>
      <w:r w:rsidRPr="00BA2969">
        <w:rPr>
          <w:rFonts w:ascii="Times New Roman" w:hAnsi="Times New Roman" w:cs="Times New Roman"/>
          <w:b/>
          <w:bCs/>
          <w:color w:val="000000"/>
          <w:sz w:val="36"/>
          <w:szCs w:val="36"/>
        </w:rPr>
        <w:t>Instructional video on how to use the Philips AED.</w:t>
      </w:r>
    </w:p>
    <w:p w14:paraId="084EA1A3" w14:textId="56989247" w:rsidR="007C6498" w:rsidRPr="00BA2969" w:rsidRDefault="009E5F6A" w:rsidP="009E5F6A">
      <w:pPr>
        <w:spacing w:line="240" w:lineRule="auto"/>
        <w:jc w:val="center"/>
        <w:rPr>
          <w:rFonts w:ascii="Times New Roman" w:hAnsi="Times New Roman" w:cs="Times New Roman"/>
          <w:b/>
          <w:bCs/>
          <w:sz w:val="36"/>
          <w:szCs w:val="36"/>
        </w:rPr>
      </w:pPr>
      <w:hyperlink r:id="rId9" w:history="1">
        <w:r w:rsidRPr="00BA2969">
          <w:rPr>
            <w:rStyle w:val="Hyperlink"/>
            <w:rFonts w:ascii="Times New Roman" w:hAnsi="Times New Roman" w:cs="Times New Roman"/>
            <w:sz w:val="36"/>
            <w:szCs w:val="36"/>
          </w:rPr>
          <w:t>https://youtu.be/t6GV9PAbgM4?si=dZuGq8aLjfvpFiM-</w:t>
        </w:r>
      </w:hyperlink>
    </w:p>
    <w:p w14:paraId="031FF1DE" w14:textId="77777777" w:rsidR="00A93599" w:rsidRPr="00BA2969" w:rsidRDefault="00A93599">
      <w:pPr>
        <w:rPr>
          <w:rFonts w:ascii="Times New Roman" w:eastAsia="Times New Roman" w:hAnsi="Times New Roman" w:cs="Times New Roman"/>
          <w:b/>
          <w:bCs/>
          <w:color w:val="000000"/>
          <w:sz w:val="36"/>
          <w:szCs w:val="36"/>
          <w:u w:val="single"/>
        </w:rPr>
      </w:pPr>
      <w:r w:rsidRPr="00BA2969">
        <w:rPr>
          <w:rFonts w:ascii="Times New Roman" w:eastAsia="Times New Roman" w:hAnsi="Times New Roman" w:cs="Times New Roman"/>
          <w:b/>
          <w:bCs/>
          <w:color w:val="000000"/>
          <w:sz w:val="36"/>
          <w:szCs w:val="36"/>
          <w:u w:val="single"/>
        </w:rPr>
        <w:br w:type="page"/>
      </w:r>
    </w:p>
    <w:p w14:paraId="23C4E68F" w14:textId="77777777" w:rsidR="00C65C08" w:rsidRPr="00BA2969" w:rsidRDefault="00C65C08" w:rsidP="009E5F6A">
      <w:pPr>
        <w:spacing w:after="0" w:line="240" w:lineRule="auto"/>
        <w:jc w:val="center"/>
        <w:rPr>
          <w:rFonts w:ascii="Times New Roman" w:eastAsia="Times New Roman" w:hAnsi="Times New Roman" w:cs="Times New Roman"/>
          <w:b/>
          <w:bCs/>
          <w:color w:val="000000"/>
          <w:sz w:val="36"/>
          <w:szCs w:val="36"/>
          <w:u w:val="single"/>
        </w:rPr>
      </w:pPr>
    </w:p>
    <w:p w14:paraId="152BB622" w14:textId="77777777" w:rsidR="00C65C08" w:rsidRPr="00BA2969" w:rsidRDefault="00C65C08" w:rsidP="009E5F6A">
      <w:pPr>
        <w:spacing w:after="0" w:line="240" w:lineRule="auto"/>
        <w:jc w:val="center"/>
        <w:rPr>
          <w:rFonts w:ascii="Times New Roman" w:eastAsia="Times New Roman" w:hAnsi="Times New Roman" w:cs="Times New Roman"/>
          <w:b/>
          <w:bCs/>
          <w:color w:val="000000"/>
          <w:sz w:val="36"/>
          <w:szCs w:val="36"/>
          <w:u w:val="single"/>
        </w:rPr>
      </w:pPr>
    </w:p>
    <w:p w14:paraId="1A50F263" w14:textId="7D104D7E" w:rsidR="009E5F6A" w:rsidRPr="00BA2969" w:rsidRDefault="009E5F6A" w:rsidP="009E5F6A">
      <w:pPr>
        <w:spacing w:after="0" w:line="240" w:lineRule="auto"/>
        <w:jc w:val="center"/>
        <w:rPr>
          <w:rFonts w:ascii="Times New Roman" w:eastAsia="Times New Roman" w:hAnsi="Times New Roman" w:cs="Times New Roman"/>
          <w:b/>
          <w:bCs/>
          <w:color w:val="000000"/>
          <w:sz w:val="36"/>
          <w:szCs w:val="36"/>
          <w:u w:val="single"/>
        </w:rPr>
      </w:pPr>
      <w:r w:rsidRPr="00BA2969">
        <w:rPr>
          <w:rFonts w:ascii="Times New Roman" w:hAnsi="Times New Roman" w:cs="Times New Roman"/>
          <w:b/>
          <w:bCs/>
          <w:noProof/>
          <w:sz w:val="36"/>
          <w:szCs w:val="36"/>
          <w:u w:val="single"/>
        </w:rPr>
        <w:drawing>
          <wp:anchor distT="91440" distB="91440" distL="91440" distR="91440" simplePos="0" relativeHeight="251734528" behindDoc="1" locked="1" layoutInCell="1" allowOverlap="1" wp14:anchorId="23FAE8FC" wp14:editId="6BC8C670">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2969">
        <w:rPr>
          <w:rFonts w:ascii="Times New Roman" w:eastAsia="Times New Roman" w:hAnsi="Times New Roman" w:cs="Times New Roman"/>
          <w:b/>
          <w:bCs/>
          <w:color w:val="000000"/>
          <w:sz w:val="36"/>
          <w:szCs w:val="36"/>
          <w:u w:val="single"/>
        </w:rPr>
        <w:t>Mailboxes</w:t>
      </w:r>
    </w:p>
    <w:p w14:paraId="2E6F6E46" w14:textId="77777777" w:rsidR="009E5F6A" w:rsidRPr="00BA2969" w:rsidRDefault="009E5F6A" w:rsidP="009E5F6A">
      <w:pPr>
        <w:spacing w:after="0" w:line="240" w:lineRule="auto"/>
        <w:jc w:val="center"/>
        <w:rPr>
          <w:rFonts w:ascii="Times New Roman" w:eastAsia="Times New Roman" w:hAnsi="Times New Roman" w:cs="Times New Roman"/>
          <w:color w:val="000000"/>
          <w:sz w:val="36"/>
          <w:szCs w:val="36"/>
        </w:rPr>
      </w:pPr>
      <w:r w:rsidRPr="00BA2969">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3E630A6" w14:textId="77777777" w:rsidR="009E5F6A" w:rsidRPr="00BA2969" w:rsidRDefault="009E5F6A" w:rsidP="009E5F6A">
      <w:pPr>
        <w:spacing w:after="0" w:line="240" w:lineRule="auto"/>
        <w:jc w:val="center"/>
        <w:rPr>
          <w:rFonts w:ascii="Times New Roman" w:eastAsia="Times New Roman" w:hAnsi="Times New Roman" w:cs="Times New Roman"/>
          <w:color w:val="000000"/>
          <w:sz w:val="36"/>
          <w:szCs w:val="36"/>
        </w:rPr>
      </w:pPr>
      <w:r w:rsidRPr="00BA2969">
        <w:rPr>
          <w:rFonts w:ascii="Times New Roman" w:eastAsia="Times New Roman" w:hAnsi="Times New Roman" w:cs="Times New Roman"/>
          <w:color w:val="000000"/>
          <w:sz w:val="36"/>
          <w:szCs w:val="36"/>
        </w:rPr>
        <w:t>Thank You!   </w:t>
      </w:r>
    </w:p>
    <w:p w14:paraId="5F1C26D1" w14:textId="3164E738" w:rsidR="009E5F6A" w:rsidRPr="00BA2969" w:rsidRDefault="009E5F6A" w:rsidP="005F07E4">
      <w:pPr>
        <w:spacing w:after="0" w:line="240" w:lineRule="auto"/>
        <w:jc w:val="center"/>
        <w:rPr>
          <w:rFonts w:ascii="Times New Roman" w:eastAsia="Times New Roman" w:hAnsi="Times New Roman" w:cs="Times New Roman"/>
          <w:b/>
          <w:bCs/>
          <w:color w:val="FF0000"/>
          <w:sz w:val="36"/>
          <w:szCs w:val="36"/>
          <w:u w:val="single"/>
        </w:rPr>
      </w:pPr>
      <w:r w:rsidRPr="00BA2969">
        <w:rPr>
          <w:rFonts w:ascii="Times New Roman" w:eastAsia="Times New Roman" w:hAnsi="Times New Roman" w:cs="Times New Roman"/>
          <w:color w:val="000000"/>
          <w:sz w:val="36"/>
          <w:szCs w:val="36"/>
        </w:rPr>
        <w:t>Pastor Joanie, PJ</w:t>
      </w:r>
    </w:p>
    <w:p w14:paraId="5609F87D" w14:textId="77777777" w:rsidR="009E5F6A" w:rsidRPr="00BA2969" w:rsidRDefault="009E5F6A" w:rsidP="009E5F6A">
      <w:pPr>
        <w:spacing w:line="240" w:lineRule="auto"/>
        <w:jc w:val="center"/>
        <w:rPr>
          <w:rFonts w:ascii="Times New Roman" w:eastAsia="Times New Roman" w:hAnsi="Times New Roman" w:cs="Times New Roman"/>
          <w:b/>
          <w:bCs/>
          <w:color w:val="FF0000"/>
          <w:sz w:val="36"/>
          <w:szCs w:val="36"/>
          <w:u w:val="single"/>
        </w:rPr>
      </w:pPr>
    </w:p>
    <w:p w14:paraId="2414BFA2" w14:textId="77777777" w:rsidR="00A93599" w:rsidRPr="00BA2969" w:rsidRDefault="00A93599" w:rsidP="009E5F6A">
      <w:pPr>
        <w:spacing w:after="0" w:line="240" w:lineRule="auto"/>
        <w:jc w:val="center"/>
        <w:rPr>
          <w:rFonts w:ascii="Times New Roman" w:eastAsia="Times New Roman" w:hAnsi="Times New Roman" w:cs="Times New Roman"/>
          <w:b/>
          <w:bCs/>
          <w:color w:val="FF0000"/>
          <w:sz w:val="36"/>
          <w:szCs w:val="36"/>
          <w:u w:val="single"/>
        </w:rPr>
      </w:pPr>
    </w:p>
    <w:p w14:paraId="578EC813" w14:textId="7B8E7B15" w:rsidR="009E5F6A" w:rsidRPr="00FA1906" w:rsidRDefault="009E5F6A" w:rsidP="00ED69FC">
      <w:pPr>
        <w:spacing w:after="0" w:line="240" w:lineRule="auto"/>
        <w:jc w:val="center"/>
        <w:rPr>
          <w:rFonts w:ascii="Times New Roman" w:hAnsi="Times New Roman" w:cs="Times New Roman"/>
          <w:sz w:val="36"/>
          <w:szCs w:val="36"/>
        </w:rPr>
      </w:pPr>
      <w:r w:rsidRPr="00FA1906">
        <w:rPr>
          <w:noProof/>
          <w:sz w:val="36"/>
          <w:szCs w:val="36"/>
        </w:rPr>
        <w:drawing>
          <wp:anchor distT="91440" distB="91440" distL="91440" distR="91440" simplePos="0" relativeHeight="251733504" behindDoc="1" locked="1" layoutInCell="1" allowOverlap="1" wp14:anchorId="1071AE0D" wp14:editId="2649E0A2">
            <wp:simplePos x="0" y="0"/>
            <wp:positionH relativeFrom="column">
              <wp:posOffset>5694680</wp:posOffset>
            </wp:positionH>
            <wp:positionV relativeFrom="paragraph">
              <wp:posOffset>-10160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1906">
        <w:rPr>
          <w:rFonts w:ascii="Times New Roman" w:eastAsia="Times New Roman" w:hAnsi="Times New Roman" w:cs="Times New Roman"/>
          <w:b/>
          <w:bCs/>
          <w:sz w:val="36"/>
          <w:szCs w:val="36"/>
          <w:u w:val="single"/>
        </w:rPr>
        <w:t>Just a Reminder if You Happen to Be the Last One Out of the Building</w:t>
      </w:r>
    </w:p>
    <w:p w14:paraId="6724202C" w14:textId="1B9E53A0" w:rsidR="00F62051" w:rsidRPr="00FA1906" w:rsidRDefault="009E5F6A" w:rsidP="00ED69FC">
      <w:pPr>
        <w:spacing w:line="240" w:lineRule="auto"/>
        <w:rPr>
          <w:rFonts w:ascii="Times New Roman" w:eastAsia="Times New Roman" w:hAnsi="Times New Roman" w:cs="Times New Roman"/>
          <w:b/>
          <w:bCs/>
          <w:sz w:val="36"/>
          <w:szCs w:val="36"/>
        </w:rPr>
      </w:pPr>
      <w:r w:rsidRPr="00FA1906">
        <w:rPr>
          <w:rFonts w:ascii="Times New Roman" w:eastAsia="Times New Roman" w:hAnsi="Times New Roman" w:cs="Times New Roman"/>
          <w:b/>
          <w:bCs/>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p>
    <w:p w14:paraId="1ADA323A" w14:textId="77777777" w:rsidR="00A93599" w:rsidRPr="00BA2969" w:rsidRDefault="00A93599" w:rsidP="009E5F6A">
      <w:pPr>
        <w:rPr>
          <w:rFonts w:ascii="Times New Roman" w:eastAsia="Times New Roman" w:hAnsi="Times New Roman" w:cs="Times New Roman"/>
          <w:b/>
          <w:bCs/>
          <w:color w:val="FF0000"/>
          <w:sz w:val="36"/>
          <w:szCs w:val="36"/>
        </w:rPr>
      </w:pPr>
    </w:p>
    <w:p w14:paraId="3A14FBCF" w14:textId="77777777" w:rsidR="007C6498" w:rsidRPr="00BA2969" w:rsidRDefault="007C6498" w:rsidP="009E5F6A">
      <w:pPr>
        <w:rPr>
          <w:rFonts w:ascii="Times New Roman" w:hAnsi="Times New Roman" w:cs="Times New Roman"/>
          <w:b/>
          <w:sz w:val="36"/>
          <w:szCs w:val="36"/>
        </w:rPr>
      </w:pPr>
    </w:p>
    <w:p w14:paraId="0E9B9B9D" w14:textId="3FE56F4D" w:rsidR="00CE1958" w:rsidRPr="00BA2969" w:rsidRDefault="00DB38B4" w:rsidP="00267E43">
      <w:pPr>
        <w:pBdr>
          <w:top w:val="single" w:sz="4" w:space="1" w:color="auto"/>
          <w:left w:val="single" w:sz="4" w:space="4" w:color="auto"/>
          <w:bottom w:val="single" w:sz="4" w:space="1" w:color="auto"/>
          <w:right w:val="single" w:sz="4" w:space="4" w:color="auto"/>
        </w:pBdr>
        <w:spacing w:line="240" w:lineRule="auto"/>
        <w:jc w:val="center"/>
        <w:rPr>
          <w:sz w:val="36"/>
          <w:szCs w:val="36"/>
        </w:rPr>
      </w:pPr>
      <w:bookmarkStart w:id="11" w:name="_Hlk95981362"/>
      <w:bookmarkEnd w:id="11"/>
      <w:r w:rsidRPr="00BA2969">
        <w:rPr>
          <w:noProof/>
          <w:sz w:val="36"/>
          <w:szCs w:val="36"/>
        </w:rPr>
        <w:drawing>
          <wp:anchor distT="0" distB="0" distL="114300" distR="114300" simplePos="0" relativeHeight="251724288" behindDoc="1" locked="1" layoutInCell="1" allowOverlap="1" wp14:anchorId="5FEBA4D4" wp14:editId="05F0D86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958" w:rsidRPr="00BA2969">
        <w:rPr>
          <w:rFonts w:ascii="Times New Roman" w:hAnsi="Times New Roman" w:cs="Times New Roman"/>
          <w:b/>
          <w:sz w:val="36"/>
          <w:szCs w:val="36"/>
          <w:u w:val="single"/>
        </w:rPr>
        <w:t>MESSAGE FROM REGINA</w:t>
      </w:r>
    </w:p>
    <w:p w14:paraId="13871900" w14:textId="0F1164F6" w:rsidR="00D670DE" w:rsidRPr="00BA2969" w:rsidRDefault="00CE1958" w:rsidP="00267E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BA2969">
        <w:rPr>
          <w:rFonts w:ascii="Times New Roman" w:hAnsi="Times New Roman" w:cs="Times New Roman"/>
          <w:b/>
          <w:sz w:val="36"/>
          <w:szCs w:val="36"/>
        </w:rPr>
        <w:t xml:space="preserve">The Vineyard Views is so much more fun to look at when there are photos. In the last months, I have only received photos from Randy and one or two others. Please, if you are at a church function, think about snapping a few photos for everyone to enjoy. Thank </w:t>
      </w:r>
      <w:proofErr w:type="gramStart"/>
      <w:r w:rsidRPr="00BA2969">
        <w:rPr>
          <w:rFonts w:ascii="Times New Roman" w:hAnsi="Times New Roman" w:cs="Times New Roman"/>
          <w:b/>
          <w:sz w:val="36"/>
          <w:szCs w:val="36"/>
        </w:rPr>
        <w:t>you,</w:t>
      </w:r>
      <w:proofErr w:type="gramEnd"/>
      <w:r w:rsidRPr="00BA2969">
        <w:rPr>
          <w:rFonts w:ascii="Times New Roman" w:hAnsi="Times New Roman" w:cs="Times New Roman"/>
          <w:b/>
          <w:sz w:val="36"/>
          <w:szCs w:val="36"/>
        </w:rPr>
        <w:t xml:space="preserve"> in advance.</w:t>
      </w:r>
    </w:p>
    <w:p w14:paraId="6BE060C3" w14:textId="5BAABEFB" w:rsidR="002E23BF" w:rsidRPr="00BA2969" w:rsidRDefault="002E23BF">
      <w:pPr>
        <w:rPr>
          <w:rFonts w:ascii="Times New Roman" w:hAnsi="Times New Roman" w:cs="Times New Roman"/>
          <w:b/>
          <w:bCs/>
          <w:sz w:val="36"/>
          <w:szCs w:val="36"/>
          <w:u w:val="single"/>
        </w:rPr>
      </w:pPr>
    </w:p>
    <w:p w14:paraId="5A7BCA35" w14:textId="77777777" w:rsidR="002E23BF" w:rsidRPr="00BA2969" w:rsidRDefault="002E23BF" w:rsidP="00410B97">
      <w:pPr>
        <w:spacing w:after="0"/>
        <w:jc w:val="center"/>
        <w:rPr>
          <w:rFonts w:ascii="Times New Roman" w:hAnsi="Times New Roman" w:cs="Times New Roman"/>
          <w:b/>
          <w:bCs/>
          <w:sz w:val="36"/>
          <w:szCs w:val="36"/>
          <w:highlight w:val="yellow"/>
          <w:u w:val="single"/>
        </w:rPr>
      </w:pPr>
    </w:p>
    <w:p w14:paraId="2D1C6301" w14:textId="77777777" w:rsidR="002E23BF" w:rsidRPr="00BA2969" w:rsidRDefault="002E23BF" w:rsidP="00410B97">
      <w:pPr>
        <w:spacing w:after="0"/>
        <w:jc w:val="center"/>
        <w:rPr>
          <w:rFonts w:ascii="Times New Roman" w:hAnsi="Times New Roman" w:cs="Times New Roman"/>
          <w:b/>
          <w:bCs/>
          <w:sz w:val="36"/>
          <w:szCs w:val="36"/>
          <w:highlight w:val="yellow"/>
          <w:u w:val="single"/>
        </w:rPr>
      </w:pPr>
    </w:p>
    <w:p w14:paraId="1842CDAE" w14:textId="77777777" w:rsidR="002E23BF" w:rsidRPr="00BA2969" w:rsidRDefault="002E23BF" w:rsidP="00410B97">
      <w:pPr>
        <w:spacing w:after="0"/>
        <w:jc w:val="center"/>
        <w:rPr>
          <w:rFonts w:ascii="Times New Roman" w:hAnsi="Times New Roman" w:cs="Times New Roman"/>
          <w:b/>
          <w:bCs/>
          <w:sz w:val="36"/>
          <w:szCs w:val="36"/>
          <w:highlight w:val="yellow"/>
          <w:u w:val="single"/>
        </w:rPr>
      </w:pPr>
    </w:p>
    <w:p w14:paraId="0C7B1CF2" w14:textId="77777777" w:rsidR="002E23BF" w:rsidRPr="00BA2969" w:rsidRDefault="002E23BF" w:rsidP="00410B97">
      <w:pPr>
        <w:spacing w:after="0"/>
        <w:jc w:val="center"/>
        <w:rPr>
          <w:rFonts w:ascii="Times New Roman" w:hAnsi="Times New Roman" w:cs="Times New Roman"/>
          <w:b/>
          <w:bCs/>
          <w:sz w:val="36"/>
          <w:szCs w:val="36"/>
          <w:highlight w:val="yellow"/>
          <w:u w:val="single"/>
        </w:rPr>
      </w:pPr>
    </w:p>
    <w:p w14:paraId="56CA4F25" w14:textId="77777777" w:rsidR="002E23BF" w:rsidRPr="00BA2969" w:rsidRDefault="002E23BF" w:rsidP="00410B97">
      <w:pPr>
        <w:spacing w:after="0"/>
        <w:jc w:val="center"/>
        <w:rPr>
          <w:rFonts w:ascii="Times New Roman" w:hAnsi="Times New Roman" w:cs="Times New Roman"/>
          <w:b/>
          <w:bCs/>
          <w:sz w:val="36"/>
          <w:szCs w:val="36"/>
          <w:u w:val="single"/>
        </w:rPr>
      </w:pPr>
    </w:p>
    <w:p w14:paraId="275A7BD0" w14:textId="6A12300D" w:rsidR="00F919E6" w:rsidRPr="00BA2969" w:rsidRDefault="00F919E6" w:rsidP="00410B97">
      <w:pPr>
        <w:spacing w:after="0"/>
        <w:jc w:val="center"/>
        <w:rPr>
          <w:rFonts w:ascii="Times New Roman" w:hAnsi="Times New Roman" w:cs="Times New Roman"/>
          <w:b/>
          <w:bCs/>
          <w:sz w:val="36"/>
          <w:szCs w:val="36"/>
          <w:u w:val="single"/>
        </w:rPr>
      </w:pPr>
      <w:r w:rsidRPr="00BA2969">
        <w:rPr>
          <w:rFonts w:ascii="Times New Roman" w:hAnsi="Times New Roman" w:cs="Times New Roman"/>
          <w:b/>
          <w:bCs/>
          <w:sz w:val="36"/>
          <w:szCs w:val="36"/>
          <w:u w:val="single"/>
        </w:rPr>
        <w:t>DEADLINES</w:t>
      </w:r>
    </w:p>
    <w:p w14:paraId="673BD6F5" w14:textId="5FADF9A0" w:rsidR="005B4A20" w:rsidRPr="00BA2969" w:rsidRDefault="00F919E6" w:rsidP="00B0727A">
      <w:pPr>
        <w:spacing w:after="0" w:line="240" w:lineRule="auto"/>
        <w:jc w:val="center"/>
        <w:rPr>
          <w:rFonts w:ascii="Times New Roman" w:hAnsi="Times New Roman" w:cs="Times New Roman"/>
          <w:b/>
          <w:sz w:val="36"/>
          <w:szCs w:val="36"/>
          <w:u w:val="single"/>
        </w:rPr>
      </w:pPr>
      <w:r w:rsidRPr="00BA2969">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12" w:name="_Hlk49244957"/>
      <w:r w:rsidRPr="00BA2969">
        <w:rPr>
          <w:rFonts w:ascii="Times New Roman" w:hAnsi="Times New Roman" w:cs="Times New Roman"/>
          <w:sz w:val="36"/>
          <w:szCs w:val="36"/>
        </w:rPr>
        <w:t xml:space="preserve"> If you </w:t>
      </w:r>
      <w:r w:rsidR="00D849A2" w:rsidRPr="00BA2969">
        <w:rPr>
          <w:rFonts w:ascii="Times New Roman" w:hAnsi="Times New Roman" w:cs="Times New Roman"/>
          <w:sz w:val="36"/>
          <w:szCs w:val="36"/>
        </w:rPr>
        <w:t>have submissions</w:t>
      </w:r>
      <w:r w:rsidRPr="00BA2969">
        <w:rPr>
          <w:rFonts w:ascii="Times New Roman" w:hAnsi="Times New Roman" w:cs="Times New Roman"/>
          <w:sz w:val="36"/>
          <w:szCs w:val="36"/>
        </w:rPr>
        <w:t xml:space="preserve"> for the </w:t>
      </w:r>
      <w:r w:rsidR="003F1B57" w:rsidRPr="00BA2969">
        <w:rPr>
          <w:rFonts w:ascii="Times New Roman" w:hAnsi="Times New Roman" w:cs="Times New Roman"/>
          <w:sz w:val="36"/>
          <w:szCs w:val="36"/>
        </w:rPr>
        <w:t>January 2025</w:t>
      </w:r>
      <w:r w:rsidRPr="00BA2969">
        <w:rPr>
          <w:rFonts w:ascii="Times New Roman" w:hAnsi="Times New Roman" w:cs="Times New Roman"/>
          <w:sz w:val="36"/>
          <w:szCs w:val="36"/>
        </w:rPr>
        <w:t xml:space="preserve"> Vineyard Views, please have them in to the office no later than </w:t>
      </w:r>
      <w:r w:rsidR="00A0721C" w:rsidRPr="00BA2969">
        <w:rPr>
          <w:rFonts w:ascii="Times New Roman" w:hAnsi="Times New Roman" w:cs="Times New Roman"/>
          <w:sz w:val="36"/>
          <w:szCs w:val="36"/>
        </w:rPr>
        <w:t>the end</w:t>
      </w:r>
      <w:r w:rsidRPr="00BA2969">
        <w:rPr>
          <w:rFonts w:ascii="Times New Roman" w:hAnsi="Times New Roman" w:cs="Times New Roman"/>
          <w:sz w:val="36"/>
          <w:szCs w:val="36"/>
        </w:rPr>
        <w:t xml:space="preserve"> of day on </w:t>
      </w:r>
      <w:bookmarkEnd w:id="12"/>
      <w:r w:rsidR="003F1B57" w:rsidRPr="00BA2969">
        <w:rPr>
          <w:rFonts w:ascii="Times New Roman" w:hAnsi="Times New Roman" w:cs="Times New Roman"/>
          <w:sz w:val="36"/>
          <w:szCs w:val="36"/>
        </w:rPr>
        <w:t>Thursday</w:t>
      </w:r>
      <w:r w:rsidR="0098628E" w:rsidRPr="00BA2969">
        <w:rPr>
          <w:rFonts w:ascii="Times New Roman" w:hAnsi="Times New Roman" w:cs="Times New Roman"/>
          <w:sz w:val="36"/>
          <w:szCs w:val="36"/>
        </w:rPr>
        <w:t xml:space="preserve">, </w:t>
      </w:r>
      <w:r w:rsidR="003F1B57" w:rsidRPr="00BA2969">
        <w:rPr>
          <w:rFonts w:ascii="Times New Roman" w:hAnsi="Times New Roman" w:cs="Times New Roman"/>
          <w:sz w:val="36"/>
          <w:szCs w:val="36"/>
        </w:rPr>
        <w:t xml:space="preserve">December 19, </w:t>
      </w:r>
      <w:r w:rsidR="0098628E" w:rsidRPr="00BA2969">
        <w:rPr>
          <w:rFonts w:ascii="Times New Roman" w:hAnsi="Times New Roman" w:cs="Times New Roman"/>
          <w:sz w:val="36"/>
          <w:szCs w:val="36"/>
        </w:rPr>
        <w:t>2024</w:t>
      </w:r>
      <w:r w:rsidR="0082369F" w:rsidRPr="00BA2969">
        <w:rPr>
          <w:rFonts w:ascii="Times New Roman" w:hAnsi="Times New Roman" w:cs="Times New Roman"/>
          <w:sz w:val="36"/>
          <w:szCs w:val="36"/>
        </w:rPr>
        <w:t>.</w:t>
      </w:r>
    </w:p>
    <w:p w14:paraId="029C6D55" w14:textId="77777777" w:rsidR="00124B7A" w:rsidRPr="00BA2969" w:rsidRDefault="00124B7A" w:rsidP="00B0727A">
      <w:pPr>
        <w:spacing w:after="0" w:line="240" w:lineRule="auto"/>
        <w:jc w:val="center"/>
        <w:rPr>
          <w:rFonts w:ascii="Times New Roman" w:hAnsi="Times New Roman" w:cs="Times New Roman"/>
          <w:b/>
          <w:sz w:val="36"/>
          <w:szCs w:val="36"/>
          <w:highlight w:val="yellow"/>
          <w:u w:val="single"/>
        </w:rPr>
      </w:pPr>
    </w:p>
    <w:p w14:paraId="3E5026FC" w14:textId="77777777" w:rsidR="000804AB" w:rsidRPr="00BA2969" w:rsidRDefault="000804AB" w:rsidP="00B0727A">
      <w:pPr>
        <w:spacing w:after="0" w:line="240" w:lineRule="auto"/>
        <w:jc w:val="center"/>
        <w:rPr>
          <w:rFonts w:ascii="Times New Roman" w:hAnsi="Times New Roman" w:cs="Times New Roman"/>
          <w:b/>
          <w:sz w:val="36"/>
          <w:szCs w:val="36"/>
          <w:highlight w:val="yellow"/>
          <w:u w:val="single"/>
        </w:rPr>
      </w:pPr>
    </w:p>
    <w:p w14:paraId="1CE25C92" w14:textId="2DC01E1E" w:rsidR="007C5BEA" w:rsidRPr="00624F8C" w:rsidRDefault="00FC0092" w:rsidP="00B0727A">
      <w:pPr>
        <w:spacing w:after="0" w:line="240" w:lineRule="auto"/>
        <w:jc w:val="center"/>
        <w:rPr>
          <w:rFonts w:ascii="Times New Roman" w:hAnsi="Times New Roman" w:cs="Times New Roman"/>
          <w:b/>
          <w:sz w:val="36"/>
          <w:szCs w:val="36"/>
          <w:u w:val="single"/>
        </w:rPr>
      </w:pPr>
      <w:r w:rsidRPr="00624F8C">
        <w:rPr>
          <w:rFonts w:ascii="Times New Roman" w:hAnsi="Times New Roman" w:cs="Times New Roman"/>
          <w:b/>
          <w:sz w:val="36"/>
          <w:szCs w:val="36"/>
          <w:u w:val="single"/>
        </w:rPr>
        <w:t>SERVING HANDS</w:t>
      </w:r>
    </w:p>
    <w:p w14:paraId="2C75C279" w14:textId="614AEA38" w:rsidR="00FC0092" w:rsidRPr="00624F8C" w:rsidRDefault="00FC0092" w:rsidP="00B0727A">
      <w:pPr>
        <w:spacing w:after="0" w:line="240" w:lineRule="auto"/>
        <w:jc w:val="center"/>
        <w:rPr>
          <w:rFonts w:ascii="Times New Roman" w:hAnsi="Times New Roman" w:cs="Times New Roman"/>
          <w:bCs/>
          <w:sz w:val="36"/>
          <w:szCs w:val="36"/>
        </w:rPr>
      </w:pPr>
      <w:r w:rsidRPr="00624F8C">
        <w:rPr>
          <w:rFonts w:ascii="Times New Roman" w:hAnsi="Times New Roman" w:cs="Times New Roman"/>
          <w:bCs/>
          <w:sz w:val="36"/>
          <w:szCs w:val="36"/>
        </w:rPr>
        <w:t xml:space="preserve">Serving Hands is a program </w:t>
      </w:r>
      <w:r w:rsidR="00405855" w:rsidRPr="00624F8C">
        <w:rPr>
          <w:rFonts w:ascii="Times New Roman" w:hAnsi="Times New Roman" w:cs="Times New Roman"/>
          <w:bCs/>
          <w:sz w:val="36"/>
          <w:szCs w:val="36"/>
        </w:rPr>
        <w:t xml:space="preserve">created </w:t>
      </w:r>
      <w:r w:rsidRPr="00624F8C">
        <w:rPr>
          <w:rFonts w:ascii="Times New Roman" w:hAnsi="Times New Roman" w:cs="Times New Roman"/>
          <w:bCs/>
          <w:sz w:val="36"/>
          <w:szCs w:val="36"/>
        </w:rPr>
        <w:t xml:space="preserve">to help members </w:t>
      </w:r>
      <w:r w:rsidR="00B34BE5" w:rsidRPr="00624F8C">
        <w:rPr>
          <w:rFonts w:ascii="Times New Roman" w:hAnsi="Times New Roman" w:cs="Times New Roman"/>
          <w:bCs/>
          <w:sz w:val="36"/>
          <w:szCs w:val="36"/>
        </w:rPr>
        <w:t>of</w:t>
      </w:r>
      <w:r w:rsidRPr="00624F8C">
        <w:rPr>
          <w:rFonts w:ascii="Times New Roman" w:hAnsi="Times New Roman" w:cs="Times New Roman"/>
          <w:bCs/>
          <w:sz w:val="36"/>
          <w:szCs w:val="36"/>
        </w:rPr>
        <w:t xml:space="preserve"> our own congregation. Serving Hands is there for you if </w:t>
      </w:r>
      <w:r w:rsidR="00D849A2" w:rsidRPr="00624F8C">
        <w:rPr>
          <w:rFonts w:ascii="Times New Roman" w:hAnsi="Times New Roman" w:cs="Times New Roman"/>
          <w:bCs/>
          <w:sz w:val="36"/>
          <w:szCs w:val="36"/>
        </w:rPr>
        <w:t>you need</w:t>
      </w:r>
      <w:r w:rsidRPr="00624F8C">
        <w:rPr>
          <w:rFonts w:ascii="Times New Roman" w:hAnsi="Times New Roman" w:cs="Times New Roman"/>
          <w:bCs/>
          <w:sz w:val="36"/>
          <w:szCs w:val="36"/>
        </w:rPr>
        <w:t xml:space="preserve"> some help in the following areas: </w:t>
      </w:r>
      <w:r w:rsidR="000646DB" w:rsidRPr="00624F8C">
        <w:rPr>
          <w:rFonts w:ascii="Times New Roman" w:hAnsi="Times New Roman" w:cs="Times New Roman"/>
          <w:bCs/>
          <w:sz w:val="36"/>
          <w:szCs w:val="36"/>
        </w:rPr>
        <w:t xml:space="preserve">a meal brought to you, </w:t>
      </w:r>
      <w:r w:rsidR="007D51E3" w:rsidRPr="00624F8C">
        <w:rPr>
          <w:rFonts w:ascii="Times New Roman" w:hAnsi="Times New Roman" w:cs="Times New Roman"/>
          <w:bCs/>
          <w:sz w:val="36"/>
          <w:szCs w:val="36"/>
        </w:rPr>
        <w:t xml:space="preserve">driving you to an appointment, a friendly visit, doing a household chore, communion brought to you, walking your </w:t>
      </w:r>
      <w:r w:rsidR="00360E11" w:rsidRPr="00624F8C">
        <w:rPr>
          <w:rFonts w:ascii="Times New Roman" w:hAnsi="Times New Roman" w:cs="Times New Roman"/>
          <w:bCs/>
          <w:sz w:val="36"/>
          <w:szCs w:val="36"/>
        </w:rPr>
        <w:t>dog,</w:t>
      </w:r>
      <w:r w:rsidR="007D51E3" w:rsidRPr="00624F8C">
        <w:rPr>
          <w:rFonts w:ascii="Times New Roman" w:hAnsi="Times New Roman" w:cs="Times New Roman"/>
          <w:bCs/>
          <w:sz w:val="36"/>
          <w:szCs w:val="36"/>
        </w:rPr>
        <w:t xml:space="preserve"> or picking up food for your pet, etc. These are one-time </w:t>
      </w:r>
      <w:r w:rsidR="00D849A2" w:rsidRPr="00624F8C">
        <w:rPr>
          <w:rFonts w:ascii="Times New Roman" w:hAnsi="Times New Roman" w:cs="Times New Roman"/>
          <w:bCs/>
          <w:sz w:val="36"/>
          <w:szCs w:val="36"/>
        </w:rPr>
        <w:t>opportunities,</w:t>
      </w:r>
      <w:r w:rsidR="007D51E3" w:rsidRPr="00624F8C">
        <w:rPr>
          <w:rFonts w:ascii="Times New Roman" w:hAnsi="Times New Roman" w:cs="Times New Roman"/>
          <w:bCs/>
          <w:sz w:val="36"/>
          <w:szCs w:val="36"/>
        </w:rPr>
        <w:t xml:space="preserve"> not forever experiences. Please contact Carolyn Fialkowski </w:t>
      </w:r>
      <w:proofErr w:type="gramStart"/>
      <w:r w:rsidR="007D51E3" w:rsidRPr="00624F8C">
        <w:rPr>
          <w:rFonts w:ascii="Times New Roman" w:hAnsi="Times New Roman" w:cs="Times New Roman"/>
          <w:bCs/>
          <w:sz w:val="36"/>
          <w:szCs w:val="36"/>
        </w:rPr>
        <w:t>at</w:t>
      </w:r>
      <w:proofErr w:type="gramEnd"/>
      <w:r w:rsidR="007D51E3" w:rsidRPr="00624F8C">
        <w:rPr>
          <w:rFonts w:ascii="Times New Roman" w:hAnsi="Times New Roman" w:cs="Times New Roman"/>
          <w:bCs/>
          <w:sz w:val="36"/>
          <w:szCs w:val="36"/>
        </w:rPr>
        <w:t xml:space="preserve"> 814-392-4281, or Jean Fowler at 586-322-8337 if you need help</w:t>
      </w:r>
      <w:r w:rsidR="00ED2C24" w:rsidRPr="00624F8C">
        <w:rPr>
          <w:rFonts w:ascii="Times New Roman" w:hAnsi="Times New Roman" w:cs="Times New Roman"/>
          <w:bCs/>
          <w:sz w:val="36"/>
          <w:szCs w:val="36"/>
        </w:rPr>
        <w:t xml:space="preserve">. </w:t>
      </w:r>
    </w:p>
    <w:p w14:paraId="33B09D2B" w14:textId="77777777" w:rsidR="002E23BF" w:rsidRPr="00624F8C" w:rsidRDefault="00ED2C24" w:rsidP="007C6498">
      <w:pPr>
        <w:spacing w:after="0" w:line="240" w:lineRule="auto"/>
        <w:jc w:val="center"/>
        <w:rPr>
          <w:rFonts w:ascii="Times New Roman" w:hAnsi="Times New Roman" w:cs="Times New Roman"/>
          <w:bCs/>
          <w:sz w:val="36"/>
          <w:szCs w:val="36"/>
        </w:rPr>
      </w:pPr>
      <w:r w:rsidRPr="00624F8C">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3EF81C69" w14:textId="45554C1D" w:rsidR="002E23BF" w:rsidRPr="00BA2969" w:rsidRDefault="002E23BF">
      <w:pPr>
        <w:rPr>
          <w:rFonts w:ascii="Times New Roman" w:hAnsi="Times New Roman" w:cs="Times New Roman"/>
          <w:bCs/>
          <w:sz w:val="36"/>
          <w:szCs w:val="36"/>
          <w:highlight w:val="yellow"/>
        </w:rPr>
      </w:pPr>
      <w:r w:rsidRPr="00BA2969">
        <w:rPr>
          <w:rFonts w:ascii="Times New Roman" w:hAnsi="Times New Roman" w:cs="Times New Roman"/>
          <w:bCs/>
          <w:sz w:val="36"/>
          <w:szCs w:val="36"/>
          <w:highlight w:val="yellow"/>
        </w:rPr>
        <w:br w:type="page"/>
      </w:r>
    </w:p>
    <w:p w14:paraId="18B2D37D" w14:textId="77777777" w:rsidR="00F426F6" w:rsidRDefault="00F426F6" w:rsidP="00F426F6">
      <w:pPr>
        <w:spacing w:after="0" w:line="276" w:lineRule="auto"/>
        <w:jc w:val="center"/>
        <w:rPr>
          <w:b/>
          <w:bCs/>
          <w:sz w:val="32"/>
          <w:szCs w:val="32"/>
          <w:u w:val="single"/>
        </w:rPr>
      </w:pPr>
      <w:bookmarkStart w:id="13" w:name="_Hlk42599506"/>
      <w:bookmarkStart w:id="14" w:name="_Hlk35937061"/>
      <w:bookmarkStart w:id="15" w:name="_Hlk49244980"/>
      <w:r>
        <w:rPr>
          <w:noProof/>
        </w:rPr>
        <w:lastRenderedPageBreak/>
        <w:drawing>
          <wp:anchor distT="0" distB="0" distL="114300" distR="114300" simplePos="0" relativeHeight="251796992" behindDoc="1" locked="0" layoutInCell="1" allowOverlap="1" wp14:anchorId="70E933F4" wp14:editId="761520E6">
            <wp:simplePos x="0" y="0"/>
            <wp:positionH relativeFrom="column">
              <wp:posOffset>2169160</wp:posOffset>
            </wp:positionH>
            <wp:positionV relativeFrom="page">
              <wp:posOffset>154305</wp:posOffset>
            </wp:positionV>
            <wp:extent cx="1878965" cy="1394460"/>
            <wp:effectExtent l="0" t="0" r="6985" b="0"/>
            <wp:wrapTight wrapText="bothSides">
              <wp:wrapPolygon edited="0">
                <wp:start x="0" y="0"/>
                <wp:lineTo x="0" y="21246"/>
                <wp:lineTo x="21461" y="21246"/>
                <wp:lineTo x="21461" y="0"/>
                <wp:lineTo x="0" y="0"/>
              </wp:wrapPolygon>
            </wp:wrapTight>
            <wp:docPr id="2" name="Picture 1" descr="Free Cliparts Finance Committee, Download Free Cliparts Finance -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s Finance Committee, Download Free Cliparts Finance - Clip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8965" cy="1394460"/>
                    </a:xfrm>
                    <a:prstGeom prst="rect">
                      <a:avLst/>
                    </a:prstGeom>
                    <a:noFill/>
                    <a:ln>
                      <a:noFill/>
                    </a:ln>
                  </pic:spPr>
                </pic:pic>
              </a:graphicData>
            </a:graphic>
          </wp:anchor>
        </w:drawing>
      </w:r>
    </w:p>
    <w:p w14:paraId="322F0E81" w14:textId="77777777" w:rsidR="00F426F6" w:rsidRDefault="00F426F6" w:rsidP="00F426F6">
      <w:pPr>
        <w:spacing w:after="0"/>
        <w:jc w:val="center"/>
        <w:rPr>
          <w:rFonts w:ascii="Times New Roman" w:hAnsi="Times New Roman" w:cs="Times New Roman"/>
          <w:b/>
          <w:bCs/>
          <w:sz w:val="36"/>
          <w:szCs w:val="36"/>
          <w:u w:val="single"/>
        </w:rPr>
      </w:pPr>
    </w:p>
    <w:p w14:paraId="506DBC29" w14:textId="77777777" w:rsidR="00F426F6" w:rsidRDefault="00F426F6" w:rsidP="00F426F6">
      <w:pPr>
        <w:spacing w:after="0"/>
        <w:jc w:val="center"/>
        <w:rPr>
          <w:rFonts w:ascii="Times New Roman" w:hAnsi="Times New Roman" w:cs="Times New Roman"/>
          <w:b/>
          <w:bCs/>
          <w:sz w:val="36"/>
          <w:szCs w:val="36"/>
          <w:u w:val="single"/>
        </w:rPr>
      </w:pPr>
    </w:p>
    <w:p w14:paraId="1F682DCA" w14:textId="524C33D8" w:rsidR="00F426F6" w:rsidRPr="00F426F6" w:rsidRDefault="00F426F6" w:rsidP="00F426F6">
      <w:pPr>
        <w:spacing w:after="0" w:line="240" w:lineRule="auto"/>
        <w:jc w:val="center"/>
        <w:rPr>
          <w:rFonts w:ascii="Times New Roman" w:hAnsi="Times New Roman" w:cs="Times New Roman"/>
          <w:b/>
          <w:bCs/>
          <w:sz w:val="36"/>
          <w:szCs w:val="36"/>
          <w:u w:val="single"/>
        </w:rPr>
      </w:pPr>
      <w:r w:rsidRPr="00F426F6">
        <w:rPr>
          <w:rFonts w:ascii="Times New Roman" w:hAnsi="Times New Roman" w:cs="Times New Roman"/>
          <w:b/>
          <w:bCs/>
          <w:sz w:val="36"/>
          <w:szCs w:val="36"/>
          <w:u w:val="single"/>
        </w:rPr>
        <w:t>INFORMATION FROM THE FINANCE COMMITTEE</w:t>
      </w:r>
    </w:p>
    <w:p w14:paraId="03D1463B" w14:textId="31A0B57F" w:rsidR="00F426F6" w:rsidRPr="00F426F6" w:rsidRDefault="00F426F6" w:rsidP="00F426F6">
      <w:pPr>
        <w:spacing w:after="0" w:line="240" w:lineRule="auto"/>
        <w:jc w:val="center"/>
        <w:rPr>
          <w:rFonts w:ascii="Times New Roman" w:hAnsi="Times New Roman" w:cs="Times New Roman"/>
          <w:b/>
          <w:bCs/>
          <w:sz w:val="36"/>
          <w:szCs w:val="36"/>
        </w:rPr>
      </w:pPr>
      <w:r w:rsidRPr="00F426F6">
        <w:rPr>
          <w:rFonts w:ascii="Times New Roman" w:hAnsi="Times New Roman" w:cs="Times New Roman"/>
          <w:b/>
          <w:bCs/>
          <w:sz w:val="36"/>
          <w:szCs w:val="36"/>
          <w:u w:val="single"/>
        </w:rPr>
        <w:t>AND</w:t>
      </w:r>
      <w:r>
        <w:rPr>
          <w:rFonts w:ascii="Times New Roman" w:hAnsi="Times New Roman" w:cs="Times New Roman"/>
          <w:b/>
          <w:bCs/>
          <w:sz w:val="36"/>
          <w:szCs w:val="36"/>
          <w:u w:val="single"/>
        </w:rPr>
        <w:t xml:space="preserve"> </w:t>
      </w:r>
      <w:r w:rsidRPr="00F426F6">
        <w:rPr>
          <w:rFonts w:ascii="Times New Roman" w:hAnsi="Times New Roman" w:cs="Times New Roman"/>
          <w:b/>
          <w:bCs/>
          <w:sz w:val="36"/>
          <w:szCs w:val="36"/>
          <w:u w:val="single"/>
        </w:rPr>
        <w:t xml:space="preserve">YOUR TREASURERS   </w:t>
      </w:r>
    </w:p>
    <w:p w14:paraId="0E7FF1B8" w14:textId="77777777" w:rsidR="00F426F6" w:rsidRPr="00F426F6" w:rsidRDefault="00F426F6" w:rsidP="00F426F6">
      <w:pPr>
        <w:spacing w:line="240" w:lineRule="auto"/>
        <w:rPr>
          <w:rFonts w:ascii="Times New Roman" w:hAnsi="Times New Roman" w:cs="Times New Roman"/>
          <w:b/>
          <w:bCs/>
          <w:sz w:val="36"/>
          <w:szCs w:val="36"/>
        </w:rPr>
      </w:pPr>
      <w:r w:rsidRPr="00F426F6">
        <w:rPr>
          <w:rFonts w:ascii="Times New Roman" w:hAnsi="Times New Roman" w:cs="Times New Roman"/>
          <w:b/>
          <w:bCs/>
          <w:sz w:val="36"/>
          <w:szCs w:val="36"/>
        </w:rPr>
        <w:t xml:space="preserve">      Our church expenses of approximately $21,000.00 per month continue, so please prayerfully remember to bring or send in your offering. We are most grateful to all of you who support our programs through your offerings, time, talents and prayers.  </w:t>
      </w:r>
    </w:p>
    <w:p w14:paraId="70900CAF" w14:textId="3D41FEB5" w:rsidR="00F426F6" w:rsidRPr="00F426F6" w:rsidRDefault="00F426F6" w:rsidP="00F426F6">
      <w:pPr>
        <w:spacing w:after="0" w:line="240" w:lineRule="auto"/>
        <w:rPr>
          <w:rFonts w:ascii="Times New Roman" w:hAnsi="Times New Roman" w:cs="Times New Roman"/>
          <w:b/>
          <w:bCs/>
          <w:sz w:val="36"/>
          <w:szCs w:val="36"/>
        </w:rPr>
      </w:pPr>
      <w:r w:rsidRPr="00F426F6">
        <w:rPr>
          <w:rFonts w:ascii="Times New Roman" w:hAnsi="Times New Roman" w:cs="Times New Roman"/>
          <w:b/>
          <w:bCs/>
          <w:sz w:val="36"/>
          <w:szCs w:val="36"/>
        </w:rPr>
        <w:t xml:space="preserve">      November has been budget month when Department Heads have reviewed the costs expended for 2024 on their line items and discern what they will need for 2025.  The proposed budget has been reviewed by the Finance Committee and approved by </w:t>
      </w:r>
      <w:proofErr w:type="gramStart"/>
      <w:r w:rsidRPr="00F426F6">
        <w:rPr>
          <w:rFonts w:ascii="Times New Roman" w:hAnsi="Times New Roman" w:cs="Times New Roman"/>
          <w:b/>
          <w:bCs/>
          <w:sz w:val="36"/>
          <w:szCs w:val="36"/>
        </w:rPr>
        <w:t>Council</w:t>
      </w:r>
      <w:proofErr w:type="gramEnd"/>
      <w:r w:rsidRPr="00F426F6">
        <w:rPr>
          <w:rFonts w:ascii="Times New Roman" w:hAnsi="Times New Roman" w:cs="Times New Roman"/>
          <w:b/>
          <w:bCs/>
          <w:sz w:val="36"/>
          <w:szCs w:val="36"/>
        </w:rPr>
        <w:t>.  The final step is for the Congregation to approve the budget at the annual meeting on January 19, 2025. When you</w:t>
      </w:r>
      <w:r>
        <w:rPr>
          <w:rFonts w:ascii="Times New Roman" w:hAnsi="Times New Roman" w:cs="Times New Roman"/>
          <w:b/>
          <w:bCs/>
          <w:sz w:val="36"/>
          <w:szCs w:val="36"/>
        </w:rPr>
        <w:t xml:space="preserve"> </w:t>
      </w:r>
      <w:r w:rsidRPr="00F426F6">
        <w:rPr>
          <w:rFonts w:ascii="Times New Roman" w:hAnsi="Times New Roman" w:cs="Times New Roman"/>
          <w:b/>
          <w:bCs/>
          <w:sz w:val="36"/>
          <w:szCs w:val="36"/>
        </w:rPr>
        <w:t>receive your copy of the Annual Report please review the financial information.  If you have any questions, please contact</w:t>
      </w:r>
      <w:r>
        <w:rPr>
          <w:rFonts w:ascii="Times New Roman" w:hAnsi="Times New Roman" w:cs="Times New Roman"/>
          <w:b/>
          <w:bCs/>
          <w:sz w:val="36"/>
          <w:szCs w:val="36"/>
        </w:rPr>
        <w:t xml:space="preserve"> </w:t>
      </w:r>
      <w:r w:rsidRPr="00F426F6">
        <w:rPr>
          <w:rFonts w:ascii="Times New Roman" w:hAnsi="Times New Roman" w:cs="Times New Roman"/>
          <w:b/>
          <w:bCs/>
          <w:sz w:val="36"/>
          <w:szCs w:val="36"/>
        </w:rPr>
        <w:t xml:space="preserve">Lynn Dively </w:t>
      </w:r>
      <w:proofErr w:type="gramStart"/>
      <w:r w:rsidRPr="00F426F6">
        <w:rPr>
          <w:rFonts w:ascii="Times New Roman" w:hAnsi="Times New Roman" w:cs="Times New Roman"/>
          <w:b/>
          <w:bCs/>
          <w:sz w:val="36"/>
          <w:szCs w:val="36"/>
        </w:rPr>
        <w:t>at</w:t>
      </w:r>
      <w:proofErr w:type="gramEnd"/>
      <w:r w:rsidRPr="00F426F6">
        <w:rPr>
          <w:rFonts w:ascii="Times New Roman" w:hAnsi="Times New Roman" w:cs="Times New Roman"/>
          <w:b/>
          <w:bCs/>
          <w:sz w:val="36"/>
          <w:szCs w:val="36"/>
        </w:rPr>
        <w:t xml:space="preserve"> 352-382-0435 before the meeting. </w:t>
      </w:r>
    </w:p>
    <w:p w14:paraId="6143807F" w14:textId="77777777" w:rsidR="00F426F6" w:rsidRPr="00F426F6" w:rsidRDefault="00F426F6" w:rsidP="00F426F6">
      <w:pPr>
        <w:spacing w:line="240" w:lineRule="auto"/>
        <w:rPr>
          <w:rFonts w:ascii="Times New Roman" w:hAnsi="Times New Roman" w:cs="Times New Roman"/>
          <w:b/>
          <w:bCs/>
          <w:sz w:val="36"/>
          <w:szCs w:val="36"/>
        </w:rPr>
      </w:pPr>
      <w:r w:rsidRPr="00F426F6">
        <w:rPr>
          <w:rFonts w:ascii="Times New Roman" w:hAnsi="Times New Roman" w:cs="Times New Roman"/>
          <w:b/>
          <w:bCs/>
          <w:sz w:val="36"/>
          <w:szCs w:val="36"/>
        </w:rPr>
        <w:t xml:space="preserve">     If you have not done so, please complete and turn in your Giving Card and your Volunteer Sheet.  It helps all the Committees and Finance prepare for next year.  Extra copies are available on the table in the Narthex.</w:t>
      </w:r>
    </w:p>
    <w:p w14:paraId="75A569C4" w14:textId="77777777" w:rsidR="00F426F6" w:rsidRPr="00F426F6" w:rsidRDefault="00F426F6" w:rsidP="00F426F6">
      <w:pPr>
        <w:spacing w:after="0" w:line="240" w:lineRule="auto"/>
        <w:rPr>
          <w:rFonts w:ascii="Times New Roman" w:hAnsi="Times New Roman" w:cs="Times New Roman"/>
          <w:b/>
          <w:bCs/>
          <w:sz w:val="36"/>
          <w:szCs w:val="36"/>
        </w:rPr>
      </w:pPr>
      <w:r w:rsidRPr="00F426F6">
        <w:rPr>
          <w:rFonts w:ascii="Times New Roman" w:hAnsi="Times New Roman" w:cs="Times New Roman"/>
          <w:b/>
          <w:bCs/>
          <w:sz w:val="36"/>
          <w:szCs w:val="36"/>
        </w:rPr>
        <w:t xml:space="preserve">      In the hope of getting ahead of our property, liability and flood insurance costs for next year, we would like to save toward those expenses. If possible, we would appreciate it if you could make an additional donation designated “Insurance” and include it with your regular offering. Thanks so much.</w:t>
      </w:r>
    </w:p>
    <w:p w14:paraId="65D7780A" w14:textId="77777777" w:rsidR="00F426F6" w:rsidRPr="00F426F6" w:rsidRDefault="00F426F6" w:rsidP="00F426F6">
      <w:pPr>
        <w:spacing w:after="0"/>
        <w:rPr>
          <w:rFonts w:ascii="Times New Roman" w:hAnsi="Times New Roman" w:cs="Times New Roman"/>
          <w:b/>
          <w:bCs/>
          <w:sz w:val="36"/>
          <w:szCs w:val="36"/>
        </w:rPr>
      </w:pPr>
      <w:r w:rsidRPr="00F426F6">
        <w:rPr>
          <w:rFonts w:ascii="Times New Roman" w:hAnsi="Times New Roman" w:cs="Times New Roman"/>
          <w:b/>
          <w:bCs/>
          <w:noProof/>
          <w:sz w:val="36"/>
          <w:szCs w:val="36"/>
          <w:u w:val="single"/>
        </w:rPr>
        <w:drawing>
          <wp:anchor distT="0" distB="0" distL="114300" distR="114300" simplePos="0" relativeHeight="251795968" behindDoc="0" locked="0" layoutInCell="1" allowOverlap="1" wp14:anchorId="35267876" wp14:editId="1FE822BB">
            <wp:simplePos x="0" y="0"/>
            <wp:positionH relativeFrom="column">
              <wp:posOffset>1050011</wp:posOffset>
            </wp:positionH>
            <wp:positionV relativeFrom="paragraph">
              <wp:posOffset>68134</wp:posOffset>
            </wp:positionV>
            <wp:extent cx="743187" cy="1091062"/>
            <wp:effectExtent l="0" t="0" r="0" b="0"/>
            <wp:wrapNone/>
            <wp:docPr id="1169653914" name="Picture 1" descr="A candle with a candle and berr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53914" name="Picture 1" descr="A candle with a candle and berries&#10;&#10;Description automatically generated with medium confidence"/>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43187" cy="1091062"/>
                    </a:xfrm>
                    <a:prstGeom prst="rect">
                      <a:avLst/>
                    </a:prstGeom>
                  </pic:spPr>
                </pic:pic>
              </a:graphicData>
            </a:graphic>
            <wp14:sizeRelH relativeFrom="page">
              <wp14:pctWidth>0</wp14:pctWidth>
            </wp14:sizeRelH>
            <wp14:sizeRelV relativeFrom="page">
              <wp14:pctHeight>0</wp14:pctHeight>
            </wp14:sizeRelV>
          </wp:anchor>
        </w:drawing>
      </w:r>
    </w:p>
    <w:p w14:paraId="2707CA50" w14:textId="77777777" w:rsidR="00F426F6" w:rsidRPr="00F426F6" w:rsidRDefault="00F426F6" w:rsidP="00F426F6">
      <w:pPr>
        <w:tabs>
          <w:tab w:val="left" w:pos="241"/>
          <w:tab w:val="left" w:pos="2680"/>
          <w:tab w:val="center" w:pos="4680"/>
        </w:tabs>
        <w:rPr>
          <w:rFonts w:ascii="Times New Roman" w:hAnsi="Times New Roman" w:cs="Times New Roman"/>
          <w:b/>
          <w:bCs/>
          <w:i/>
          <w:iCs/>
          <w:sz w:val="36"/>
          <w:szCs w:val="36"/>
        </w:rPr>
      </w:pPr>
      <w:r w:rsidRPr="00F426F6">
        <w:rPr>
          <w:rFonts w:ascii="Times New Roman" w:hAnsi="Times New Roman" w:cs="Times New Roman"/>
          <w:b/>
          <w:bCs/>
          <w:sz w:val="36"/>
          <w:szCs w:val="36"/>
        </w:rPr>
        <w:t xml:space="preserve">                                             </w:t>
      </w:r>
      <w:r w:rsidRPr="00F426F6">
        <w:rPr>
          <w:rFonts w:ascii="Times New Roman" w:hAnsi="Times New Roman" w:cs="Times New Roman"/>
          <w:b/>
          <w:bCs/>
          <w:i/>
          <w:iCs/>
          <w:sz w:val="36"/>
          <w:szCs w:val="36"/>
        </w:rPr>
        <w:t>Have a blessed Christmas and 2025!</w:t>
      </w:r>
    </w:p>
    <w:p w14:paraId="04A26AC7" w14:textId="397DFC3A" w:rsidR="00F426F6" w:rsidRDefault="00F426F6" w:rsidP="00F426F6">
      <w:pPr>
        <w:tabs>
          <w:tab w:val="left" w:pos="1905"/>
          <w:tab w:val="left" w:pos="7290"/>
        </w:tabs>
        <w:spacing w:after="0" w:line="240" w:lineRule="auto"/>
        <w:jc w:val="center"/>
        <w:rPr>
          <w:b/>
          <w:sz w:val="32"/>
          <w:szCs w:val="32"/>
          <w:u w:val="single"/>
        </w:rPr>
      </w:pPr>
    </w:p>
    <w:p w14:paraId="65E718C7" w14:textId="77777777" w:rsidR="00F426F6" w:rsidRDefault="00F426F6" w:rsidP="00F426F6">
      <w:pPr>
        <w:tabs>
          <w:tab w:val="left" w:pos="1905"/>
          <w:tab w:val="left" w:pos="7290"/>
        </w:tabs>
        <w:spacing w:after="0" w:line="240" w:lineRule="auto"/>
        <w:jc w:val="center"/>
        <w:rPr>
          <w:b/>
          <w:sz w:val="32"/>
          <w:szCs w:val="32"/>
          <w:u w:val="single"/>
        </w:rPr>
      </w:pPr>
    </w:p>
    <w:p w14:paraId="6DAE64E1" w14:textId="77777777" w:rsidR="00F426F6" w:rsidRDefault="00F426F6" w:rsidP="00F426F6">
      <w:pPr>
        <w:tabs>
          <w:tab w:val="left" w:pos="1905"/>
          <w:tab w:val="left" w:pos="7290"/>
        </w:tabs>
        <w:spacing w:after="0" w:line="240" w:lineRule="auto"/>
        <w:jc w:val="center"/>
        <w:rPr>
          <w:b/>
          <w:sz w:val="32"/>
          <w:szCs w:val="32"/>
          <w:u w:val="single"/>
        </w:rPr>
      </w:pPr>
      <w:r>
        <w:rPr>
          <w:b/>
          <w:noProof/>
          <w:sz w:val="32"/>
          <w:szCs w:val="32"/>
          <w:u w:val="single"/>
        </w:rPr>
        <w:lastRenderedPageBreak/>
        <w:drawing>
          <wp:anchor distT="0" distB="0" distL="114300" distR="114300" simplePos="0" relativeHeight="251800064" behindDoc="1" locked="0" layoutInCell="1" allowOverlap="1" wp14:anchorId="0F62D9AA" wp14:editId="48D9F468">
            <wp:simplePos x="0" y="0"/>
            <wp:positionH relativeFrom="column">
              <wp:posOffset>2259965</wp:posOffset>
            </wp:positionH>
            <wp:positionV relativeFrom="page">
              <wp:posOffset>269875</wp:posOffset>
            </wp:positionV>
            <wp:extent cx="2188845" cy="1359535"/>
            <wp:effectExtent l="0" t="0" r="1905" b="0"/>
            <wp:wrapTight wrapText="bothSides">
              <wp:wrapPolygon edited="0">
                <wp:start x="0" y="0"/>
                <wp:lineTo x="0" y="21186"/>
                <wp:lineTo x="21431" y="21186"/>
                <wp:lineTo x="21431" y="0"/>
                <wp:lineTo x="0" y="0"/>
              </wp:wrapPolygon>
            </wp:wrapTight>
            <wp:docPr id="2115193578" name="Picture 5" descr="A red and gold christma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93578" name="Picture 5" descr="A red and gold christmas card&#10;&#10;Description automatically generated"/>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188845" cy="1359535"/>
                    </a:xfrm>
                    <a:prstGeom prst="rect">
                      <a:avLst/>
                    </a:prstGeom>
                  </pic:spPr>
                </pic:pic>
              </a:graphicData>
            </a:graphic>
          </wp:anchor>
        </w:drawing>
      </w:r>
    </w:p>
    <w:p w14:paraId="5660FCBB" w14:textId="77777777" w:rsidR="00F426F6" w:rsidRDefault="00F426F6" w:rsidP="00F426F6">
      <w:pPr>
        <w:tabs>
          <w:tab w:val="left" w:pos="1905"/>
          <w:tab w:val="left" w:pos="7290"/>
        </w:tabs>
        <w:spacing w:after="0" w:line="240" w:lineRule="auto"/>
        <w:jc w:val="center"/>
        <w:rPr>
          <w:b/>
          <w:sz w:val="32"/>
          <w:szCs w:val="32"/>
          <w:u w:val="single"/>
        </w:rPr>
      </w:pPr>
    </w:p>
    <w:p w14:paraId="689FAC81" w14:textId="77777777" w:rsidR="00F426F6" w:rsidRDefault="00F426F6" w:rsidP="00F426F6">
      <w:pPr>
        <w:tabs>
          <w:tab w:val="left" w:pos="1905"/>
          <w:tab w:val="left" w:pos="7290"/>
        </w:tabs>
        <w:spacing w:after="0" w:line="240" w:lineRule="auto"/>
        <w:jc w:val="center"/>
        <w:rPr>
          <w:b/>
          <w:sz w:val="32"/>
          <w:szCs w:val="32"/>
          <w:u w:val="single"/>
        </w:rPr>
      </w:pPr>
    </w:p>
    <w:p w14:paraId="19A19A92" w14:textId="77777777" w:rsidR="00F426F6" w:rsidRDefault="00F426F6" w:rsidP="00F426F6">
      <w:pPr>
        <w:tabs>
          <w:tab w:val="left" w:pos="1905"/>
          <w:tab w:val="left" w:pos="7290"/>
        </w:tabs>
        <w:spacing w:after="0" w:line="240" w:lineRule="auto"/>
        <w:jc w:val="center"/>
        <w:rPr>
          <w:b/>
          <w:sz w:val="32"/>
          <w:szCs w:val="32"/>
          <w:u w:val="single"/>
        </w:rPr>
      </w:pPr>
    </w:p>
    <w:p w14:paraId="61CC6879" w14:textId="50A9B56B" w:rsidR="00F426F6" w:rsidRPr="00F426F6" w:rsidRDefault="00F426F6" w:rsidP="00F426F6">
      <w:pPr>
        <w:tabs>
          <w:tab w:val="left" w:pos="1905"/>
          <w:tab w:val="left" w:pos="7290"/>
        </w:tabs>
        <w:spacing w:line="240" w:lineRule="auto"/>
        <w:jc w:val="center"/>
        <w:rPr>
          <w:rFonts w:ascii="Times New Roman" w:hAnsi="Times New Roman" w:cs="Times New Roman"/>
          <w:b/>
          <w:sz w:val="36"/>
          <w:szCs w:val="36"/>
          <w:u w:val="single"/>
        </w:rPr>
      </w:pPr>
      <w:r w:rsidRPr="00F426F6">
        <w:rPr>
          <w:rFonts w:ascii="Times New Roman" w:hAnsi="Times New Roman" w:cs="Times New Roman"/>
          <w:b/>
          <w:sz w:val="36"/>
          <w:szCs w:val="36"/>
          <w:u w:val="single"/>
        </w:rPr>
        <w:t>THRIVENT FINANCIAL NEWS FOR DECEMBER 2024</w:t>
      </w:r>
    </w:p>
    <w:p w14:paraId="79D0E24A" w14:textId="77777777" w:rsidR="00F426F6" w:rsidRPr="00F426F6" w:rsidRDefault="00F426F6" w:rsidP="00F426F6">
      <w:pPr>
        <w:spacing w:after="0" w:line="240" w:lineRule="auto"/>
        <w:jc w:val="center"/>
        <w:rPr>
          <w:rFonts w:ascii="Times New Roman" w:hAnsi="Times New Roman" w:cs="Times New Roman"/>
          <w:b/>
          <w:sz w:val="36"/>
          <w:szCs w:val="36"/>
        </w:rPr>
      </w:pPr>
      <w:r w:rsidRPr="00F426F6">
        <w:rPr>
          <w:rFonts w:ascii="Times New Roman" w:hAnsi="Times New Roman" w:cs="Times New Roman"/>
          <w:b/>
          <w:sz w:val="36"/>
          <w:szCs w:val="36"/>
          <w:u w:val="single"/>
        </w:rPr>
        <w:t>$$$THRIVENT CHOICE DOLLARS®$$$</w:t>
      </w:r>
    </w:p>
    <w:p w14:paraId="0A080D52" w14:textId="2F9F6D89" w:rsidR="00F426F6" w:rsidRPr="00F426F6" w:rsidRDefault="00F426F6" w:rsidP="00F426F6">
      <w:pPr>
        <w:spacing w:after="0" w:line="240" w:lineRule="auto"/>
        <w:rPr>
          <w:rFonts w:ascii="Times New Roman" w:hAnsi="Times New Roman" w:cs="Times New Roman"/>
          <w:b/>
          <w:sz w:val="36"/>
          <w:szCs w:val="36"/>
        </w:rPr>
      </w:pPr>
      <w:r w:rsidRPr="00F426F6">
        <w:rPr>
          <w:rFonts w:ascii="Times New Roman" w:hAnsi="Times New Roman" w:cs="Times New Roman"/>
          <w:b/>
          <w:sz w:val="36"/>
          <w:szCs w:val="36"/>
        </w:rPr>
        <w:t xml:space="preserve">     Thanks so much to our Thrivent Financial members and friends who direct their Thrivent Choice Dollars® to 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dollars…hopefully to St. Timothy Lutheran Church in Crystal River.   To date our church has received $1803.00 through this program. </w:t>
      </w:r>
    </w:p>
    <w:p w14:paraId="71F3B80F" w14:textId="77777777" w:rsidR="00F426F6" w:rsidRPr="00F426F6" w:rsidRDefault="00F426F6" w:rsidP="00F426F6">
      <w:pPr>
        <w:spacing w:after="0" w:line="240" w:lineRule="auto"/>
        <w:jc w:val="center"/>
        <w:rPr>
          <w:rFonts w:ascii="Times New Roman" w:hAnsi="Times New Roman" w:cs="Times New Roman"/>
          <w:b/>
          <w:sz w:val="36"/>
          <w:szCs w:val="36"/>
        </w:rPr>
      </w:pPr>
      <w:r w:rsidRPr="00F426F6">
        <w:rPr>
          <w:rFonts w:ascii="Times New Roman" w:hAnsi="Times New Roman" w:cs="Times New Roman"/>
          <w:b/>
          <w:sz w:val="36"/>
          <w:szCs w:val="36"/>
          <w:u w:val="single"/>
        </w:rPr>
        <w:t>THRIVENT ACTION TEAMS</w:t>
      </w:r>
      <w:r w:rsidRPr="00F426F6">
        <w:rPr>
          <w:rFonts w:ascii="Times New Roman" w:hAnsi="Times New Roman" w:cs="Times New Roman"/>
          <w:i/>
          <w:sz w:val="36"/>
          <w:szCs w:val="36"/>
        </w:rPr>
        <w:t xml:space="preserve">  </w:t>
      </w:r>
      <w:r w:rsidRPr="00F426F6">
        <w:rPr>
          <w:rFonts w:ascii="Times New Roman" w:hAnsi="Times New Roman" w:cs="Times New Roman"/>
          <w:noProof/>
          <w:color w:val="FFFFFF"/>
          <w:sz w:val="36"/>
          <w:szCs w:val="36"/>
        </w:rPr>
        <w:t xml:space="preserve"> THRI</w:t>
      </w:r>
    </w:p>
    <w:p w14:paraId="6314C9CA" w14:textId="7E2CD704" w:rsidR="00F426F6" w:rsidRPr="00F426F6" w:rsidRDefault="00F426F6" w:rsidP="00F426F6">
      <w:pPr>
        <w:spacing w:line="240" w:lineRule="auto"/>
        <w:rPr>
          <w:rFonts w:ascii="Times New Roman" w:hAnsi="Times New Roman" w:cs="Times New Roman"/>
          <w:b/>
          <w:noProof/>
          <w:sz w:val="36"/>
          <w:szCs w:val="36"/>
        </w:rPr>
      </w:pPr>
      <w:r w:rsidRPr="00F426F6">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 Thrivent.com/actionteam.</w:t>
      </w:r>
      <w:r w:rsidRPr="00F426F6">
        <w:rPr>
          <w:rFonts w:ascii="Times New Roman" w:hAnsi="Times New Roman" w:cs="Times New Roman"/>
          <w:b/>
          <w:i/>
          <w:noProof/>
          <w:sz w:val="36"/>
          <w:szCs w:val="36"/>
        </w:rPr>
        <w:t>***</w:t>
      </w:r>
      <w:r w:rsidRPr="00F426F6">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F426F6">
        <w:rPr>
          <w:rFonts w:ascii="Times New Roman" w:hAnsi="Times New Roman" w:cs="Times New Roman"/>
          <w:b/>
          <w:noProof/>
          <w:sz w:val="36"/>
          <w:szCs w:val="36"/>
        </w:rPr>
        <w:t xml:space="preserve">  The following activities have been approved for 2024:  Easter Food Boxes, World’s Greatest Baby Shower, God’s Work Our Hands, Baby Kits for Lutheran </w:t>
      </w:r>
      <w:r w:rsidRPr="00F426F6">
        <w:rPr>
          <w:rFonts w:ascii="Times New Roman" w:hAnsi="Times New Roman" w:cs="Times New Roman"/>
          <w:b/>
          <w:noProof/>
          <w:sz w:val="36"/>
          <w:szCs w:val="36"/>
        </w:rPr>
        <w:lastRenderedPageBreak/>
        <w:t>World Relief, Life Tree Food Pantry, expenses for the Visioning Retreat, Thanksgiving Food Boxes and Ruth’s Circle Christmas Outreach Project.</w:t>
      </w:r>
    </w:p>
    <w:p w14:paraId="2F8E2F8A" w14:textId="77777777" w:rsidR="00F426F6" w:rsidRPr="00F426F6" w:rsidRDefault="00F426F6" w:rsidP="00F426F6">
      <w:pPr>
        <w:spacing w:after="0" w:line="240" w:lineRule="auto"/>
        <w:rPr>
          <w:rFonts w:ascii="Times New Roman" w:hAnsi="Times New Roman" w:cs="Times New Roman"/>
          <w:b/>
          <w:noProof/>
          <w:sz w:val="36"/>
          <w:szCs w:val="36"/>
          <w:u w:val="single"/>
        </w:rPr>
      </w:pPr>
      <w:r w:rsidRPr="00F426F6">
        <w:rPr>
          <w:rFonts w:ascii="Times New Roman" w:hAnsi="Times New Roman" w:cs="Times New Roman"/>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7CC27CD9" w14:textId="77777777" w:rsidR="00F426F6" w:rsidRPr="00F426F6" w:rsidRDefault="00F426F6" w:rsidP="00F426F6">
      <w:pPr>
        <w:spacing w:after="0" w:line="240" w:lineRule="auto"/>
        <w:rPr>
          <w:rFonts w:ascii="Times New Roman" w:hAnsi="Times New Roman" w:cs="Times New Roman"/>
          <w:b/>
          <w:noProof/>
          <w:sz w:val="36"/>
          <w:szCs w:val="36"/>
          <w:u w:val="single"/>
        </w:rPr>
      </w:pPr>
    </w:p>
    <w:p w14:paraId="4C3C881E" w14:textId="77777777" w:rsidR="00F426F6" w:rsidRPr="00F426F6" w:rsidRDefault="00F426F6" w:rsidP="00F426F6">
      <w:pPr>
        <w:spacing w:after="0" w:line="240" w:lineRule="auto"/>
        <w:rPr>
          <w:rFonts w:ascii="Times New Roman" w:hAnsi="Times New Roman" w:cs="Times New Roman"/>
          <w:b/>
          <w:noProof/>
          <w:sz w:val="36"/>
          <w:szCs w:val="36"/>
          <w:u w:val="single"/>
        </w:rPr>
      </w:pPr>
    </w:p>
    <w:p w14:paraId="493EC755" w14:textId="77777777" w:rsidR="00F426F6" w:rsidRPr="00F426F6" w:rsidRDefault="00F426F6" w:rsidP="00F426F6">
      <w:pPr>
        <w:spacing w:line="240" w:lineRule="auto"/>
        <w:rPr>
          <w:rFonts w:ascii="Times New Roman" w:hAnsi="Times New Roman" w:cs="Times New Roman"/>
          <w:b/>
          <w:i/>
          <w:sz w:val="36"/>
          <w:szCs w:val="36"/>
          <w:lang w:val="en"/>
        </w:rPr>
      </w:pPr>
      <w:r w:rsidRPr="00F426F6">
        <w:rPr>
          <w:rFonts w:ascii="Times New Roman" w:hAnsi="Times New Roman" w:cs="Times New Roman"/>
          <w:i/>
          <w:sz w:val="36"/>
          <w:szCs w:val="36"/>
          <w:lang w:val="en"/>
        </w:rPr>
        <w:t>Our Financial Representatives for answering questions and offering advice on Thrivent investments and</w:t>
      </w:r>
      <w:r w:rsidRPr="00F426F6">
        <w:rPr>
          <w:rFonts w:ascii="Times New Roman" w:hAnsi="Times New Roman" w:cs="Times New Roman"/>
          <w:b/>
          <w:i/>
          <w:sz w:val="36"/>
          <w:szCs w:val="36"/>
          <w:lang w:val="en"/>
        </w:rPr>
        <w:t xml:space="preserve"> products are:</w:t>
      </w:r>
    </w:p>
    <w:p w14:paraId="0871D8F4" w14:textId="432F488F" w:rsidR="00F426F6" w:rsidRPr="00F426F6" w:rsidRDefault="00F426F6" w:rsidP="00F426F6">
      <w:pPr>
        <w:spacing w:after="0" w:line="240" w:lineRule="auto"/>
        <w:rPr>
          <w:rFonts w:ascii="Times New Roman" w:hAnsi="Times New Roman" w:cs="Times New Roman"/>
          <w:i/>
          <w:sz w:val="36"/>
          <w:szCs w:val="36"/>
          <w:lang w:val="en"/>
        </w:rPr>
      </w:pPr>
      <w:r w:rsidRPr="00F426F6">
        <w:rPr>
          <w:rFonts w:ascii="Times New Roman" w:hAnsi="Times New Roman" w:cs="Times New Roman"/>
          <w:i/>
          <w:sz w:val="36"/>
          <w:szCs w:val="36"/>
          <w:lang w:val="en"/>
        </w:rPr>
        <w:t>Katherine Gross in Gainesville, FL                    Quinton Baker in Brandon</w:t>
      </w:r>
    </w:p>
    <w:p w14:paraId="129CD0A6" w14:textId="77777777" w:rsidR="00F426F6" w:rsidRPr="00F426F6" w:rsidRDefault="00F426F6" w:rsidP="00F426F6">
      <w:pPr>
        <w:spacing w:after="0" w:line="240" w:lineRule="auto"/>
        <w:ind w:left="720" w:firstLine="720"/>
        <w:rPr>
          <w:rFonts w:ascii="Times New Roman" w:hAnsi="Times New Roman" w:cs="Times New Roman"/>
          <w:i/>
          <w:sz w:val="36"/>
          <w:szCs w:val="36"/>
          <w:lang w:val="en"/>
        </w:rPr>
      </w:pPr>
      <w:r w:rsidRPr="00F426F6">
        <w:rPr>
          <w:rFonts w:ascii="Times New Roman" w:hAnsi="Times New Roman" w:cs="Times New Roman"/>
          <w:i/>
          <w:sz w:val="36"/>
          <w:szCs w:val="36"/>
          <w:lang w:val="en"/>
        </w:rPr>
        <w:t>352-505-8905</w:t>
      </w:r>
      <w:r w:rsidRPr="00F426F6">
        <w:rPr>
          <w:rFonts w:ascii="Times New Roman" w:hAnsi="Times New Roman" w:cs="Times New Roman"/>
          <w:i/>
          <w:sz w:val="36"/>
          <w:szCs w:val="36"/>
          <w:lang w:val="en"/>
        </w:rPr>
        <w:tab/>
      </w:r>
      <w:r w:rsidRPr="00F426F6">
        <w:rPr>
          <w:rFonts w:ascii="Times New Roman" w:hAnsi="Times New Roman" w:cs="Times New Roman"/>
          <w:i/>
          <w:sz w:val="36"/>
          <w:szCs w:val="36"/>
          <w:lang w:val="en"/>
        </w:rPr>
        <w:tab/>
        <w:t xml:space="preserve">                                    813-603-3171</w:t>
      </w:r>
    </w:p>
    <w:p w14:paraId="24FD3923" w14:textId="1AE6E114" w:rsidR="00F426F6" w:rsidRPr="00F426F6" w:rsidRDefault="00F426F6" w:rsidP="00F426F6">
      <w:pPr>
        <w:spacing w:after="0" w:line="240" w:lineRule="auto"/>
        <w:rPr>
          <w:rFonts w:ascii="Times New Roman" w:hAnsi="Times New Roman" w:cs="Times New Roman"/>
          <w:i/>
          <w:sz w:val="36"/>
          <w:szCs w:val="36"/>
          <w:lang w:val="en"/>
        </w:rPr>
      </w:pPr>
      <w:r>
        <w:rPr>
          <w:rFonts w:ascii="Times New Roman" w:hAnsi="Times New Roman" w:cs="Times New Roman"/>
          <w:i/>
          <w:sz w:val="36"/>
          <w:szCs w:val="36"/>
          <w:lang w:val="en"/>
        </w:rPr>
        <w:t xml:space="preserve"> </w:t>
      </w:r>
      <w:hyperlink r:id="rId18" w:history="1">
        <w:r w:rsidRPr="00631073">
          <w:rPr>
            <w:rStyle w:val="Hyperlink"/>
            <w:rFonts w:ascii="Times New Roman" w:hAnsi="Times New Roman" w:cs="Times New Roman"/>
            <w:i/>
            <w:sz w:val="36"/>
            <w:szCs w:val="36"/>
            <w:lang w:val="en"/>
          </w:rPr>
          <w:t>Katherine.gross@thrivent.com</w:t>
        </w:r>
      </w:hyperlink>
      <w:r w:rsidRPr="00F426F6">
        <w:rPr>
          <w:rFonts w:ascii="Times New Roman" w:hAnsi="Times New Roman" w:cs="Times New Roman"/>
          <w:i/>
          <w:sz w:val="36"/>
          <w:szCs w:val="36"/>
          <w:lang w:val="en"/>
        </w:rPr>
        <w:tab/>
        <w:t xml:space="preserve">  </w:t>
      </w:r>
      <w:r>
        <w:rPr>
          <w:rFonts w:ascii="Times New Roman" w:hAnsi="Times New Roman" w:cs="Times New Roman"/>
          <w:i/>
          <w:sz w:val="36"/>
          <w:szCs w:val="36"/>
          <w:lang w:val="en"/>
        </w:rPr>
        <w:tab/>
      </w:r>
      <w:r>
        <w:rPr>
          <w:rFonts w:ascii="Times New Roman" w:hAnsi="Times New Roman" w:cs="Times New Roman"/>
          <w:i/>
          <w:sz w:val="36"/>
          <w:szCs w:val="36"/>
          <w:lang w:val="en"/>
        </w:rPr>
        <w:tab/>
      </w:r>
      <w:hyperlink r:id="rId19" w:history="1">
        <w:r w:rsidRPr="00631073">
          <w:rPr>
            <w:rStyle w:val="Hyperlink"/>
            <w:rFonts w:ascii="Times New Roman" w:hAnsi="Times New Roman" w:cs="Times New Roman"/>
            <w:i/>
            <w:sz w:val="36"/>
            <w:szCs w:val="36"/>
            <w:lang w:val="en"/>
          </w:rPr>
          <w:t>Quinton.baker@thrivent.com</w:t>
        </w:r>
      </w:hyperlink>
    </w:p>
    <w:p w14:paraId="2185BC79" w14:textId="77777777" w:rsidR="00F426F6" w:rsidRPr="00F426F6" w:rsidRDefault="00F426F6" w:rsidP="00F426F6">
      <w:pPr>
        <w:spacing w:after="0" w:line="240" w:lineRule="auto"/>
        <w:rPr>
          <w:rFonts w:ascii="Times New Roman" w:hAnsi="Times New Roman" w:cs="Times New Roman"/>
          <w:i/>
          <w:sz w:val="36"/>
          <w:szCs w:val="36"/>
          <w:lang w:val="en"/>
        </w:rPr>
      </w:pPr>
    </w:p>
    <w:p w14:paraId="229C2FBF" w14:textId="77777777" w:rsidR="00F426F6" w:rsidRPr="00F426F6" w:rsidRDefault="00F426F6" w:rsidP="00F426F6">
      <w:pPr>
        <w:spacing w:after="0" w:line="240" w:lineRule="auto"/>
        <w:jc w:val="center"/>
        <w:rPr>
          <w:rFonts w:ascii="Times New Roman" w:hAnsi="Times New Roman" w:cs="Times New Roman"/>
          <w:b/>
          <w:bCs/>
          <w:i/>
          <w:sz w:val="36"/>
          <w:szCs w:val="36"/>
          <w:lang w:val="en"/>
        </w:rPr>
      </w:pPr>
      <w:r w:rsidRPr="00F426F6">
        <w:rPr>
          <w:rFonts w:ascii="Times New Roman" w:hAnsi="Times New Roman" w:cs="Times New Roman"/>
          <w:b/>
          <w:bCs/>
          <w:i/>
          <w:sz w:val="36"/>
          <w:szCs w:val="36"/>
          <w:lang w:val="en"/>
        </w:rPr>
        <w:t>Village Tri County Associates in Ocala             352-440-6784</w:t>
      </w:r>
    </w:p>
    <w:p w14:paraId="5CE0784B" w14:textId="77777777" w:rsidR="00F426F6" w:rsidRPr="00F426F6" w:rsidRDefault="00F426F6" w:rsidP="00F426F6">
      <w:pPr>
        <w:spacing w:after="0" w:line="240" w:lineRule="auto"/>
        <w:jc w:val="center"/>
        <w:rPr>
          <w:rFonts w:ascii="Times New Roman" w:hAnsi="Times New Roman" w:cs="Times New Roman"/>
          <w:i/>
          <w:sz w:val="36"/>
          <w:szCs w:val="36"/>
          <w:lang w:val="en"/>
        </w:rPr>
      </w:pPr>
    </w:p>
    <w:p w14:paraId="2A73C125" w14:textId="77777777" w:rsidR="00F426F6" w:rsidRPr="00F426F6" w:rsidRDefault="00F426F6" w:rsidP="00F426F6">
      <w:pPr>
        <w:spacing w:after="0" w:line="240" w:lineRule="auto"/>
        <w:jc w:val="center"/>
        <w:rPr>
          <w:rFonts w:ascii="Times New Roman" w:hAnsi="Times New Roman" w:cs="Times New Roman"/>
          <w:i/>
          <w:sz w:val="36"/>
          <w:szCs w:val="36"/>
          <w:lang w:val="en"/>
        </w:rPr>
      </w:pPr>
      <w:r w:rsidRPr="00F426F6">
        <w:rPr>
          <w:rFonts w:ascii="Times New Roman" w:hAnsi="Times New Roman" w:cs="Times New Roman"/>
          <w:i/>
          <w:noProof/>
          <w:sz w:val="36"/>
          <w:szCs w:val="36"/>
          <w:lang w:val="en"/>
        </w:rPr>
        <w:drawing>
          <wp:anchor distT="0" distB="0" distL="114300" distR="114300" simplePos="0" relativeHeight="251799040" behindDoc="0" locked="0" layoutInCell="1" allowOverlap="1" wp14:anchorId="1AA13062" wp14:editId="34C9D8C6">
            <wp:simplePos x="0" y="0"/>
            <wp:positionH relativeFrom="margin">
              <wp:align>left</wp:align>
            </wp:positionH>
            <wp:positionV relativeFrom="paragraph">
              <wp:posOffset>83432</wp:posOffset>
            </wp:positionV>
            <wp:extent cx="649224" cy="960120"/>
            <wp:effectExtent l="0" t="0" r="0" b="0"/>
            <wp:wrapNone/>
            <wp:docPr id="660945337" name="Picture 8" descr="A candy cane with berries and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45337" name="Picture 8" descr="A candy cane with berries and ribbons&#10;&#10;Description automatically generated"/>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49224" cy="960120"/>
                    </a:xfrm>
                    <a:prstGeom prst="rect">
                      <a:avLst/>
                    </a:prstGeom>
                  </pic:spPr>
                </pic:pic>
              </a:graphicData>
            </a:graphic>
            <wp14:sizeRelH relativeFrom="page">
              <wp14:pctWidth>0</wp14:pctWidth>
            </wp14:sizeRelH>
            <wp14:sizeRelV relativeFrom="page">
              <wp14:pctHeight>0</wp14:pctHeight>
            </wp14:sizeRelV>
          </wp:anchor>
        </w:drawing>
      </w:r>
    </w:p>
    <w:p w14:paraId="35C5717F" w14:textId="77777777" w:rsidR="00F426F6" w:rsidRPr="00F426F6" w:rsidRDefault="00F426F6" w:rsidP="00F426F6">
      <w:pPr>
        <w:spacing w:after="0" w:line="240" w:lineRule="auto"/>
        <w:rPr>
          <w:rStyle w:val="Hyperlink"/>
          <w:rFonts w:ascii="Times New Roman" w:hAnsi="Times New Roman" w:cs="Times New Roman"/>
          <w:i/>
          <w:sz w:val="36"/>
          <w:szCs w:val="36"/>
          <w:lang w:val="en"/>
        </w:rPr>
      </w:pPr>
      <w:r w:rsidRPr="00F426F6">
        <w:rPr>
          <w:rStyle w:val="Hyperlink"/>
          <w:rFonts w:ascii="Times New Roman" w:hAnsi="Times New Roman" w:cs="Times New Roman"/>
          <w:i/>
          <w:sz w:val="36"/>
          <w:szCs w:val="36"/>
          <w:lang w:val="en"/>
        </w:rPr>
        <w:t xml:space="preserve">                             </w:t>
      </w:r>
    </w:p>
    <w:p w14:paraId="729FF2CB" w14:textId="77777777" w:rsidR="00F426F6" w:rsidRDefault="00F426F6" w:rsidP="00F426F6">
      <w:pPr>
        <w:tabs>
          <w:tab w:val="left" w:pos="1485"/>
          <w:tab w:val="left" w:pos="1545"/>
        </w:tabs>
        <w:rPr>
          <w:rFonts w:ascii="Times New Roman" w:hAnsi="Times New Roman" w:cs="Times New Roman"/>
          <w:b/>
          <w:bCs/>
          <w:sz w:val="36"/>
          <w:szCs w:val="36"/>
          <w:lang w:val="en"/>
        </w:rPr>
      </w:pPr>
      <w:r w:rsidRPr="00F426F6">
        <w:rPr>
          <w:rFonts w:ascii="Times New Roman" w:hAnsi="Times New Roman" w:cs="Times New Roman"/>
          <w:sz w:val="36"/>
          <w:szCs w:val="36"/>
          <w:lang w:val="en"/>
        </w:rPr>
        <w:t xml:space="preserve">                </w:t>
      </w:r>
      <w:r w:rsidRPr="00F426F6">
        <w:rPr>
          <w:rFonts w:ascii="Times New Roman" w:hAnsi="Times New Roman" w:cs="Times New Roman"/>
          <w:b/>
          <w:bCs/>
          <w:sz w:val="36"/>
          <w:szCs w:val="36"/>
          <w:lang w:val="en"/>
        </w:rPr>
        <w:t>May the joy of this season remain in your heart all year.</w:t>
      </w:r>
    </w:p>
    <w:p w14:paraId="157F2FC9" w14:textId="525CDD75" w:rsidR="004157B3" w:rsidRPr="00F426F6" w:rsidRDefault="004157B3" w:rsidP="004157B3">
      <w:pPr>
        <w:tabs>
          <w:tab w:val="left" w:pos="1485"/>
          <w:tab w:val="left" w:pos="1545"/>
        </w:tabs>
        <w:jc w:val="center"/>
        <w:rPr>
          <w:rFonts w:ascii="Times New Roman" w:hAnsi="Times New Roman" w:cs="Times New Roman"/>
          <w:sz w:val="36"/>
          <w:szCs w:val="36"/>
          <w:lang w:val="en"/>
        </w:rPr>
      </w:pPr>
      <w:r>
        <w:rPr>
          <w:rFonts w:ascii="Times New Roman" w:hAnsi="Times New Roman" w:cs="Times New Roman"/>
          <w:b/>
          <w:bCs/>
          <w:sz w:val="36"/>
          <w:szCs w:val="36"/>
          <w:lang w:val="en"/>
        </w:rPr>
        <w:t>~~~</w:t>
      </w:r>
    </w:p>
    <w:p w14:paraId="4FAF4861" w14:textId="7D3257E5" w:rsidR="00E4025F" w:rsidRPr="00BA2969" w:rsidRDefault="00E4025F" w:rsidP="00F426F6">
      <w:pPr>
        <w:spacing w:line="240" w:lineRule="auto"/>
        <w:rPr>
          <w:rFonts w:ascii="Times New Roman" w:hAnsi="Times New Roman" w:cs="Times New Roman"/>
          <w:b/>
          <w:sz w:val="36"/>
          <w:szCs w:val="36"/>
          <w:highlight w:val="yellow"/>
          <w:u w:val="single"/>
        </w:rPr>
      </w:pPr>
    </w:p>
    <w:p w14:paraId="01BA407D" w14:textId="3C89AAB8" w:rsidR="00F768FE" w:rsidRPr="00A27A68" w:rsidRDefault="00F768FE" w:rsidP="004157B3">
      <w:pPr>
        <w:spacing w:after="0" w:line="240" w:lineRule="auto"/>
        <w:jc w:val="center"/>
        <w:rPr>
          <w:rFonts w:ascii="Times New Roman" w:hAnsi="Times New Roman" w:cs="Times New Roman"/>
          <w:b/>
          <w:sz w:val="36"/>
          <w:szCs w:val="36"/>
        </w:rPr>
      </w:pPr>
      <w:bookmarkStart w:id="16" w:name="_Hlk166833945"/>
      <w:bookmarkStart w:id="17" w:name="_Hlk172797800"/>
      <w:bookmarkStart w:id="18" w:name="_Hlk124328962"/>
      <w:bookmarkStart w:id="19" w:name="_Hlk84326992"/>
      <w:bookmarkStart w:id="20" w:name="_Hlk85530957"/>
      <w:bookmarkStart w:id="21" w:name="_Hlk171415301"/>
      <w:bookmarkStart w:id="22" w:name="_Hlk170204152"/>
      <w:bookmarkEnd w:id="13"/>
      <w:bookmarkEnd w:id="14"/>
      <w:bookmarkEnd w:id="15"/>
      <w:r w:rsidRPr="00A27A68">
        <w:rPr>
          <w:rFonts w:ascii="Times New Roman" w:hAnsi="Times New Roman" w:cs="Times New Roman"/>
          <w:b/>
          <w:sz w:val="36"/>
          <w:szCs w:val="36"/>
          <w:u w:val="single"/>
        </w:rPr>
        <w:t>Citrus Blessings</w:t>
      </w:r>
    </w:p>
    <w:p w14:paraId="6DF13CEF" w14:textId="48260260" w:rsidR="007C6498" w:rsidRPr="00A27A68" w:rsidRDefault="00630BC1" w:rsidP="004157B3">
      <w:pPr>
        <w:spacing w:line="240" w:lineRule="auto"/>
        <w:jc w:val="center"/>
        <w:rPr>
          <w:rFonts w:ascii="Times New Roman" w:eastAsia="Calibri" w:hAnsi="Times New Roman" w:cs="Times New Roman"/>
          <w:b/>
          <w:sz w:val="36"/>
          <w:szCs w:val="36"/>
          <w:u w:val="single"/>
          <w:lang w:bidi="he-IL"/>
        </w:rPr>
      </w:pPr>
      <w:r w:rsidRPr="00A27A68">
        <w:rPr>
          <w:rFonts w:ascii="Times New Roman" w:hAnsi="Times New Roman" w:cs="Times New Roman"/>
          <w:b/>
          <w:sz w:val="36"/>
          <w:szCs w:val="36"/>
        </w:rPr>
        <w:t xml:space="preserve">On November 6, 2024, Citrus Blessings met and packed 255 bags for Crystal River Elementary School. They meet in the back of the Chamber of Commerce on the first Wednesday of the month. </w:t>
      </w:r>
      <w:r w:rsidR="00A27A68" w:rsidRPr="00A27A68">
        <w:rPr>
          <w:rFonts w:ascii="Times New Roman" w:hAnsi="Times New Roman" w:cs="Times New Roman"/>
          <w:b/>
          <w:sz w:val="36"/>
          <w:szCs w:val="36"/>
        </w:rPr>
        <w:t>Please contact Randy Holden if you have questions or would like to participate.</w:t>
      </w:r>
      <w:r w:rsidR="00F768FE" w:rsidRPr="00A27A68">
        <w:rPr>
          <w:rFonts w:ascii="Times New Roman" w:eastAsia="Times New Roman" w:hAnsi="Times New Roman" w:cs="Times New Roman"/>
          <w:b/>
          <w:color w:val="222222"/>
          <w:sz w:val="36"/>
          <w:szCs w:val="36"/>
        </w:rPr>
        <w:t xml:space="preserve">  The next blessings date will be </w:t>
      </w:r>
      <w:r w:rsidR="00624F8C" w:rsidRPr="00A27A68">
        <w:rPr>
          <w:rFonts w:ascii="Times New Roman" w:eastAsia="Times New Roman" w:hAnsi="Times New Roman" w:cs="Times New Roman"/>
          <w:b/>
          <w:color w:val="222222"/>
          <w:sz w:val="36"/>
          <w:szCs w:val="36"/>
        </w:rPr>
        <w:t>December 4</w:t>
      </w:r>
      <w:r w:rsidR="00F768FE" w:rsidRPr="00A27A68">
        <w:rPr>
          <w:rFonts w:ascii="Times New Roman" w:eastAsia="Times New Roman" w:hAnsi="Times New Roman" w:cs="Times New Roman"/>
          <w:b/>
          <w:color w:val="222222"/>
          <w:sz w:val="36"/>
          <w:szCs w:val="36"/>
        </w:rPr>
        <w:t>, 2024.</w:t>
      </w:r>
    </w:p>
    <w:bookmarkEnd w:id="16"/>
    <w:bookmarkEnd w:id="17"/>
    <w:bookmarkEnd w:id="18"/>
    <w:bookmarkEnd w:id="19"/>
    <w:bookmarkEnd w:id="20"/>
    <w:bookmarkEnd w:id="21"/>
    <w:bookmarkEnd w:id="22"/>
    <w:p w14:paraId="09264A69" w14:textId="60B55AF2" w:rsidR="00B42E2F" w:rsidRPr="00FA1906" w:rsidRDefault="00B42E2F" w:rsidP="00FA1906">
      <w:pPr>
        <w:spacing w:after="0"/>
        <w:jc w:val="center"/>
        <w:rPr>
          <w:rFonts w:ascii="Times New Roman" w:eastAsia="Calibri" w:hAnsi="Times New Roman" w:cs="Times New Roman"/>
          <w:b/>
          <w:color w:val="FF0000"/>
          <w:sz w:val="36"/>
          <w:szCs w:val="36"/>
          <w:u w:val="single"/>
          <w:lang w:bidi="he-IL"/>
        </w:rPr>
      </w:pPr>
      <w:r w:rsidRPr="00FA1906">
        <w:rPr>
          <w:rFonts w:ascii="Times New Roman" w:eastAsia="Calibri" w:hAnsi="Times New Roman" w:cs="Times New Roman"/>
          <w:b/>
          <w:sz w:val="36"/>
          <w:szCs w:val="36"/>
          <w:u w:val="single"/>
          <w:lang w:bidi="he-IL"/>
        </w:rPr>
        <w:lastRenderedPageBreak/>
        <w:t xml:space="preserve">FOOD PANTRY </w:t>
      </w:r>
    </w:p>
    <w:p w14:paraId="1D015691" w14:textId="77777777" w:rsidR="00B42E2F" w:rsidRPr="00FA1906" w:rsidRDefault="00B42E2F" w:rsidP="00B42E2F">
      <w:pPr>
        <w:spacing w:after="200" w:line="253" w:lineRule="atLeast"/>
        <w:rPr>
          <w:rFonts w:ascii="Calibri" w:eastAsia="Times New Roman" w:hAnsi="Calibri" w:cs="Calibri"/>
          <w:color w:val="000000"/>
          <w:sz w:val="36"/>
          <w:szCs w:val="36"/>
        </w:rPr>
      </w:pPr>
      <w:r w:rsidRPr="00FA1906">
        <w:rPr>
          <w:rFonts w:ascii="Times New Roman" w:hAnsi="Times New Roman" w:cs="Times New Roman"/>
          <w:b/>
          <w:bCs/>
          <w:color w:val="000000"/>
          <w:sz w:val="36"/>
          <w:szCs w:val="36"/>
        </w:rPr>
        <w:t>What’s needed:  Fruit, vegetables, canned tuna, canned chicken, and macaroni and cheese.</w:t>
      </w:r>
      <w:r w:rsidRPr="00FA1906">
        <w:rPr>
          <w:rFonts w:ascii="Times New Roman" w:hAnsi="Times New Roman" w:cs="Times New Roman"/>
          <w:color w:val="000000"/>
          <w:sz w:val="36"/>
          <w:szCs w:val="36"/>
        </w:rPr>
        <w:t xml:space="preserve"> </w:t>
      </w:r>
      <w:r w:rsidRPr="00FA1906">
        <w:rPr>
          <w:rFonts w:ascii="Times New Roman" w:eastAsia="Times New Roman" w:hAnsi="Times New Roman" w:cs="Times New Roman"/>
          <w:color w:val="000000"/>
          <w:sz w:val="36"/>
          <w:szCs w:val="36"/>
        </w:rPr>
        <w:t>The food pantry continues to operate on the 2</w:t>
      </w:r>
      <w:r w:rsidRPr="00FA1906">
        <w:rPr>
          <w:rFonts w:ascii="Times New Roman" w:eastAsia="Times New Roman" w:hAnsi="Times New Roman" w:cs="Times New Roman"/>
          <w:color w:val="000000"/>
          <w:sz w:val="36"/>
          <w:szCs w:val="36"/>
          <w:vertAlign w:val="superscript"/>
        </w:rPr>
        <w:t>nd</w:t>
      </w:r>
      <w:r w:rsidRPr="00FA1906">
        <w:rPr>
          <w:rFonts w:ascii="Times New Roman" w:eastAsia="Times New Roman" w:hAnsi="Times New Roman" w:cs="Times New Roman"/>
          <w:color w:val="000000"/>
          <w:sz w:val="36"/>
          <w:szCs w:val="36"/>
        </w:rPr>
        <w:t> and 4</w:t>
      </w:r>
      <w:r w:rsidRPr="00FA1906">
        <w:rPr>
          <w:rFonts w:ascii="Times New Roman" w:eastAsia="Times New Roman" w:hAnsi="Times New Roman" w:cs="Times New Roman"/>
          <w:color w:val="000000"/>
          <w:sz w:val="36"/>
          <w:szCs w:val="36"/>
          <w:vertAlign w:val="superscript"/>
        </w:rPr>
        <w:t>th</w:t>
      </w:r>
      <w:r w:rsidRPr="00FA1906">
        <w:rPr>
          <w:rFonts w:ascii="Times New Roman" w:eastAsia="Times New Roman" w:hAnsi="Times New Roman" w:cs="Times New Roman"/>
          <w:color w:val="000000"/>
          <w:sz w:val="36"/>
          <w:szCs w:val="36"/>
        </w:rPr>
        <w:t> Tuesday of every month from 9AM- noon.  We continue to inform the congregation as to the needs of the pantry via the weekly announcements.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mailbox, #</w:t>
      </w:r>
      <w:proofErr w:type="gramStart"/>
      <w:r w:rsidRPr="00FA1906">
        <w:rPr>
          <w:rFonts w:ascii="Times New Roman" w:eastAsia="Times New Roman" w:hAnsi="Times New Roman" w:cs="Times New Roman"/>
          <w:color w:val="000000"/>
          <w:sz w:val="36"/>
          <w:szCs w:val="36"/>
        </w:rPr>
        <w:t>210</w:t>
      </w:r>
      <w:proofErr w:type="gramEnd"/>
      <w:r w:rsidRPr="00FA1906">
        <w:rPr>
          <w:rFonts w:ascii="Times New Roman" w:eastAsia="Times New Roman" w:hAnsi="Times New Roman" w:cs="Times New Roman"/>
          <w:color w:val="000000"/>
          <w:sz w:val="36"/>
          <w:szCs w:val="36"/>
        </w:rPr>
        <w:t xml:space="preserve"> and put your name on it so I know who you are.  If you would like a receipt, please let me know.</w:t>
      </w:r>
    </w:p>
    <w:p w14:paraId="5762C9E6" w14:textId="77777777" w:rsidR="00B42E2F" w:rsidRPr="00FA1906" w:rsidRDefault="00B42E2F" w:rsidP="00B42E2F">
      <w:pPr>
        <w:spacing w:after="200" w:line="253" w:lineRule="atLeast"/>
        <w:rPr>
          <w:rFonts w:ascii="Times New Roman" w:eastAsia="Times New Roman" w:hAnsi="Times New Roman" w:cs="Times New Roman"/>
          <w:color w:val="000000"/>
          <w:sz w:val="36"/>
          <w:szCs w:val="36"/>
        </w:rPr>
      </w:pPr>
      <w:r w:rsidRPr="00FA1906">
        <w:rPr>
          <w:rFonts w:ascii="Times New Roman" w:eastAsia="Times New Roman" w:hAnsi="Times New Roman" w:cs="Times New Roman"/>
          <w:color w:val="000000"/>
          <w:sz w:val="36"/>
          <w:szCs w:val="36"/>
        </w:rPr>
        <w:t>We really could use more volunteers as many of our volunteers are not showing up.  Please see me for more information if you are interested.  The pantry director would like you early birds to come by around 8AM or so and join Debbie Colon in helping her set up.  You can leave at any time.  You don't have to stay until 12 noon.</w:t>
      </w:r>
    </w:p>
    <w:p w14:paraId="771670DB" w14:textId="4D205E05" w:rsidR="00B42E2F" w:rsidRPr="00FA1906" w:rsidRDefault="00B42E2F" w:rsidP="00B42E2F">
      <w:pPr>
        <w:spacing w:after="200" w:line="259" w:lineRule="atLeast"/>
        <w:rPr>
          <w:rFonts w:ascii="Times New Roman" w:eastAsia="Times New Roman" w:hAnsi="Times New Roman" w:cs="Times New Roman"/>
          <w:color w:val="000000"/>
          <w:sz w:val="36"/>
          <w:szCs w:val="36"/>
        </w:rPr>
      </w:pPr>
      <w:bookmarkStart w:id="23" w:name="_Hlk178154920"/>
      <w:r w:rsidRPr="00FA1906">
        <w:rPr>
          <w:rFonts w:ascii="Times New Roman" w:eastAsia="Times New Roman" w:hAnsi="Times New Roman" w:cs="Times New Roman"/>
          <w:b/>
          <w:bCs/>
          <w:color w:val="000000"/>
          <w:sz w:val="36"/>
          <w:szCs w:val="36"/>
        </w:rPr>
        <w:t xml:space="preserve">The next food pantry will be on Tuesday, </w:t>
      </w:r>
      <w:r w:rsidR="00624F8C" w:rsidRPr="00FA1906">
        <w:rPr>
          <w:rFonts w:ascii="Times New Roman" w:eastAsia="Times New Roman" w:hAnsi="Times New Roman" w:cs="Times New Roman"/>
          <w:b/>
          <w:bCs/>
          <w:color w:val="000000"/>
          <w:sz w:val="36"/>
          <w:szCs w:val="36"/>
        </w:rPr>
        <w:t xml:space="preserve">December </w:t>
      </w:r>
      <w:r w:rsidR="00791BAF" w:rsidRPr="00FA1906">
        <w:rPr>
          <w:rFonts w:ascii="Times New Roman" w:eastAsia="Times New Roman" w:hAnsi="Times New Roman" w:cs="Times New Roman"/>
          <w:b/>
          <w:bCs/>
          <w:color w:val="000000"/>
          <w:sz w:val="36"/>
          <w:szCs w:val="36"/>
        </w:rPr>
        <w:t>10</w:t>
      </w:r>
      <w:r w:rsidR="00791BAF" w:rsidRPr="00FA1906">
        <w:rPr>
          <w:rFonts w:ascii="Times New Roman" w:eastAsia="Times New Roman" w:hAnsi="Times New Roman" w:cs="Times New Roman"/>
          <w:b/>
          <w:bCs/>
          <w:color w:val="000000"/>
          <w:sz w:val="36"/>
          <w:szCs w:val="36"/>
          <w:vertAlign w:val="superscript"/>
        </w:rPr>
        <w:t>th</w:t>
      </w:r>
      <w:r w:rsidR="00791BAF" w:rsidRPr="00FA1906">
        <w:rPr>
          <w:rFonts w:ascii="Times New Roman" w:eastAsia="Times New Roman" w:hAnsi="Times New Roman" w:cs="Times New Roman"/>
          <w:b/>
          <w:bCs/>
          <w:color w:val="000000"/>
          <w:sz w:val="36"/>
          <w:szCs w:val="36"/>
        </w:rPr>
        <w:t xml:space="preserve"> </w:t>
      </w:r>
      <w:r w:rsidRPr="00FA1906">
        <w:rPr>
          <w:rFonts w:ascii="Times New Roman" w:eastAsia="Times New Roman" w:hAnsi="Times New Roman" w:cs="Times New Roman"/>
          <w:b/>
          <w:bCs/>
          <w:color w:val="000000"/>
          <w:sz w:val="36"/>
          <w:szCs w:val="36"/>
        </w:rPr>
        <w:t>from 9-12.</w:t>
      </w:r>
    </w:p>
    <w:bookmarkEnd w:id="23"/>
    <w:p w14:paraId="097FD11C" w14:textId="268344A8" w:rsidR="00630BC1" w:rsidRDefault="00B42E2F" w:rsidP="00A27A68">
      <w:pPr>
        <w:spacing w:after="200" w:line="240" w:lineRule="auto"/>
        <w:rPr>
          <w:rFonts w:ascii="Times New Roman" w:eastAsia="Times New Roman" w:hAnsi="Times New Roman" w:cs="Times New Roman"/>
          <w:b/>
          <w:bCs/>
          <w:sz w:val="36"/>
          <w:szCs w:val="36"/>
          <w:u w:val="single"/>
        </w:rPr>
      </w:pPr>
      <w:r w:rsidRPr="00FA1906">
        <w:rPr>
          <w:rFonts w:ascii="Times New Roman" w:eastAsia="Times New Roman" w:hAnsi="Times New Roman" w:cs="Times New Roman"/>
          <w:color w:val="000000"/>
          <w:sz w:val="36"/>
          <w:szCs w:val="36"/>
        </w:rPr>
        <w:t>Respectively submitted,  Barbara Johnson</w:t>
      </w:r>
      <w:bookmarkStart w:id="24" w:name="_Hlk148524390"/>
      <w:bookmarkStart w:id="25" w:name="_Hlk148524267"/>
      <w:bookmarkStart w:id="26" w:name="_Hlk175215982"/>
      <w:bookmarkStart w:id="27" w:name="_Hlk178154892"/>
    </w:p>
    <w:p w14:paraId="65AB6765" w14:textId="77777777" w:rsidR="004B4471" w:rsidRDefault="004B4471" w:rsidP="00791BAF">
      <w:pPr>
        <w:spacing w:before="240" w:after="0" w:line="240" w:lineRule="auto"/>
        <w:jc w:val="center"/>
        <w:rPr>
          <w:rFonts w:ascii="Times New Roman" w:eastAsia="Times New Roman" w:hAnsi="Times New Roman" w:cs="Times New Roman"/>
          <w:b/>
          <w:bCs/>
          <w:sz w:val="36"/>
          <w:szCs w:val="36"/>
          <w:u w:val="single"/>
        </w:rPr>
      </w:pPr>
    </w:p>
    <w:p w14:paraId="05A013CA" w14:textId="72CE0BE6" w:rsidR="00791BAF" w:rsidRPr="009F3D5C" w:rsidRDefault="00791BAF" w:rsidP="00791BAF">
      <w:pPr>
        <w:spacing w:before="240" w:after="0" w:line="240" w:lineRule="auto"/>
        <w:jc w:val="center"/>
        <w:rPr>
          <w:rFonts w:ascii="Times New Roman" w:eastAsia="Times New Roman" w:hAnsi="Times New Roman" w:cs="Times New Roman"/>
          <w:b/>
          <w:bCs/>
          <w:sz w:val="36"/>
          <w:szCs w:val="36"/>
          <w:u w:val="single"/>
        </w:rPr>
      </w:pPr>
      <w:r w:rsidRPr="009F3D5C">
        <w:rPr>
          <w:rFonts w:ascii="Times New Roman" w:eastAsia="Times New Roman" w:hAnsi="Times New Roman" w:cs="Times New Roman"/>
          <w:b/>
          <w:bCs/>
          <w:sz w:val="36"/>
          <w:szCs w:val="36"/>
          <w:u w:val="single"/>
        </w:rPr>
        <w:t xml:space="preserve">HEALTHY START </w:t>
      </w:r>
    </w:p>
    <w:p w14:paraId="6923EA6C" w14:textId="77777777" w:rsidR="00791BAF" w:rsidRPr="009F3D5C" w:rsidRDefault="00791BAF" w:rsidP="00791BAF">
      <w:pPr>
        <w:spacing w:line="240" w:lineRule="auto"/>
        <w:rPr>
          <w:rFonts w:ascii="Times New Roman" w:eastAsia="Calibri" w:hAnsi="Times New Roman" w:cs="Times New Roman"/>
          <w:b/>
          <w:sz w:val="36"/>
          <w:szCs w:val="36"/>
          <w:u w:val="single"/>
          <w:lang w:bidi="he-IL"/>
        </w:rPr>
      </w:pPr>
      <w:r w:rsidRPr="009F3D5C">
        <w:rPr>
          <w:rFonts w:ascii="Times New Roman" w:eastAsia="Times New Roman" w:hAnsi="Times New Roman" w:cs="Times New Roman"/>
          <w:b/>
          <w:bCs/>
          <w:sz w:val="36"/>
          <w:szCs w:val="36"/>
        </w:rPr>
        <w:t xml:space="preserve">Items needed: </w:t>
      </w:r>
      <w:r>
        <w:rPr>
          <w:rFonts w:ascii="Times New Roman" w:eastAsia="Times New Roman" w:hAnsi="Times New Roman" w:cs="Times New Roman"/>
          <w:b/>
          <w:bCs/>
          <w:sz w:val="36"/>
          <w:szCs w:val="36"/>
        </w:rPr>
        <w:t xml:space="preserve">1 baby lotion, 13 baby oil, 5 baby shampoo, 11 diaper cream, 5 gentle soap, 9 toys/teething rings, 9 </w:t>
      </w:r>
      <w:proofErr w:type="gramStart"/>
      <w:r>
        <w:rPr>
          <w:rFonts w:ascii="Times New Roman" w:eastAsia="Times New Roman" w:hAnsi="Times New Roman" w:cs="Times New Roman"/>
          <w:b/>
          <w:bCs/>
          <w:sz w:val="36"/>
          <w:szCs w:val="36"/>
        </w:rPr>
        <w:t>wash</w:t>
      </w:r>
      <w:proofErr w:type="gramEnd"/>
      <w:r>
        <w:rPr>
          <w:rFonts w:ascii="Times New Roman" w:eastAsia="Times New Roman" w:hAnsi="Times New Roman" w:cs="Times New Roman"/>
          <w:b/>
          <w:bCs/>
          <w:sz w:val="36"/>
          <w:szCs w:val="36"/>
        </w:rPr>
        <w:t xml:space="preserve"> cloths. </w:t>
      </w:r>
      <w:r w:rsidRPr="009F3D5C">
        <w:rPr>
          <w:rFonts w:ascii="Times New Roman" w:eastAsia="Times New Roman" w:hAnsi="Times New Roman" w:cs="Times New Roman"/>
          <w:b/>
          <w:bCs/>
          <w:sz w:val="36"/>
          <w:szCs w:val="36"/>
        </w:rPr>
        <w:t>Of course you can buy any of the items on the list because we have storage for them, and they will certainly not go to waste. Again, thank you for your generosity and support. We are a congregation of “givers!” God Bless!</w:t>
      </w:r>
      <w:bookmarkEnd w:id="24"/>
      <w:bookmarkEnd w:id="25"/>
      <w:bookmarkEnd w:id="26"/>
      <w:bookmarkEnd w:id="27"/>
    </w:p>
    <w:p w14:paraId="3C9092A4" w14:textId="77777777" w:rsidR="00B51136" w:rsidRPr="00BA2969" w:rsidRDefault="00B51136" w:rsidP="0030613F">
      <w:pPr>
        <w:spacing w:line="240" w:lineRule="auto"/>
        <w:jc w:val="center"/>
        <w:rPr>
          <w:rFonts w:ascii="Times New Roman" w:hAnsi="Times New Roman" w:cs="Times New Roman"/>
          <w:b/>
          <w:bCs/>
          <w:sz w:val="36"/>
          <w:szCs w:val="36"/>
          <w:highlight w:val="yellow"/>
          <w:u w:val="single"/>
        </w:rPr>
      </w:pPr>
    </w:p>
    <w:p w14:paraId="5EB5FF8D" w14:textId="77777777" w:rsidR="00FA1906" w:rsidRDefault="00FA1906" w:rsidP="0030613F">
      <w:pPr>
        <w:spacing w:line="240" w:lineRule="auto"/>
        <w:jc w:val="center"/>
        <w:rPr>
          <w:rFonts w:ascii="Times New Roman" w:hAnsi="Times New Roman" w:cs="Times New Roman"/>
          <w:b/>
          <w:bCs/>
          <w:sz w:val="36"/>
          <w:szCs w:val="36"/>
          <w:u w:val="single"/>
        </w:rPr>
      </w:pPr>
    </w:p>
    <w:p w14:paraId="3F1B4E84" w14:textId="661214D4" w:rsidR="0030613F" w:rsidRPr="00BA2969" w:rsidRDefault="0030613F" w:rsidP="0030613F">
      <w:pPr>
        <w:spacing w:line="240" w:lineRule="auto"/>
        <w:jc w:val="center"/>
        <w:rPr>
          <w:rFonts w:ascii="Times New Roman" w:hAnsi="Times New Roman" w:cs="Times New Roman"/>
          <w:b/>
          <w:bCs/>
          <w:sz w:val="36"/>
          <w:szCs w:val="36"/>
          <w:u w:val="single"/>
        </w:rPr>
      </w:pPr>
      <w:r w:rsidRPr="00BA2969">
        <w:rPr>
          <w:rFonts w:ascii="Times New Roman" w:hAnsi="Times New Roman" w:cs="Times New Roman"/>
          <w:b/>
          <w:bCs/>
          <w:sz w:val="36"/>
          <w:szCs w:val="36"/>
          <w:u w:val="single"/>
        </w:rPr>
        <w:t>ST TIMOTHY’S WEBSITE</w:t>
      </w:r>
    </w:p>
    <w:p w14:paraId="159FFFD0" w14:textId="77777777" w:rsidR="0030613F" w:rsidRPr="00BA2969" w:rsidRDefault="0030613F" w:rsidP="0030613F">
      <w:pPr>
        <w:spacing w:after="0" w:line="240" w:lineRule="auto"/>
        <w:jc w:val="center"/>
        <w:rPr>
          <w:rStyle w:val="Hyperlink"/>
          <w:rFonts w:ascii="Times New Roman" w:hAnsi="Times New Roman" w:cs="Times New Roman"/>
          <w:color w:val="auto"/>
          <w:sz w:val="36"/>
          <w:szCs w:val="36"/>
        </w:rPr>
      </w:pPr>
      <w:r w:rsidRPr="00BA2969">
        <w:rPr>
          <w:rFonts w:ascii="Times New Roman" w:hAnsi="Times New Roman" w:cs="Times New Roman"/>
          <w:sz w:val="36"/>
          <w:szCs w:val="36"/>
        </w:rPr>
        <w:t xml:space="preserve"> Here is the St. Timothy website address: </w:t>
      </w:r>
      <w:hyperlink r:id="rId22" w:history="1">
        <w:r w:rsidRPr="00BA2969">
          <w:rPr>
            <w:rStyle w:val="Hyperlink"/>
            <w:rFonts w:ascii="Times New Roman" w:hAnsi="Times New Roman" w:cs="Times New Roman"/>
            <w:color w:val="auto"/>
            <w:sz w:val="36"/>
            <w:szCs w:val="36"/>
          </w:rPr>
          <w:t>https://www.sttimlutherancrystalriver.com/</w:t>
        </w:r>
      </w:hyperlink>
    </w:p>
    <w:p w14:paraId="36258A95" w14:textId="77777777" w:rsidR="0030613F" w:rsidRPr="00BA2969" w:rsidRDefault="0030613F" w:rsidP="0030613F">
      <w:pPr>
        <w:spacing w:after="0" w:line="240" w:lineRule="auto"/>
        <w:jc w:val="center"/>
        <w:rPr>
          <w:rFonts w:ascii="Times New Roman" w:hAnsi="Times New Roman" w:cs="Times New Roman"/>
          <w:sz w:val="36"/>
          <w:szCs w:val="36"/>
        </w:rPr>
      </w:pPr>
    </w:p>
    <w:p w14:paraId="59423C8F" w14:textId="77777777" w:rsidR="0030613F" w:rsidRDefault="0030613F" w:rsidP="0030613F">
      <w:pPr>
        <w:spacing w:after="0" w:line="240" w:lineRule="auto"/>
        <w:jc w:val="center"/>
        <w:rPr>
          <w:rStyle w:val="Hyperlink"/>
          <w:rFonts w:ascii="Times New Roman" w:hAnsi="Times New Roman" w:cs="Times New Roman"/>
          <w:color w:val="auto"/>
          <w:sz w:val="36"/>
          <w:szCs w:val="36"/>
          <w:u w:val="none"/>
        </w:rPr>
      </w:pPr>
      <w:r w:rsidRPr="00BA2969">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BA2969">
        <w:rPr>
          <w:rFonts w:ascii="Times New Roman" w:hAnsi="Times New Roman"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BA2969">
        <w:rPr>
          <w:rFonts w:ascii="Times New Roman" w:hAnsi="Times New Roman" w:cs="Times New Roman"/>
          <w:sz w:val="36"/>
          <w:szCs w:val="36"/>
        </w:rPr>
        <w:t xml:space="preserve">Please contact us if you would like a CD of any of the services to listen to. </w:t>
      </w:r>
      <w:r w:rsidRPr="00BA2969">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7D01C762" w14:textId="77777777" w:rsidR="00A27A68" w:rsidRDefault="00A27A68" w:rsidP="0030613F">
      <w:pPr>
        <w:spacing w:after="0" w:line="240" w:lineRule="auto"/>
        <w:jc w:val="center"/>
        <w:rPr>
          <w:rStyle w:val="Hyperlink"/>
          <w:rFonts w:ascii="Times New Roman" w:hAnsi="Times New Roman" w:cs="Times New Roman"/>
          <w:color w:val="auto"/>
          <w:sz w:val="36"/>
          <w:szCs w:val="36"/>
          <w:u w:val="none"/>
        </w:rPr>
      </w:pPr>
    </w:p>
    <w:p w14:paraId="162566EE" w14:textId="748E8142" w:rsidR="0030613F" w:rsidRPr="00BA2969" w:rsidRDefault="0030613F" w:rsidP="0030613F">
      <w:pPr>
        <w:spacing w:after="0" w:line="240" w:lineRule="auto"/>
        <w:jc w:val="center"/>
        <w:rPr>
          <w:rFonts w:ascii="Times New Roman" w:eastAsia="Times New Roman" w:hAnsi="Times New Roman" w:cs="Times New Roman"/>
          <w:color w:val="000000"/>
          <w:sz w:val="36"/>
          <w:szCs w:val="36"/>
        </w:rPr>
      </w:pPr>
      <w:r w:rsidRPr="00BA2969">
        <w:rPr>
          <w:rFonts w:ascii="Times New Roman" w:eastAsia="Times New Roman" w:hAnsi="Times New Roman" w:cs="Times New Roman"/>
          <w:color w:val="000000"/>
          <w:sz w:val="36"/>
          <w:szCs w:val="36"/>
        </w:rPr>
        <w:t>Here is a link to Pastor Joanie's YouTube:</w:t>
      </w:r>
      <w:r w:rsidRPr="00BA2969">
        <w:rPr>
          <w:rFonts w:ascii="Times New Roman" w:hAnsi="Times New Roman" w:cs="Times New Roman"/>
          <w:noProof/>
          <w:sz w:val="36"/>
          <w:szCs w:val="36"/>
        </w:rPr>
        <w:t xml:space="preserve"> </w:t>
      </w:r>
    </w:p>
    <w:p w14:paraId="33EA7B99" w14:textId="77777777" w:rsidR="0030613F" w:rsidRPr="00BA2969" w:rsidRDefault="0030613F" w:rsidP="0030613F">
      <w:pPr>
        <w:spacing w:after="0" w:line="240" w:lineRule="auto"/>
        <w:jc w:val="center"/>
        <w:rPr>
          <w:rFonts w:ascii="Times New Roman" w:eastAsia="Times New Roman" w:hAnsi="Times New Roman" w:cs="Times New Roman"/>
          <w:color w:val="000000"/>
          <w:sz w:val="36"/>
          <w:szCs w:val="36"/>
        </w:rPr>
      </w:pPr>
    </w:p>
    <w:p w14:paraId="45946CD5" w14:textId="77777777" w:rsidR="0030613F" w:rsidRPr="00BA2969" w:rsidRDefault="0030613F" w:rsidP="0030613F">
      <w:pPr>
        <w:spacing w:after="0" w:line="240" w:lineRule="auto"/>
        <w:jc w:val="center"/>
        <w:rPr>
          <w:rFonts w:ascii="Times New Roman" w:eastAsia="Times New Roman" w:hAnsi="Times New Roman" w:cs="Times New Roman"/>
          <w:color w:val="000000"/>
          <w:sz w:val="36"/>
          <w:szCs w:val="36"/>
        </w:rPr>
      </w:pPr>
      <w:r w:rsidRPr="00BA2969">
        <w:rPr>
          <w:rFonts w:ascii="Times New Roman" w:hAnsi="Times New Roman" w:cs="Times New Roman"/>
          <w:noProof/>
          <w:sz w:val="36"/>
          <w:szCs w:val="36"/>
        </w:rPr>
        <w:drawing>
          <wp:anchor distT="0" distB="0" distL="114300" distR="114300" simplePos="0" relativeHeight="251736576" behindDoc="1" locked="1" layoutInCell="1" allowOverlap="1" wp14:anchorId="5A42AAF6" wp14:editId="4AA58F16">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Pr="00BA2969">
          <w:rPr>
            <w:rFonts w:ascii="Times New Roman" w:eastAsia="Times New Roman" w:hAnsi="Times New Roman" w:cs="Times New Roman"/>
            <w:color w:val="0000FF"/>
            <w:sz w:val="36"/>
            <w:szCs w:val="36"/>
            <w:u w:val="single"/>
          </w:rPr>
          <w:t>https://www.youtube.com/channel/UC5xrMj8-8_6iyR_KxjFAwRQ/videos</w:t>
        </w:r>
      </w:hyperlink>
    </w:p>
    <w:p w14:paraId="56E2D103" w14:textId="070367EC" w:rsidR="0057156A" w:rsidRPr="00BA2969" w:rsidRDefault="0057156A">
      <w:pPr>
        <w:rPr>
          <w:rFonts w:ascii="Times New Roman" w:hAnsi="Times New Roman" w:cs="Times New Roman"/>
          <w:b/>
          <w:bCs/>
          <w:sz w:val="36"/>
          <w:szCs w:val="36"/>
          <w:u w:val="single"/>
        </w:rPr>
      </w:pPr>
    </w:p>
    <w:p w14:paraId="3373D1C2" w14:textId="1C23C479" w:rsidR="0030613F" w:rsidRPr="00BA2969" w:rsidRDefault="0030613F" w:rsidP="007C6498">
      <w:pPr>
        <w:jc w:val="center"/>
        <w:rPr>
          <w:rFonts w:ascii="Times New Roman" w:hAnsi="Times New Roman" w:cs="Times New Roman"/>
          <w:b/>
          <w:bCs/>
          <w:sz w:val="36"/>
          <w:szCs w:val="36"/>
          <w:u w:val="single"/>
        </w:rPr>
      </w:pPr>
      <w:r w:rsidRPr="00BA2969">
        <w:rPr>
          <w:rFonts w:ascii="Times New Roman" w:hAnsi="Times New Roman" w:cs="Times New Roman"/>
          <w:b/>
          <w:bCs/>
          <w:sz w:val="36"/>
          <w:szCs w:val="36"/>
          <w:u w:val="single"/>
        </w:rPr>
        <w:t>Facebook</w:t>
      </w:r>
    </w:p>
    <w:p w14:paraId="7D42C1A3" w14:textId="77777777" w:rsidR="0030613F" w:rsidRPr="00BA2969" w:rsidRDefault="0030613F" w:rsidP="0030613F">
      <w:pPr>
        <w:spacing w:after="0" w:line="240" w:lineRule="auto"/>
        <w:jc w:val="center"/>
        <w:rPr>
          <w:rFonts w:ascii="Times New Roman" w:hAnsi="Times New Roman" w:cs="Times New Roman"/>
          <w:sz w:val="36"/>
          <w:szCs w:val="36"/>
        </w:rPr>
      </w:pPr>
      <w:r w:rsidRPr="00BA2969">
        <w:rPr>
          <w:rFonts w:ascii="Times New Roman" w:hAnsi="Times New Roman" w:cs="Times New Roman"/>
          <w:sz w:val="36"/>
          <w:szCs w:val="36"/>
        </w:rPr>
        <w:t>See our Facebook page for information about upcoming events and Please feel free to message us with suggestions about content. -</w:t>
      </w:r>
      <w:r w:rsidRPr="00BA2969">
        <w:rPr>
          <w:rFonts w:ascii="Times New Roman" w:hAnsi="Times New Roman" w:cs="Times New Roman"/>
          <w:sz w:val="36"/>
          <w:szCs w:val="36"/>
        </w:rPr>
        <w:tab/>
        <w:t>Regina</w:t>
      </w:r>
    </w:p>
    <w:p w14:paraId="050B72F8" w14:textId="77777777" w:rsidR="0030613F" w:rsidRPr="00BA2969" w:rsidRDefault="0030613F" w:rsidP="0030613F">
      <w:pPr>
        <w:spacing w:after="0" w:line="240" w:lineRule="auto"/>
        <w:rPr>
          <w:rFonts w:ascii="Times New Roman" w:hAnsi="Times New Roman" w:cs="Times New Roman"/>
          <w:sz w:val="36"/>
          <w:szCs w:val="36"/>
        </w:rPr>
      </w:pPr>
    </w:p>
    <w:p w14:paraId="2346452D" w14:textId="77777777" w:rsidR="0030613F" w:rsidRPr="00BA2969" w:rsidRDefault="0030613F" w:rsidP="0030613F">
      <w:pPr>
        <w:pStyle w:val="ListParagraph"/>
        <w:spacing w:after="0" w:line="240" w:lineRule="auto"/>
        <w:jc w:val="center"/>
        <w:rPr>
          <w:rFonts w:ascii="Times New Roman" w:hAnsi="Times New Roman" w:cs="Times New Roman"/>
          <w:sz w:val="36"/>
          <w:szCs w:val="36"/>
        </w:rPr>
      </w:pPr>
      <w:r w:rsidRPr="00BA2969">
        <w:rPr>
          <w:rFonts w:ascii="Times New Roman" w:hAnsi="Times New Roman" w:cs="Times New Roman"/>
          <w:noProof/>
          <w:sz w:val="36"/>
          <w:szCs w:val="36"/>
        </w:rPr>
        <w:drawing>
          <wp:anchor distT="0" distB="0" distL="114300" distR="114300" simplePos="0" relativeHeight="251737600" behindDoc="1" locked="1" layoutInCell="1" allowOverlap="1" wp14:anchorId="4C6F122A" wp14:editId="19B6322A">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BA2969" w:rsidRDefault="0030613F" w:rsidP="0030613F">
      <w:pPr>
        <w:pStyle w:val="ListParagraph"/>
        <w:spacing w:after="0" w:line="240" w:lineRule="auto"/>
        <w:jc w:val="center"/>
        <w:rPr>
          <w:rFonts w:ascii="Times New Roman" w:hAnsi="Times New Roman" w:cs="Times New Roman"/>
          <w:sz w:val="36"/>
          <w:szCs w:val="36"/>
          <w:highlight w:val="yellow"/>
          <w:u w:val="single"/>
        </w:rPr>
      </w:pPr>
      <w:hyperlink r:id="rId26" w:history="1">
        <w:r w:rsidRPr="00BA2969">
          <w:rPr>
            <w:rFonts w:ascii="Times New Roman" w:hAnsi="Times New Roman" w:cs="Times New Roman"/>
            <w:sz w:val="36"/>
            <w:szCs w:val="36"/>
            <w:u w:val="single"/>
          </w:rPr>
          <w:t>St. Timothy Evangelical Lutheran Church | Facebook</w:t>
        </w:r>
      </w:hyperlink>
    </w:p>
    <w:p w14:paraId="00A95132" w14:textId="77777777" w:rsidR="0030613F" w:rsidRPr="00BA2969" w:rsidRDefault="0030613F" w:rsidP="0030613F">
      <w:pPr>
        <w:pStyle w:val="ListParagraph"/>
        <w:spacing w:after="0" w:line="240" w:lineRule="auto"/>
        <w:jc w:val="center"/>
        <w:rPr>
          <w:rFonts w:ascii="Times New Roman" w:hAnsi="Times New Roman" w:cs="Times New Roman"/>
          <w:sz w:val="36"/>
          <w:szCs w:val="36"/>
          <w:highlight w:val="yellow"/>
          <w:u w:val="single"/>
        </w:rPr>
      </w:pPr>
    </w:p>
    <w:p w14:paraId="61FA4C01" w14:textId="77777777" w:rsidR="0030613F" w:rsidRPr="00BA2969" w:rsidRDefault="0030613F" w:rsidP="0030613F">
      <w:pPr>
        <w:pStyle w:val="ListParagraph"/>
        <w:spacing w:after="0" w:line="240" w:lineRule="auto"/>
        <w:jc w:val="center"/>
        <w:rPr>
          <w:rFonts w:ascii="Times New Roman" w:hAnsi="Times New Roman" w:cs="Times New Roman"/>
          <w:sz w:val="36"/>
          <w:szCs w:val="36"/>
          <w:highlight w:val="yellow"/>
          <w:u w:val="single"/>
        </w:rPr>
      </w:pPr>
    </w:p>
    <w:p w14:paraId="1779E18D" w14:textId="29FB15CA" w:rsidR="00C7393D" w:rsidRPr="00BA2969"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u w:val="single"/>
        </w:rPr>
      </w:pPr>
      <w:r w:rsidRPr="00BA2969">
        <w:rPr>
          <w:rFonts w:ascii="Times New Roman" w:hAnsi="Times New Roman" w:cs="Times New Roman"/>
          <w:b/>
          <w:noProof/>
          <w:sz w:val="36"/>
          <w:szCs w:val="36"/>
          <w:u w:val="single"/>
        </w:rPr>
        <w:lastRenderedPageBreak/>
        <w:drawing>
          <wp:anchor distT="0" distB="0" distL="114300" distR="114300" simplePos="0" relativeHeight="251649536" behindDoc="1" locked="1" layoutInCell="1" allowOverlap="1" wp14:anchorId="41BBDB21" wp14:editId="6BF8F4F3">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7"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BA2969">
        <w:rPr>
          <w:rFonts w:ascii="Times New Roman" w:hAnsi="Times New Roman" w:cs="Times New Roman"/>
          <w:b/>
          <w:sz w:val="36"/>
          <w:szCs w:val="36"/>
          <w:u w:val="single"/>
        </w:rPr>
        <w:t>The Sunshine Card</w:t>
      </w:r>
      <w:r w:rsidR="002C66B1" w:rsidRPr="00BA2969">
        <w:rPr>
          <w:rFonts w:ascii="Times New Roman" w:hAnsi="Times New Roman" w:cs="Times New Roman"/>
          <w:b/>
          <w:sz w:val="36"/>
          <w:szCs w:val="36"/>
          <w:u w:val="single"/>
        </w:rPr>
        <w:t xml:space="preserve"> M</w:t>
      </w:r>
      <w:r w:rsidR="004B66FC" w:rsidRPr="00BA2969">
        <w:rPr>
          <w:rFonts w:ascii="Times New Roman" w:hAnsi="Times New Roman" w:cs="Times New Roman"/>
          <w:b/>
          <w:sz w:val="36"/>
          <w:szCs w:val="36"/>
          <w:u w:val="single"/>
        </w:rPr>
        <w:t>akers</w:t>
      </w:r>
    </w:p>
    <w:p w14:paraId="6AB80A75" w14:textId="5DEFFF3F" w:rsidR="00524C89" w:rsidRPr="00BA2969"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Cs/>
          <w:sz w:val="36"/>
          <w:szCs w:val="36"/>
        </w:rPr>
      </w:pPr>
      <w:r w:rsidRPr="00BA2969">
        <w:rPr>
          <w:rFonts w:ascii="Times New Roman" w:hAnsi="Times New Roman" w:cs="Times New Roman"/>
          <w:bCs/>
          <w:sz w:val="36"/>
          <w:szCs w:val="36"/>
        </w:rPr>
        <w:t xml:space="preserve">The Card Makers </w:t>
      </w:r>
      <w:proofErr w:type="gramStart"/>
      <w:r w:rsidR="00262CB3" w:rsidRPr="00BA2969">
        <w:rPr>
          <w:rFonts w:ascii="Times New Roman" w:hAnsi="Times New Roman" w:cs="Times New Roman"/>
          <w:bCs/>
          <w:sz w:val="36"/>
          <w:szCs w:val="36"/>
        </w:rPr>
        <w:t>meet</w:t>
      </w:r>
      <w:proofErr w:type="gramEnd"/>
      <w:r w:rsidR="00262CB3" w:rsidRPr="00BA2969">
        <w:rPr>
          <w:rFonts w:ascii="Times New Roman" w:hAnsi="Times New Roman" w:cs="Times New Roman"/>
          <w:bCs/>
          <w:sz w:val="36"/>
          <w:szCs w:val="36"/>
        </w:rPr>
        <w:t xml:space="preserve"> the first Wednesday of the month</w:t>
      </w:r>
      <w:r w:rsidR="00524C89" w:rsidRPr="00BA2969">
        <w:rPr>
          <w:rFonts w:ascii="Times New Roman" w:hAnsi="Times New Roman" w:cs="Times New Roman"/>
          <w:bCs/>
          <w:sz w:val="36"/>
          <w:szCs w:val="36"/>
        </w:rPr>
        <w:t xml:space="preserve"> at 11:30</w:t>
      </w:r>
      <w:r w:rsidR="00262CB3" w:rsidRPr="00BA2969">
        <w:rPr>
          <w:rFonts w:ascii="Times New Roman" w:hAnsi="Times New Roman" w:cs="Times New Roman"/>
          <w:bCs/>
          <w:sz w:val="36"/>
          <w:szCs w:val="36"/>
        </w:rPr>
        <w:t>, in the Fellowship Hall</w:t>
      </w:r>
      <w:r w:rsidR="00524C89" w:rsidRPr="00BA2969">
        <w:rPr>
          <w:rFonts w:ascii="Times New Roman" w:hAnsi="Times New Roman" w:cs="Times New Roman"/>
          <w:bCs/>
          <w:sz w:val="36"/>
          <w:szCs w:val="36"/>
        </w:rPr>
        <w:t>.</w:t>
      </w:r>
    </w:p>
    <w:p w14:paraId="61E52D73" w14:textId="5542F07D" w:rsidR="004F2625" w:rsidRPr="00BA2969"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sz w:val="36"/>
          <w:szCs w:val="36"/>
          <w:u w:val="single"/>
        </w:rPr>
      </w:pPr>
      <w:r w:rsidRPr="00BA2969">
        <w:rPr>
          <w:rFonts w:ascii="Times New Roman" w:hAnsi="Times New Roman" w:cs="Times New Roman"/>
          <w:bCs/>
          <w:sz w:val="36"/>
          <w:szCs w:val="36"/>
        </w:rPr>
        <w:tab/>
      </w:r>
      <w:r w:rsidR="009E478F" w:rsidRPr="00BA2969">
        <w:rPr>
          <w:rFonts w:ascii="Times New Roman" w:hAnsi="Times New Roman" w:cs="Times New Roman"/>
          <w:bCs/>
          <w:sz w:val="36"/>
          <w:szCs w:val="36"/>
        </w:rPr>
        <w:t>-Kathy</w:t>
      </w:r>
      <w:r w:rsidR="00B65480" w:rsidRPr="00BA2969">
        <w:rPr>
          <w:rFonts w:ascii="Times New Roman" w:hAnsi="Times New Roman" w:cs="Times New Roman"/>
          <w:bCs/>
          <w:sz w:val="36"/>
          <w:szCs w:val="36"/>
        </w:rPr>
        <w:t xml:space="preserve"> G</w:t>
      </w:r>
    </w:p>
    <w:p w14:paraId="5682F959" w14:textId="77777777" w:rsidR="004B4471" w:rsidRDefault="004B4471" w:rsidP="00B0727A">
      <w:pPr>
        <w:spacing w:after="0" w:line="240" w:lineRule="auto"/>
        <w:jc w:val="center"/>
        <w:rPr>
          <w:rFonts w:ascii="Times New Roman" w:eastAsia="Times New Roman" w:hAnsi="Times New Roman" w:cs="Times New Roman"/>
          <w:b/>
          <w:bCs/>
          <w:sz w:val="36"/>
          <w:szCs w:val="36"/>
          <w:u w:val="single"/>
        </w:rPr>
      </w:pPr>
    </w:p>
    <w:p w14:paraId="303DE929" w14:textId="7BAA7CCF" w:rsidR="005F673E" w:rsidRPr="00BA2969" w:rsidRDefault="005F673E" w:rsidP="00B0727A">
      <w:pPr>
        <w:spacing w:after="0" w:line="240" w:lineRule="auto"/>
        <w:jc w:val="center"/>
        <w:rPr>
          <w:rFonts w:ascii="Times New Roman" w:hAnsi="Times New Roman" w:cs="Times New Roman"/>
          <w:bCs/>
          <w:sz w:val="36"/>
          <w:szCs w:val="36"/>
        </w:rPr>
      </w:pPr>
      <w:r w:rsidRPr="00BA2969">
        <w:rPr>
          <w:rFonts w:ascii="Times New Roman" w:eastAsia="Times New Roman" w:hAnsi="Times New Roman" w:cs="Times New Roman"/>
          <w:b/>
          <w:bCs/>
          <w:sz w:val="36"/>
          <w:szCs w:val="36"/>
          <w:u w:val="single"/>
        </w:rPr>
        <w:t>Senior Care Resources</w:t>
      </w:r>
    </w:p>
    <w:p w14:paraId="52269C3D" w14:textId="478DE885" w:rsidR="005F673E" w:rsidRPr="00BA2969" w:rsidRDefault="005F673E" w:rsidP="00B0727A">
      <w:pPr>
        <w:spacing w:after="0" w:line="240" w:lineRule="auto"/>
        <w:jc w:val="center"/>
        <w:rPr>
          <w:rFonts w:ascii="Times New Roman" w:eastAsia="Times New Roman" w:hAnsi="Times New Roman" w:cs="Times New Roman"/>
          <w:sz w:val="36"/>
          <w:szCs w:val="36"/>
        </w:rPr>
      </w:pPr>
      <w:hyperlink r:id="rId28" w:history="1">
        <w:r w:rsidRPr="00BA2969">
          <w:rPr>
            <w:rStyle w:val="Hyperlink"/>
            <w:rFonts w:ascii="Times New Roman" w:eastAsia="Times New Roman" w:hAnsi="Times New Roman" w:cs="Times New Roman"/>
            <w:color w:val="auto"/>
            <w:sz w:val="36"/>
            <w:szCs w:val="36"/>
          </w:rPr>
          <w:t>Caring.com</w:t>
        </w:r>
      </w:hyperlink>
      <w:r w:rsidRPr="00BA2969">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BA2969"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9" w:history="1">
        <w:r w:rsidRPr="00BA2969">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BA2969"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0" w:history="1">
        <w:r w:rsidRPr="00BA2969">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BA2969" w:rsidRDefault="005F673E"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1" w:history="1">
        <w:r w:rsidRPr="00BA2969">
          <w:rPr>
            <w:rStyle w:val="Hyperlink"/>
            <w:rFonts w:ascii="Times New Roman" w:eastAsia="Times New Roman" w:hAnsi="Times New Roman" w:cs="Times New Roman"/>
            <w:color w:val="auto"/>
            <w:sz w:val="36"/>
            <w:szCs w:val="36"/>
          </w:rPr>
          <w:t>https://www.caring.com/caregivers/alzheimers/</w:t>
        </w:r>
      </w:hyperlink>
    </w:p>
    <w:p w14:paraId="794A5CC0" w14:textId="7EF08393" w:rsidR="00C65C08" w:rsidRPr="00BA2969" w:rsidRDefault="005F673E" w:rsidP="00B67745">
      <w:pPr>
        <w:pStyle w:val="ListParagraph"/>
        <w:spacing w:before="100" w:beforeAutospacing="1" w:after="100" w:afterAutospacing="1" w:line="240" w:lineRule="auto"/>
        <w:ind w:left="1080"/>
        <w:jc w:val="center"/>
        <w:rPr>
          <w:rFonts w:ascii="Times New Roman" w:hAnsi="Times New Roman" w:cs="Times New Roman"/>
          <w:b/>
          <w:sz w:val="36"/>
          <w:szCs w:val="36"/>
          <w:highlight w:val="yellow"/>
          <w:u w:val="single"/>
        </w:rPr>
      </w:pPr>
      <w:hyperlink r:id="rId32" w:history="1">
        <w:r w:rsidRPr="00BA2969">
          <w:rPr>
            <w:rStyle w:val="Hyperlink"/>
            <w:rFonts w:ascii="Times New Roman" w:eastAsia="Times New Roman" w:hAnsi="Times New Roman" w:cs="Times New Roman"/>
            <w:color w:val="auto"/>
            <w:sz w:val="36"/>
            <w:szCs w:val="36"/>
          </w:rPr>
          <w:t>https://www.caring.com/caregivers/dementia/</w:t>
        </w:r>
      </w:hyperlink>
    </w:p>
    <w:p w14:paraId="718E3386" w14:textId="77777777" w:rsidR="00C65C08" w:rsidRPr="00BA2969" w:rsidRDefault="00C65C08" w:rsidP="00B0727A">
      <w:pPr>
        <w:spacing w:after="0" w:line="240" w:lineRule="auto"/>
        <w:jc w:val="center"/>
        <w:rPr>
          <w:rFonts w:ascii="Times New Roman" w:hAnsi="Times New Roman" w:cs="Times New Roman"/>
          <w:b/>
          <w:sz w:val="36"/>
          <w:szCs w:val="36"/>
          <w:highlight w:val="yellow"/>
          <w:u w:val="single"/>
        </w:rPr>
      </w:pPr>
    </w:p>
    <w:p w14:paraId="0E3638EC" w14:textId="77777777" w:rsidR="00C65C08" w:rsidRPr="00BA2969" w:rsidRDefault="00C65C08" w:rsidP="00B0727A">
      <w:pPr>
        <w:spacing w:after="0" w:line="240" w:lineRule="auto"/>
        <w:jc w:val="center"/>
        <w:rPr>
          <w:rFonts w:ascii="Times New Roman" w:hAnsi="Times New Roman" w:cs="Times New Roman"/>
          <w:b/>
          <w:sz w:val="36"/>
          <w:szCs w:val="36"/>
          <w:highlight w:val="yellow"/>
          <w:u w:val="single"/>
        </w:rPr>
      </w:pPr>
    </w:p>
    <w:p w14:paraId="0F668DA4" w14:textId="23024BA5" w:rsidR="0098628E" w:rsidRPr="00BA2969" w:rsidRDefault="00F919E6" w:rsidP="00B67745">
      <w:pPr>
        <w:spacing w:after="0" w:line="240" w:lineRule="auto"/>
        <w:jc w:val="center"/>
        <w:rPr>
          <w:rFonts w:ascii="Times New Roman" w:hAnsi="Times New Roman" w:cs="Times New Roman"/>
          <w:b/>
          <w:bCs/>
          <w:sz w:val="36"/>
          <w:szCs w:val="36"/>
          <w:u w:val="single"/>
        </w:rPr>
      </w:pPr>
      <w:r w:rsidRPr="00BA2969">
        <w:rPr>
          <w:rFonts w:ascii="Times New Roman" w:hAnsi="Times New Roman" w:cs="Times New Roman"/>
          <w:b/>
          <w:sz w:val="36"/>
          <w:szCs w:val="36"/>
          <w:u w:val="single"/>
        </w:rPr>
        <w:t>WE HAVE SEVERAL HANDBOOKS ON DEMENTIA IN THE CHURCH LIBRARY, IF ANYONE WOULD LIKE INFORMATION</w:t>
      </w:r>
    </w:p>
    <w:p w14:paraId="15AA91EA" w14:textId="77777777" w:rsidR="00C65C08" w:rsidRPr="00BA2969" w:rsidRDefault="00C65C08" w:rsidP="006A25FB">
      <w:pPr>
        <w:spacing w:line="240" w:lineRule="auto"/>
        <w:jc w:val="center"/>
        <w:rPr>
          <w:rFonts w:ascii="Times New Roman" w:hAnsi="Times New Roman" w:cs="Times New Roman"/>
          <w:b/>
          <w:bCs/>
          <w:sz w:val="36"/>
          <w:szCs w:val="36"/>
          <w:u w:val="single"/>
        </w:rPr>
      </w:pPr>
    </w:p>
    <w:p w14:paraId="3184B3FB" w14:textId="77777777" w:rsidR="00C65C08" w:rsidRPr="00BA2969" w:rsidRDefault="00C65C08" w:rsidP="006A25FB">
      <w:pPr>
        <w:spacing w:line="240" w:lineRule="auto"/>
        <w:jc w:val="center"/>
        <w:rPr>
          <w:rFonts w:ascii="Times New Roman" w:hAnsi="Times New Roman" w:cs="Times New Roman"/>
          <w:b/>
          <w:bCs/>
          <w:sz w:val="36"/>
          <w:szCs w:val="36"/>
          <w:u w:val="single"/>
        </w:rPr>
      </w:pPr>
    </w:p>
    <w:p w14:paraId="0188437A" w14:textId="4BAC7155" w:rsidR="00517553" w:rsidRPr="00BA2969" w:rsidRDefault="00697198" w:rsidP="006A25FB">
      <w:pPr>
        <w:spacing w:line="240" w:lineRule="auto"/>
        <w:jc w:val="center"/>
        <w:rPr>
          <w:rFonts w:ascii="Times New Roman" w:hAnsi="Times New Roman" w:cs="Times New Roman"/>
          <w:b/>
          <w:bCs/>
          <w:sz w:val="36"/>
          <w:szCs w:val="36"/>
          <w:u w:val="single"/>
        </w:rPr>
      </w:pPr>
      <w:r w:rsidRPr="00BA2969">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4D28F9A0">
            <wp:simplePos x="0" y="0"/>
            <wp:positionH relativeFrom="page">
              <wp:posOffset>6094095</wp:posOffset>
            </wp:positionH>
            <wp:positionV relativeFrom="paragraph">
              <wp:posOffset>-190500</wp:posOffset>
            </wp:positionV>
            <wp:extent cx="1280160" cy="987425"/>
            <wp:effectExtent l="171450" t="266700" r="110490" b="269875"/>
            <wp:wrapTight wrapText="bothSides">
              <wp:wrapPolygon edited="0">
                <wp:start x="-593" y="486"/>
                <wp:lineTo x="-3304" y="2724"/>
                <wp:lineTo x="-541" y="8348"/>
                <wp:lineTo x="-3523" y="10811"/>
                <wp:lineTo x="-761" y="16435"/>
                <wp:lineTo x="-2116" y="17554"/>
                <wp:lineTo x="-1426" y="18960"/>
                <wp:lineTo x="2273" y="21834"/>
                <wp:lineTo x="20368" y="22209"/>
                <wp:lineTo x="21995" y="20866"/>
                <wp:lineTo x="21793" y="5717"/>
                <wp:lineTo x="19745" y="-3"/>
                <wp:lineTo x="18462" y="-3391"/>
                <wp:lineTo x="13557" y="-3292"/>
                <wp:lineTo x="10574" y="-830"/>
                <wp:lineTo x="7812" y="-6454"/>
                <wp:lineTo x="492" y="-410"/>
                <wp:lineTo x="-593" y="486"/>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49566">
                      <a:off x="0" y="0"/>
                      <a:ext cx="128016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BA2969">
        <w:rPr>
          <w:rFonts w:ascii="Times New Roman" w:hAnsi="Times New Roman" w:cs="Times New Roman"/>
          <w:b/>
          <w:bCs/>
          <w:sz w:val="36"/>
          <w:szCs w:val="36"/>
          <w:u w:val="single"/>
        </w:rPr>
        <w:t>!!TWO</w:t>
      </w:r>
      <w:r w:rsidR="009C6A9A" w:rsidRPr="00BA2969">
        <w:rPr>
          <w:rFonts w:ascii="Times New Roman" w:hAnsi="Times New Roman" w:cs="Times New Roman"/>
          <w:b/>
          <w:bCs/>
          <w:sz w:val="36"/>
          <w:szCs w:val="36"/>
          <w:u w:val="single"/>
        </w:rPr>
        <w:t xml:space="preserve"> MORE</w:t>
      </w:r>
      <w:r w:rsidR="00517553" w:rsidRPr="00BA2969">
        <w:rPr>
          <w:rFonts w:ascii="Times New Roman" w:hAnsi="Times New Roman" w:cs="Times New Roman"/>
          <w:b/>
          <w:bCs/>
          <w:sz w:val="36"/>
          <w:szCs w:val="36"/>
          <w:u w:val="single"/>
        </w:rPr>
        <w:t xml:space="preserve"> THINGS ABOUT MAILBOXES!!</w:t>
      </w:r>
    </w:p>
    <w:p w14:paraId="6391489B" w14:textId="2D8557D9" w:rsidR="00517553" w:rsidRPr="00BA2969" w:rsidRDefault="00517553" w:rsidP="006A25FB">
      <w:pPr>
        <w:spacing w:line="240" w:lineRule="auto"/>
        <w:jc w:val="center"/>
        <w:rPr>
          <w:rFonts w:ascii="Times New Roman" w:hAnsi="Times New Roman" w:cs="Times New Roman"/>
          <w:b/>
          <w:bCs/>
          <w:sz w:val="36"/>
          <w:szCs w:val="36"/>
          <w:u w:val="single"/>
        </w:rPr>
      </w:pPr>
      <w:r w:rsidRPr="00BA2969">
        <w:rPr>
          <w:rFonts w:ascii="Times New Roman" w:hAnsi="Times New Roman" w:cs="Times New Roman"/>
          <w:b/>
          <w:bCs/>
          <w:sz w:val="36"/>
          <w:szCs w:val="36"/>
        </w:rPr>
        <w:t>CHECK THEM</w:t>
      </w:r>
      <w:r w:rsidRPr="00BA2969">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0FD23EF4" w:rsidR="00517553" w:rsidRPr="00BA2969" w:rsidRDefault="00517553" w:rsidP="006A25FB">
      <w:pPr>
        <w:pBdr>
          <w:bottom w:val="dotted" w:sz="24" w:space="1" w:color="auto"/>
        </w:pBdr>
        <w:spacing w:after="0" w:line="240" w:lineRule="auto"/>
        <w:jc w:val="center"/>
        <w:rPr>
          <w:rFonts w:ascii="Times New Roman" w:eastAsia="Times New Roman" w:hAnsi="Times New Roman" w:cs="Times New Roman"/>
          <w:bCs/>
          <w:sz w:val="36"/>
          <w:szCs w:val="36"/>
        </w:rPr>
      </w:pPr>
      <w:r w:rsidRPr="00BA2969">
        <w:rPr>
          <w:rFonts w:ascii="Times New Roman" w:eastAsia="Times New Roman" w:hAnsi="Times New Roman" w:cs="Times New Roman"/>
          <w:b/>
          <w:sz w:val="36"/>
          <w:szCs w:val="36"/>
        </w:rPr>
        <w:lastRenderedPageBreak/>
        <w:t>PUT MAIL IN CORRECT BOXES</w:t>
      </w:r>
      <w:r w:rsidRPr="00BA2969">
        <w:rPr>
          <w:rFonts w:ascii="Times New Roman" w:eastAsia="Times New Roman" w:hAnsi="Times New Roman" w:cs="Times New Roman"/>
          <w:bCs/>
          <w:sz w:val="36"/>
          <w:szCs w:val="36"/>
        </w:rPr>
        <w:t xml:space="preserve"> - Please make sure you </w:t>
      </w:r>
      <w:r w:rsidRPr="00BA2969">
        <w:rPr>
          <w:rFonts w:ascii="Times New Roman" w:eastAsia="Times New Roman" w:hAnsi="Times New Roman" w:cs="Times New Roman"/>
          <w:b/>
          <w:sz w:val="36"/>
          <w:szCs w:val="36"/>
          <w:u w:val="single"/>
        </w:rPr>
        <w:t>only put mail in boxes that have a name under them.</w:t>
      </w:r>
      <w:r w:rsidRPr="00BA2969">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5ADD7AAB" w14:textId="02A55D78" w:rsidR="00A27A68" w:rsidRPr="00BA2969" w:rsidRDefault="00A27A68">
      <w:pPr>
        <w:rPr>
          <w:rFonts w:ascii="Times New Roman" w:hAnsi="Times New Roman" w:cs="Times New Roman"/>
          <w:b/>
          <w:bCs/>
          <w:color w:val="FF0000"/>
          <w:sz w:val="36"/>
          <w:szCs w:val="36"/>
          <w:highlight w:val="yellow"/>
          <w:u w:val="single"/>
        </w:rPr>
      </w:pPr>
      <w:bookmarkStart w:id="28" w:name="_Hlk145587784"/>
      <w:bookmarkStart w:id="29" w:name="_Hlk139448456"/>
      <w:bookmarkStart w:id="30" w:name="_Hlk119916732"/>
      <w:bookmarkStart w:id="31" w:name="_Hlk158721135"/>
      <w:bookmarkStart w:id="32" w:name="_Hlk139448689"/>
      <w:bookmarkStart w:id="33" w:name="_Hlk144376078"/>
    </w:p>
    <w:p w14:paraId="557BEF16" w14:textId="5F7986DD" w:rsidR="005B7B5A" w:rsidRPr="004157B3" w:rsidRDefault="005B7B5A" w:rsidP="005B7B5A">
      <w:pPr>
        <w:jc w:val="center"/>
        <w:rPr>
          <w:rFonts w:ascii="Times New Roman" w:hAnsi="Times New Roman" w:cs="Times New Roman"/>
          <w:b/>
          <w:bCs/>
          <w:sz w:val="36"/>
          <w:szCs w:val="36"/>
          <w:u w:val="single"/>
        </w:rPr>
      </w:pPr>
      <w:bookmarkStart w:id="34" w:name="_Hlk172111547"/>
      <w:bookmarkEnd w:id="28"/>
      <w:bookmarkEnd w:id="29"/>
      <w:bookmarkEnd w:id="30"/>
      <w:bookmarkEnd w:id="31"/>
      <w:r w:rsidRPr="004157B3">
        <w:rPr>
          <w:rFonts w:ascii="Times New Roman" w:hAnsi="Times New Roman" w:cs="Times New Roman"/>
          <w:b/>
          <w:bCs/>
          <w:sz w:val="36"/>
          <w:szCs w:val="36"/>
          <w:u w:val="single"/>
        </w:rPr>
        <w:t>ZOOM LINKS</w:t>
      </w:r>
      <w:r w:rsidRPr="004157B3">
        <w:rPr>
          <w:rFonts w:ascii="Times New Roman" w:hAnsi="Times New Roman" w:cs="Times New Roman"/>
          <w:b/>
          <w:bCs/>
          <w:color w:val="FF0000"/>
          <w:sz w:val="36"/>
          <w:szCs w:val="36"/>
          <w:u w:val="single"/>
        </w:rPr>
        <w:t xml:space="preserve"> </w:t>
      </w:r>
      <w:r w:rsidRPr="004157B3">
        <w:rPr>
          <w:rFonts w:ascii="Times New Roman" w:hAnsi="Times New Roman" w:cs="Times New Roman"/>
          <w:b/>
          <w:bCs/>
          <w:sz w:val="36"/>
          <w:szCs w:val="36"/>
          <w:u w:val="single"/>
        </w:rPr>
        <w:t>FOR EVERYTHING</w:t>
      </w:r>
      <w:r w:rsidR="004157B3" w:rsidRPr="004157B3">
        <w:rPr>
          <w:rFonts w:ascii="Times New Roman" w:hAnsi="Times New Roman" w:cs="Times New Roman"/>
          <w:b/>
          <w:bCs/>
          <w:sz w:val="36"/>
          <w:szCs w:val="36"/>
          <w:u w:val="single"/>
        </w:rPr>
        <w:t xml:space="preserve"> – </w:t>
      </w:r>
      <w:r w:rsidR="004157B3" w:rsidRPr="004157B3">
        <w:rPr>
          <w:rFonts w:ascii="Times New Roman" w:hAnsi="Times New Roman" w:cs="Times New Roman"/>
          <w:b/>
          <w:bCs/>
          <w:color w:val="FF0000"/>
          <w:sz w:val="36"/>
          <w:szCs w:val="36"/>
          <w:u w:val="single"/>
        </w:rPr>
        <w:t>Updated 11/25</w:t>
      </w:r>
    </w:p>
    <w:p w14:paraId="202DF797" w14:textId="77777777" w:rsidR="00ED69FC" w:rsidRDefault="00ED69FC" w:rsidP="00ED69FC">
      <w:pPr>
        <w:spacing w:after="0"/>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Joanie Holden is inviting you to a scheduled Zoom meeting.</w:t>
      </w:r>
    </w:p>
    <w:p w14:paraId="1E802570" w14:textId="77777777" w:rsidR="00ED69FC" w:rsidRPr="00345A58" w:rsidRDefault="00ED69FC" w:rsidP="00ED69FC">
      <w:pPr>
        <w:spacing w:after="0" w:line="259" w:lineRule="auto"/>
        <w:rPr>
          <w:rFonts w:ascii="Times New Roman" w:eastAsia="Times New Roman" w:hAnsi="Times New Roman" w:cs="Times New Roman"/>
          <w:b/>
          <w:bCs/>
          <w:sz w:val="36"/>
          <w:szCs w:val="36"/>
        </w:rPr>
      </w:pPr>
      <w:r w:rsidRPr="00345A58">
        <w:rPr>
          <w:rFonts w:ascii="Times New Roman" w:eastAsia="Times New Roman" w:hAnsi="Times New Roman" w:cs="Times New Roman"/>
          <w:b/>
          <w:bCs/>
          <w:sz w:val="36"/>
          <w:szCs w:val="36"/>
        </w:rPr>
        <w:t>Topic: Adult Sunday School Class</w:t>
      </w:r>
    </w:p>
    <w:p w14:paraId="3528FB67"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 xml:space="preserve">Time: Dec 1, </w:t>
      </w:r>
      <w:proofErr w:type="gramStart"/>
      <w:r w:rsidRPr="00345A58">
        <w:rPr>
          <w:rFonts w:ascii="Times New Roman" w:eastAsia="Times New Roman" w:hAnsi="Times New Roman" w:cs="Times New Roman"/>
          <w:sz w:val="36"/>
          <w:szCs w:val="36"/>
        </w:rPr>
        <w:t>2024</w:t>
      </w:r>
      <w:proofErr w:type="gramEnd"/>
      <w:r w:rsidRPr="00345A58">
        <w:rPr>
          <w:rFonts w:ascii="Times New Roman" w:eastAsia="Times New Roman" w:hAnsi="Times New Roman" w:cs="Times New Roman"/>
          <w:sz w:val="36"/>
          <w:szCs w:val="36"/>
        </w:rPr>
        <w:t xml:space="preserve"> 10:30 AM Eastern Time (US and Canada)</w:t>
      </w:r>
    </w:p>
    <w:p w14:paraId="00415D5D"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        Every 10 weeks on Sun, 10 occurrence(s)</w:t>
      </w:r>
    </w:p>
    <w:p w14:paraId="66A75C13"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Please download and import the following iCalendar (.</w:t>
      </w:r>
      <w:proofErr w:type="spellStart"/>
      <w:r w:rsidRPr="00345A58">
        <w:rPr>
          <w:rFonts w:ascii="Times New Roman" w:eastAsia="Times New Roman" w:hAnsi="Times New Roman" w:cs="Times New Roman"/>
          <w:sz w:val="36"/>
          <w:szCs w:val="36"/>
        </w:rPr>
        <w:t>ics</w:t>
      </w:r>
      <w:proofErr w:type="spellEnd"/>
      <w:r w:rsidRPr="00345A58">
        <w:rPr>
          <w:rFonts w:ascii="Times New Roman" w:eastAsia="Times New Roman" w:hAnsi="Times New Roman" w:cs="Times New Roman"/>
          <w:sz w:val="36"/>
          <w:szCs w:val="36"/>
        </w:rPr>
        <w:t>) files to your calendar system.</w:t>
      </w:r>
    </w:p>
    <w:p w14:paraId="3D8433F3"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Weekly: </w:t>
      </w:r>
      <w:hyperlink r:id="rId33" w:history="1">
        <w:r w:rsidRPr="00345A58">
          <w:rPr>
            <w:rFonts w:ascii="Times New Roman" w:eastAsia="Times New Roman" w:hAnsi="Times New Roman" w:cs="Times New Roman"/>
            <w:color w:val="0000FF"/>
            <w:sz w:val="36"/>
            <w:szCs w:val="36"/>
            <w:u w:val="single"/>
          </w:rPr>
          <w:t>https://us02web.zoom.us/meeting/tZAtcOqsrzkrHNCmdDe253Vzu_TuEXjSUNT5/ics?icsToken=98tyKuGsrjwpHtWXsR-DRpwIAo_Cb-jzmHpcgo1-kRvBBnIGMTXsI912J5dHGuvl&amp;meetingMasterEventId=1O9c0QyQTAGOFUC2RGpAsQ</w:t>
        </w:r>
      </w:hyperlink>
    </w:p>
    <w:p w14:paraId="13C9BA7C" w14:textId="77777777" w:rsidR="00ED69FC" w:rsidRPr="00345A58" w:rsidRDefault="00ED69FC" w:rsidP="00ED69FC">
      <w:pPr>
        <w:spacing w:after="0" w:line="240" w:lineRule="auto"/>
        <w:rPr>
          <w:rFonts w:ascii="Times New Roman" w:eastAsia="Times New Roman" w:hAnsi="Times New Roman" w:cs="Times New Roman"/>
          <w:sz w:val="36"/>
          <w:szCs w:val="36"/>
        </w:rPr>
      </w:pPr>
    </w:p>
    <w:p w14:paraId="3D03EC48"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Join Zoom Meeting</w:t>
      </w:r>
    </w:p>
    <w:p w14:paraId="5A8C59B3" w14:textId="77777777" w:rsidR="00ED69FC" w:rsidRPr="00345A58" w:rsidRDefault="00ED69FC" w:rsidP="00ED69FC">
      <w:pPr>
        <w:spacing w:after="0" w:line="240" w:lineRule="auto"/>
        <w:rPr>
          <w:rFonts w:ascii="Times New Roman" w:eastAsia="Times New Roman" w:hAnsi="Times New Roman" w:cs="Times New Roman"/>
          <w:sz w:val="36"/>
          <w:szCs w:val="36"/>
        </w:rPr>
      </w:pPr>
      <w:hyperlink r:id="rId34" w:history="1">
        <w:r w:rsidRPr="00345A58">
          <w:rPr>
            <w:rFonts w:ascii="Times New Roman" w:eastAsia="Times New Roman" w:hAnsi="Times New Roman" w:cs="Times New Roman"/>
            <w:color w:val="0000FF"/>
            <w:sz w:val="36"/>
            <w:szCs w:val="36"/>
            <w:u w:val="single"/>
          </w:rPr>
          <w:t>https://us02web.zoom.us/j/84073412164?pwd=MUKrtwhNWor0X9ie87F0d7MbGaQcMD.1</w:t>
        </w:r>
      </w:hyperlink>
    </w:p>
    <w:p w14:paraId="555A162C" w14:textId="77777777" w:rsidR="00ED69FC" w:rsidRPr="00345A58" w:rsidRDefault="00ED69FC" w:rsidP="00ED69FC">
      <w:pPr>
        <w:spacing w:after="0" w:line="240" w:lineRule="auto"/>
        <w:rPr>
          <w:rFonts w:ascii="Times New Roman" w:eastAsia="Times New Roman" w:hAnsi="Times New Roman" w:cs="Times New Roman"/>
          <w:sz w:val="36"/>
          <w:szCs w:val="36"/>
        </w:rPr>
      </w:pPr>
    </w:p>
    <w:p w14:paraId="7C117045" w14:textId="77777777" w:rsidR="00ED69FC" w:rsidRPr="00345A58" w:rsidRDefault="00ED69FC" w:rsidP="00ED69FC">
      <w:pP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Meeting ID: 840 7341 2164</w:t>
      </w:r>
    </w:p>
    <w:p w14:paraId="440D028C" w14:textId="77777777" w:rsidR="00ED69FC" w:rsidRDefault="00ED69FC" w:rsidP="00ED69FC">
      <w:pPr>
        <w:pBdr>
          <w:bottom w:val="single" w:sz="12" w:space="1" w:color="auto"/>
        </w:pBdr>
        <w:spacing w:after="0" w:line="240" w:lineRule="auto"/>
        <w:rPr>
          <w:rFonts w:ascii="Times New Roman" w:eastAsia="Times New Roman" w:hAnsi="Times New Roman" w:cs="Times New Roman"/>
          <w:sz w:val="36"/>
          <w:szCs w:val="36"/>
        </w:rPr>
      </w:pPr>
      <w:r w:rsidRPr="00345A58">
        <w:rPr>
          <w:rFonts w:ascii="Times New Roman" w:eastAsia="Times New Roman" w:hAnsi="Times New Roman" w:cs="Times New Roman"/>
          <w:sz w:val="36"/>
          <w:szCs w:val="36"/>
        </w:rPr>
        <w:t>Passcode: 351023</w:t>
      </w:r>
    </w:p>
    <w:p w14:paraId="497A3FD2"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Joanie Holden is inviting you to a scheduled Zoom meeting.</w:t>
      </w:r>
    </w:p>
    <w:p w14:paraId="71EF3799" w14:textId="77777777" w:rsidR="005B7B5A" w:rsidRPr="00ED69FC" w:rsidRDefault="005B7B5A" w:rsidP="005B7B5A">
      <w:pPr>
        <w:spacing w:after="0" w:line="240" w:lineRule="auto"/>
        <w:rPr>
          <w:rFonts w:ascii="Times New Roman" w:eastAsia="Times New Roman" w:hAnsi="Times New Roman" w:cs="Times New Roman"/>
          <w:b/>
          <w:bCs/>
          <w:color w:val="000000"/>
          <w:sz w:val="36"/>
          <w:szCs w:val="36"/>
        </w:rPr>
      </w:pPr>
      <w:r w:rsidRPr="00ED69FC">
        <w:rPr>
          <w:rFonts w:ascii="Times New Roman" w:eastAsia="Times New Roman" w:hAnsi="Times New Roman" w:cs="Times New Roman"/>
          <w:b/>
          <w:bCs/>
          <w:color w:val="000000"/>
          <w:sz w:val="36"/>
          <w:szCs w:val="36"/>
        </w:rPr>
        <w:t>Topic: Mary Magdalene Book Study</w:t>
      </w:r>
    </w:p>
    <w:p w14:paraId="0134E066"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 xml:space="preserve">Time: Oct 1, </w:t>
      </w:r>
      <w:proofErr w:type="gramStart"/>
      <w:r w:rsidRPr="00ED69FC">
        <w:rPr>
          <w:rFonts w:ascii="Times New Roman" w:eastAsia="Times New Roman" w:hAnsi="Times New Roman" w:cs="Times New Roman"/>
          <w:color w:val="000000"/>
          <w:sz w:val="36"/>
          <w:szCs w:val="36"/>
        </w:rPr>
        <w:t>2024</w:t>
      </w:r>
      <w:proofErr w:type="gramEnd"/>
      <w:r w:rsidRPr="00ED69FC">
        <w:rPr>
          <w:rFonts w:ascii="Times New Roman" w:eastAsia="Times New Roman" w:hAnsi="Times New Roman" w:cs="Times New Roman"/>
          <w:color w:val="000000"/>
          <w:sz w:val="36"/>
          <w:szCs w:val="36"/>
        </w:rPr>
        <w:t xml:space="preserve"> 02:30 PM Eastern Time (US and Canada)</w:t>
      </w:r>
    </w:p>
    <w:p w14:paraId="64914740"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        Every week on Tue, 10 occurrence(s)</w:t>
      </w:r>
    </w:p>
    <w:p w14:paraId="346743CF"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Please download and import the following iCalendar (.</w:t>
      </w:r>
      <w:proofErr w:type="spellStart"/>
      <w:r w:rsidRPr="00ED69FC">
        <w:rPr>
          <w:rFonts w:ascii="Times New Roman" w:eastAsia="Times New Roman" w:hAnsi="Times New Roman" w:cs="Times New Roman"/>
          <w:color w:val="000000"/>
          <w:sz w:val="36"/>
          <w:szCs w:val="36"/>
        </w:rPr>
        <w:t>ics</w:t>
      </w:r>
      <w:proofErr w:type="spellEnd"/>
      <w:r w:rsidRPr="00ED69FC">
        <w:rPr>
          <w:rFonts w:ascii="Times New Roman" w:eastAsia="Times New Roman" w:hAnsi="Times New Roman" w:cs="Times New Roman"/>
          <w:color w:val="000000"/>
          <w:sz w:val="36"/>
          <w:szCs w:val="36"/>
        </w:rPr>
        <w:t>) files to your calendar system.</w:t>
      </w:r>
    </w:p>
    <w:p w14:paraId="78A12E2B"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lastRenderedPageBreak/>
        <w:t>Weekly: </w:t>
      </w:r>
      <w:hyperlink r:id="rId35" w:history="1">
        <w:r w:rsidRPr="00ED69FC">
          <w:rPr>
            <w:rFonts w:ascii="Times New Roman" w:eastAsia="Times New Roman" w:hAnsi="Times New Roman" w:cs="Times New Roman"/>
            <w:color w:val="0000FF"/>
            <w:sz w:val="36"/>
            <w:szCs w:val="36"/>
            <w:u w:val="single"/>
          </w:rPr>
          <w:t>https://us02web.zoom.us/meeting/tZAqdumhqz8uEt1HCgpysPH4ZJcjWyAESXdz/ics?icsToken=98tyKuGsqToqE9GRtBGORpwIB4j4c_PwmClbj7cMtDziEzlAUiuiDMhBOIVmMf3j&amp;meetingMasterEventId=OFYySwNySAyeZMyexcswIw</w:t>
        </w:r>
      </w:hyperlink>
    </w:p>
    <w:p w14:paraId="5A751CE2"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p>
    <w:p w14:paraId="59E1EE48"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Join Zoom Meeting</w:t>
      </w:r>
    </w:p>
    <w:p w14:paraId="4B7F1460"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hyperlink r:id="rId36" w:history="1">
        <w:r w:rsidRPr="00ED69FC">
          <w:rPr>
            <w:rFonts w:ascii="Times New Roman" w:eastAsia="Times New Roman" w:hAnsi="Times New Roman" w:cs="Times New Roman"/>
            <w:color w:val="0000FF"/>
            <w:sz w:val="36"/>
            <w:szCs w:val="36"/>
            <w:u w:val="single"/>
          </w:rPr>
          <w:t>https://us02web.zoom.us/j/84710954489?pwd=e6wI4Y5LXGx3SWF89TebjNZgO47k50.1</w:t>
        </w:r>
      </w:hyperlink>
    </w:p>
    <w:p w14:paraId="653D8702"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p>
    <w:p w14:paraId="0471334B" w14:textId="77777777" w:rsidR="005B7B5A" w:rsidRPr="00ED69FC" w:rsidRDefault="005B7B5A" w:rsidP="005B7B5A">
      <w:pP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Meeting ID: 847 1095 4489</w:t>
      </w:r>
    </w:p>
    <w:p w14:paraId="05C97661" w14:textId="77777777" w:rsidR="005B7B5A" w:rsidRPr="00ED69FC" w:rsidRDefault="005B7B5A" w:rsidP="005B7B5A">
      <w:pPr>
        <w:pBdr>
          <w:bottom w:val="single" w:sz="12" w:space="1" w:color="auto"/>
        </w:pBdr>
        <w:spacing w:after="0" w:line="240" w:lineRule="auto"/>
        <w:rPr>
          <w:rFonts w:ascii="Times New Roman" w:eastAsia="Times New Roman" w:hAnsi="Times New Roman" w:cs="Times New Roman"/>
          <w:color w:val="000000"/>
          <w:sz w:val="36"/>
          <w:szCs w:val="36"/>
        </w:rPr>
      </w:pPr>
      <w:r w:rsidRPr="00ED69FC">
        <w:rPr>
          <w:rFonts w:ascii="Times New Roman" w:eastAsia="Times New Roman" w:hAnsi="Times New Roman" w:cs="Times New Roman"/>
          <w:color w:val="000000"/>
          <w:sz w:val="36"/>
          <w:szCs w:val="36"/>
        </w:rPr>
        <w:t>Passcode: 158490</w:t>
      </w:r>
    </w:p>
    <w:p w14:paraId="741F81F2" w14:textId="77777777" w:rsidR="00ED69FC" w:rsidRPr="007152C4" w:rsidRDefault="00ED69FC" w:rsidP="00ED69FC">
      <w:pPr>
        <w:spacing w:after="0" w:line="240" w:lineRule="auto"/>
        <w:rPr>
          <w:rFonts w:ascii="Times New Roman" w:eastAsia="Times New Roman" w:hAnsi="Times New Roman"/>
          <w:color w:val="000000"/>
          <w:sz w:val="36"/>
          <w:szCs w:val="36"/>
        </w:rPr>
      </w:pPr>
      <w:bookmarkStart w:id="35" w:name="_Hlk175645505"/>
      <w:bookmarkEnd w:id="32"/>
      <w:bookmarkEnd w:id="33"/>
      <w:bookmarkEnd w:id="34"/>
      <w:r w:rsidRPr="007152C4">
        <w:rPr>
          <w:rFonts w:ascii="Times New Roman" w:eastAsia="Times New Roman" w:hAnsi="Times New Roman"/>
          <w:color w:val="000000"/>
          <w:sz w:val="36"/>
          <w:szCs w:val="36"/>
        </w:rPr>
        <w:t>Joanie Holden is inviting you to a scheduled Zoom meeting.</w:t>
      </w:r>
    </w:p>
    <w:p w14:paraId="77C9266F" w14:textId="77777777" w:rsidR="00ED69FC" w:rsidRPr="008747F6" w:rsidRDefault="00ED69FC" w:rsidP="00ED69FC">
      <w:pPr>
        <w:spacing w:after="0" w:line="240" w:lineRule="auto"/>
        <w:rPr>
          <w:rFonts w:ascii="Times New Roman" w:eastAsia="Times New Roman" w:hAnsi="Times New Roman"/>
          <w:b/>
          <w:bCs/>
          <w:color w:val="000000"/>
          <w:sz w:val="36"/>
          <w:szCs w:val="36"/>
        </w:rPr>
      </w:pPr>
      <w:r w:rsidRPr="008747F6">
        <w:rPr>
          <w:rFonts w:ascii="Times New Roman" w:eastAsia="Times New Roman" w:hAnsi="Times New Roman"/>
          <w:b/>
          <w:bCs/>
          <w:color w:val="000000"/>
          <w:sz w:val="36"/>
          <w:szCs w:val="36"/>
        </w:rPr>
        <w:t>Topic: Old Testament</w:t>
      </w:r>
    </w:p>
    <w:p w14:paraId="7AD46489"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 xml:space="preserve">Time: Sep 25, </w:t>
      </w:r>
      <w:proofErr w:type="gramStart"/>
      <w:r w:rsidRPr="007152C4">
        <w:rPr>
          <w:rFonts w:ascii="Times New Roman" w:eastAsia="Times New Roman" w:hAnsi="Times New Roman"/>
          <w:color w:val="000000"/>
          <w:sz w:val="36"/>
          <w:szCs w:val="36"/>
        </w:rPr>
        <w:t>2024</w:t>
      </w:r>
      <w:proofErr w:type="gramEnd"/>
      <w:r w:rsidRPr="007152C4">
        <w:rPr>
          <w:rFonts w:ascii="Times New Roman" w:eastAsia="Times New Roman" w:hAnsi="Times New Roman"/>
          <w:color w:val="000000"/>
          <w:sz w:val="36"/>
          <w:szCs w:val="36"/>
        </w:rPr>
        <w:t xml:space="preserve"> 10:00 AM Eastern Time (US and Canada)</w:t>
      </w:r>
    </w:p>
    <w:p w14:paraId="4121D17B"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        Every week on Wed, 10 occurrence(s)</w:t>
      </w:r>
    </w:p>
    <w:p w14:paraId="496E434F"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Please download and import the following iCalendar (.</w:t>
      </w:r>
      <w:proofErr w:type="spellStart"/>
      <w:r w:rsidRPr="007152C4">
        <w:rPr>
          <w:rFonts w:ascii="Times New Roman" w:eastAsia="Times New Roman" w:hAnsi="Times New Roman"/>
          <w:color w:val="000000"/>
          <w:sz w:val="36"/>
          <w:szCs w:val="36"/>
        </w:rPr>
        <w:t>ics</w:t>
      </w:r>
      <w:proofErr w:type="spellEnd"/>
      <w:r w:rsidRPr="007152C4">
        <w:rPr>
          <w:rFonts w:ascii="Times New Roman" w:eastAsia="Times New Roman" w:hAnsi="Times New Roman"/>
          <w:color w:val="000000"/>
          <w:sz w:val="36"/>
          <w:szCs w:val="36"/>
        </w:rPr>
        <w:t>) files to your calendar system.</w:t>
      </w:r>
    </w:p>
    <w:p w14:paraId="26190F8F"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Weekly: </w:t>
      </w:r>
      <w:hyperlink r:id="rId37" w:history="1">
        <w:r w:rsidRPr="007152C4">
          <w:rPr>
            <w:rFonts w:ascii="Times New Roman" w:eastAsia="Times New Roman" w:hAnsi="Times New Roman"/>
            <w:color w:val="0000FF"/>
            <w:sz w:val="36"/>
            <w:szCs w:val="36"/>
            <w:u w:val="single"/>
          </w:rPr>
          <w:t>https://us02web.zoom.us/meeting/tZYpcumppj8jHdLqKFMB5MwteYJhNwnxBKe4/ics?icsToken=98tyKuGqqj4qG9yRuR6BRpwQBo_4c-vxiClEgqdxjTTDLgIGTxTiM9toOpxoHsDy&amp;meetingMasterEventId=zFvCYg12ScaOboIPYekgdA</w:t>
        </w:r>
      </w:hyperlink>
    </w:p>
    <w:p w14:paraId="2A769CF8" w14:textId="77777777" w:rsidR="00ED69FC" w:rsidRPr="007152C4" w:rsidRDefault="00ED69FC" w:rsidP="00ED69FC">
      <w:pPr>
        <w:spacing w:after="0" w:line="240" w:lineRule="auto"/>
        <w:rPr>
          <w:rFonts w:ascii="Times New Roman" w:eastAsia="Times New Roman" w:hAnsi="Times New Roman"/>
          <w:color w:val="000000"/>
          <w:sz w:val="36"/>
          <w:szCs w:val="36"/>
        </w:rPr>
      </w:pPr>
    </w:p>
    <w:p w14:paraId="23709C87"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Join Zoom Meeting</w:t>
      </w:r>
    </w:p>
    <w:p w14:paraId="3231B6FE" w14:textId="77777777" w:rsidR="00ED69FC" w:rsidRPr="007152C4" w:rsidRDefault="00ED69FC" w:rsidP="00ED69FC">
      <w:pPr>
        <w:spacing w:after="0" w:line="240" w:lineRule="auto"/>
        <w:rPr>
          <w:rFonts w:ascii="Times New Roman" w:eastAsia="Times New Roman" w:hAnsi="Times New Roman"/>
          <w:color w:val="000000"/>
          <w:sz w:val="36"/>
          <w:szCs w:val="36"/>
        </w:rPr>
      </w:pPr>
      <w:hyperlink r:id="rId38" w:history="1">
        <w:r w:rsidRPr="007152C4">
          <w:rPr>
            <w:rFonts w:ascii="Times New Roman" w:eastAsia="Times New Roman" w:hAnsi="Times New Roman"/>
            <w:color w:val="0000FF"/>
            <w:sz w:val="36"/>
            <w:szCs w:val="36"/>
            <w:u w:val="single"/>
          </w:rPr>
          <w:t>https://us02web.zoom.us/j/82450184976?pwd=kzioFoAkjMs2fXuOPN6qeeuSELbzlR.1</w:t>
        </w:r>
      </w:hyperlink>
    </w:p>
    <w:p w14:paraId="384600D8" w14:textId="77777777" w:rsidR="00ED69FC" w:rsidRPr="007152C4" w:rsidRDefault="00ED69FC" w:rsidP="00ED69FC">
      <w:pPr>
        <w:spacing w:after="0" w:line="240" w:lineRule="auto"/>
        <w:rPr>
          <w:rFonts w:ascii="Times New Roman" w:eastAsia="Times New Roman" w:hAnsi="Times New Roman"/>
          <w:color w:val="000000"/>
          <w:sz w:val="36"/>
          <w:szCs w:val="36"/>
        </w:rPr>
      </w:pPr>
    </w:p>
    <w:p w14:paraId="709B3EC0"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Meeting ID: 824 5018 4976</w:t>
      </w:r>
    </w:p>
    <w:p w14:paraId="0EC33541" w14:textId="77777777" w:rsidR="00ED69FC" w:rsidRDefault="00ED69FC" w:rsidP="00ED69FC">
      <w:pPr>
        <w:pBdr>
          <w:bottom w:val="single" w:sz="12" w:space="1" w:color="auto"/>
        </w:pBd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Passcode: 914938</w:t>
      </w:r>
    </w:p>
    <w:p w14:paraId="71DEA87F"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Joanie Holden is inviting you to a scheduled Zoom meeting.</w:t>
      </w:r>
    </w:p>
    <w:p w14:paraId="05F2FE96" w14:textId="77777777" w:rsidR="00ED69FC" w:rsidRPr="007152C4" w:rsidRDefault="00ED69FC" w:rsidP="00ED69FC">
      <w:pPr>
        <w:spacing w:after="0" w:line="240" w:lineRule="auto"/>
        <w:rPr>
          <w:rFonts w:ascii="Times New Roman" w:eastAsia="Times New Roman" w:hAnsi="Times New Roman"/>
          <w:b/>
          <w:bCs/>
          <w:color w:val="000000"/>
          <w:sz w:val="36"/>
          <w:szCs w:val="36"/>
        </w:rPr>
      </w:pPr>
      <w:r w:rsidRPr="007152C4">
        <w:rPr>
          <w:rFonts w:ascii="Times New Roman" w:eastAsia="Times New Roman" w:hAnsi="Times New Roman"/>
          <w:b/>
          <w:bCs/>
          <w:color w:val="000000"/>
          <w:sz w:val="36"/>
          <w:szCs w:val="36"/>
        </w:rPr>
        <w:t>Topic: New Testament</w:t>
      </w:r>
    </w:p>
    <w:p w14:paraId="561D6A14"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 xml:space="preserve">Time: Sep 27, </w:t>
      </w:r>
      <w:proofErr w:type="gramStart"/>
      <w:r w:rsidRPr="007152C4">
        <w:rPr>
          <w:rFonts w:ascii="Times New Roman" w:eastAsia="Times New Roman" w:hAnsi="Times New Roman"/>
          <w:color w:val="000000"/>
          <w:sz w:val="36"/>
          <w:szCs w:val="36"/>
        </w:rPr>
        <w:t>2024</w:t>
      </w:r>
      <w:proofErr w:type="gramEnd"/>
      <w:r w:rsidRPr="007152C4">
        <w:rPr>
          <w:rFonts w:ascii="Times New Roman" w:eastAsia="Times New Roman" w:hAnsi="Times New Roman"/>
          <w:color w:val="000000"/>
          <w:sz w:val="36"/>
          <w:szCs w:val="36"/>
        </w:rPr>
        <w:t xml:space="preserve"> 10:00 AM Eastern Time (US and Canada)</w:t>
      </w:r>
    </w:p>
    <w:p w14:paraId="417B53D6"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lastRenderedPageBreak/>
        <w:t>        Every week on Fri, 10 occurrence(s)</w:t>
      </w:r>
    </w:p>
    <w:p w14:paraId="334C1907"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Please download and import the following iCalendar (.</w:t>
      </w:r>
      <w:proofErr w:type="spellStart"/>
      <w:r w:rsidRPr="007152C4">
        <w:rPr>
          <w:rFonts w:ascii="Times New Roman" w:eastAsia="Times New Roman" w:hAnsi="Times New Roman"/>
          <w:color w:val="000000"/>
          <w:sz w:val="36"/>
          <w:szCs w:val="36"/>
        </w:rPr>
        <w:t>ics</w:t>
      </w:r>
      <w:proofErr w:type="spellEnd"/>
      <w:r w:rsidRPr="007152C4">
        <w:rPr>
          <w:rFonts w:ascii="Times New Roman" w:eastAsia="Times New Roman" w:hAnsi="Times New Roman"/>
          <w:color w:val="000000"/>
          <w:sz w:val="36"/>
          <w:szCs w:val="36"/>
        </w:rPr>
        <w:t>) files to your calendar system.</w:t>
      </w:r>
    </w:p>
    <w:p w14:paraId="0968E4AF"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Weekly: </w:t>
      </w:r>
      <w:hyperlink r:id="rId39" w:history="1">
        <w:r w:rsidRPr="007152C4">
          <w:rPr>
            <w:rFonts w:ascii="Times New Roman" w:eastAsia="Times New Roman" w:hAnsi="Times New Roman"/>
            <w:color w:val="0000FF"/>
            <w:sz w:val="36"/>
            <w:szCs w:val="36"/>
            <w:u w:val="single"/>
          </w:rPr>
          <w:t>https://us02web.zoom.us/meeting/tZIscOyhpjMoE9FkSHh0-dqTISgnUmcpDQcI/ics?icsToken=98tyKuGurzwvE9ydshCCRpwABY_CZ_PxiFxBj_p7lyzNC3AeZhLCH9FFPIdyE8j0&amp;meetingMasterEventId=OP5T9PDrR5ucHEcz3hQFAw</w:t>
        </w:r>
      </w:hyperlink>
    </w:p>
    <w:p w14:paraId="1819B776" w14:textId="77777777" w:rsidR="00ED69FC" w:rsidRPr="007152C4" w:rsidRDefault="00ED69FC" w:rsidP="00ED69FC">
      <w:pPr>
        <w:spacing w:after="0" w:line="240" w:lineRule="auto"/>
        <w:rPr>
          <w:rFonts w:ascii="Times New Roman" w:eastAsia="Times New Roman" w:hAnsi="Times New Roman"/>
          <w:color w:val="000000"/>
          <w:sz w:val="36"/>
          <w:szCs w:val="36"/>
        </w:rPr>
      </w:pPr>
    </w:p>
    <w:p w14:paraId="2D9FF1F3"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Join Zoom Meeting</w:t>
      </w:r>
    </w:p>
    <w:p w14:paraId="6C11C713" w14:textId="77777777" w:rsidR="00ED69FC" w:rsidRPr="007152C4" w:rsidRDefault="00ED69FC" w:rsidP="00ED69FC">
      <w:pPr>
        <w:spacing w:after="0" w:line="240" w:lineRule="auto"/>
        <w:rPr>
          <w:rFonts w:ascii="Times New Roman" w:eastAsia="Times New Roman" w:hAnsi="Times New Roman"/>
          <w:color w:val="000000"/>
          <w:sz w:val="36"/>
          <w:szCs w:val="36"/>
        </w:rPr>
      </w:pPr>
      <w:hyperlink r:id="rId40" w:history="1">
        <w:r w:rsidRPr="007152C4">
          <w:rPr>
            <w:rFonts w:ascii="Times New Roman" w:eastAsia="Times New Roman" w:hAnsi="Times New Roman"/>
            <w:color w:val="0000FF"/>
            <w:sz w:val="36"/>
            <w:szCs w:val="36"/>
            <w:u w:val="single"/>
          </w:rPr>
          <w:t>https://us02web.zoom.us/j/86175988295?pwd=IKPS66zqkhyxTrNcrv3XDHNvdCEMhi.1</w:t>
        </w:r>
      </w:hyperlink>
    </w:p>
    <w:p w14:paraId="010F0EE7" w14:textId="77777777" w:rsidR="00ED69FC" w:rsidRPr="007152C4" w:rsidRDefault="00ED69FC" w:rsidP="00ED69FC">
      <w:pPr>
        <w:spacing w:after="0" w:line="240" w:lineRule="auto"/>
        <w:rPr>
          <w:rFonts w:ascii="Times New Roman" w:eastAsia="Times New Roman" w:hAnsi="Times New Roman"/>
          <w:color w:val="000000"/>
          <w:sz w:val="36"/>
          <w:szCs w:val="36"/>
        </w:rPr>
      </w:pPr>
    </w:p>
    <w:p w14:paraId="39BB7615" w14:textId="77777777" w:rsidR="00ED69FC" w:rsidRPr="007152C4" w:rsidRDefault="00ED69FC" w:rsidP="00ED69FC">
      <w:pP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Meeting ID: 861 7598 8295</w:t>
      </w:r>
    </w:p>
    <w:p w14:paraId="67ADC604" w14:textId="77777777" w:rsidR="00ED69FC" w:rsidRDefault="00ED69FC" w:rsidP="00ED69FC">
      <w:pPr>
        <w:pBdr>
          <w:bottom w:val="single" w:sz="12" w:space="1" w:color="auto"/>
        </w:pBdr>
        <w:spacing w:after="0" w:line="240" w:lineRule="auto"/>
        <w:rPr>
          <w:rFonts w:ascii="Times New Roman" w:eastAsia="Times New Roman" w:hAnsi="Times New Roman"/>
          <w:color w:val="000000"/>
          <w:sz w:val="36"/>
          <w:szCs w:val="36"/>
        </w:rPr>
      </w:pPr>
      <w:r w:rsidRPr="007152C4">
        <w:rPr>
          <w:rFonts w:ascii="Times New Roman" w:eastAsia="Times New Roman" w:hAnsi="Times New Roman"/>
          <w:color w:val="000000"/>
          <w:sz w:val="36"/>
          <w:szCs w:val="36"/>
        </w:rPr>
        <w:t>Passcode: 116328</w:t>
      </w:r>
    </w:p>
    <w:p w14:paraId="10926A36" w14:textId="77777777" w:rsidR="00ED69FC" w:rsidRDefault="00ED69FC" w:rsidP="00ED69FC">
      <w:pPr>
        <w:spacing w:after="0"/>
        <w:rPr>
          <w:rFonts w:ascii="Times New Roman" w:eastAsia="Times New Roman" w:hAnsi="Times New Roman"/>
          <w:color w:val="000000"/>
          <w:sz w:val="36"/>
          <w:szCs w:val="36"/>
        </w:rPr>
        <w:sectPr w:rsidR="00ED69FC" w:rsidSect="00ED69FC">
          <w:headerReference w:type="even" r:id="rId41"/>
          <w:headerReference w:type="default" r:id="rId42"/>
          <w:footerReference w:type="even" r:id="rId43"/>
          <w:footerReference w:type="default" r:id="rId44"/>
          <w:headerReference w:type="first" r:id="rId45"/>
          <w:footerReference w:type="first" r:id="rId46"/>
          <w:type w:val="continuous"/>
          <w:pgSz w:w="12240" w:h="15840"/>
          <w:pgMar w:top="720" w:right="720" w:bottom="720" w:left="720" w:header="720" w:footer="720" w:gutter="0"/>
          <w:cols w:space="720"/>
          <w:docGrid w:linePitch="326"/>
        </w:sectPr>
      </w:pPr>
    </w:p>
    <w:p w14:paraId="37F7AC48"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Joanie Holden is inviting you to a scheduled Zoom meeting.</w:t>
      </w:r>
    </w:p>
    <w:p w14:paraId="33992039" w14:textId="77777777" w:rsidR="004157B3" w:rsidRPr="00345A58" w:rsidRDefault="004157B3" w:rsidP="004157B3">
      <w:pPr>
        <w:spacing w:after="0" w:line="240" w:lineRule="auto"/>
        <w:rPr>
          <w:rFonts w:ascii="Times New Roman" w:eastAsia="Times New Roman" w:hAnsi="Times New Roman" w:cs="Times New Roman"/>
          <w:b/>
          <w:bCs/>
          <w:color w:val="000000"/>
          <w:sz w:val="36"/>
          <w:szCs w:val="36"/>
        </w:rPr>
      </w:pPr>
      <w:r w:rsidRPr="00345A58">
        <w:rPr>
          <w:rFonts w:ascii="Times New Roman" w:eastAsia="Times New Roman" w:hAnsi="Times New Roman" w:cs="Times New Roman"/>
          <w:b/>
          <w:bCs/>
          <w:color w:val="000000"/>
          <w:sz w:val="36"/>
          <w:szCs w:val="36"/>
        </w:rPr>
        <w:t>Topic: Annual Congregational Meeting</w:t>
      </w:r>
    </w:p>
    <w:p w14:paraId="1475EAEC"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 xml:space="preserve">Time: Jan 19, </w:t>
      </w:r>
      <w:proofErr w:type="gramStart"/>
      <w:r w:rsidRPr="00345A58">
        <w:rPr>
          <w:rFonts w:ascii="Times New Roman" w:eastAsia="Times New Roman" w:hAnsi="Times New Roman" w:cs="Times New Roman"/>
          <w:color w:val="000000"/>
          <w:sz w:val="36"/>
          <w:szCs w:val="36"/>
        </w:rPr>
        <w:t>2025</w:t>
      </w:r>
      <w:proofErr w:type="gramEnd"/>
      <w:r w:rsidRPr="00345A58">
        <w:rPr>
          <w:rFonts w:ascii="Times New Roman" w:eastAsia="Times New Roman" w:hAnsi="Times New Roman" w:cs="Times New Roman"/>
          <w:color w:val="000000"/>
          <w:sz w:val="36"/>
          <w:szCs w:val="36"/>
        </w:rPr>
        <w:t xml:space="preserve"> 10:30 AM Eastern Time (US and Canada)</w:t>
      </w:r>
    </w:p>
    <w:p w14:paraId="0AC22CC4"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Join Zoom Meeting</w:t>
      </w:r>
    </w:p>
    <w:p w14:paraId="563C0430"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hyperlink r:id="rId47" w:history="1">
        <w:r w:rsidRPr="00345A58">
          <w:rPr>
            <w:rFonts w:ascii="Times New Roman" w:eastAsia="Times New Roman" w:hAnsi="Times New Roman" w:cs="Times New Roman"/>
            <w:color w:val="0000FF"/>
            <w:sz w:val="36"/>
            <w:szCs w:val="36"/>
            <w:u w:val="single"/>
          </w:rPr>
          <w:t>https://us02web.zoom.us/j/84957545326?pwd=7OOZgEpXAxXHRTrfsnvDrWf4YfFS0H.1</w:t>
        </w:r>
      </w:hyperlink>
    </w:p>
    <w:p w14:paraId="57798CFD"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p>
    <w:p w14:paraId="6D22A0CC"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Meeting ID: 849 5754 5326</w:t>
      </w:r>
    </w:p>
    <w:p w14:paraId="647F989C" w14:textId="77777777" w:rsidR="004157B3" w:rsidRDefault="004157B3" w:rsidP="004157B3">
      <w:pPr>
        <w:pBdr>
          <w:bottom w:val="single" w:sz="12" w:space="1" w:color="auto"/>
        </w:pBd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Passcode: 561399</w:t>
      </w:r>
    </w:p>
    <w:p w14:paraId="0E0E8519"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Joanie Holden is inviting you to a scheduled Zoom meeting.</w:t>
      </w:r>
    </w:p>
    <w:p w14:paraId="5E14BD30" w14:textId="77777777" w:rsidR="004157B3" w:rsidRPr="00345A58" w:rsidRDefault="004157B3" w:rsidP="004157B3">
      <w:pPr>
        <w:spacing w:after="0" w:line="240" w:lineRule="auto"/>
        <w:rPr>
          <w:rFonts w:ascii="Times New Roman" w:eastAsia="Times New Roman" w:hAnsi="Times New Roman" w:cs="Times New Roman"/>
          <w:b/>
          <w:bCs/>
          <w:color w:val="000000"/>
          <w:sz w:val="36"/>
          <w:szCs w:val="36"/>
        </w:rPr>
      </w:pPr>
      <w:r w:rsidRPr="00345A58">
        <w:rPr>
          <w:rFonts w:ascii="Times New Roman" w:eastAsia="Times New Roman" w:hAnsi="Times New Roman" w:cs="Times New Roman"/>
          <w:b/>
          <w:bCs/>
          <w:color w:val="000000"/>
          <w:sz w:val="36"/>
          <w:szCs w:val="36"/>
        </w:rPr>
        <w:t>Topic: January Council Meeting</w:t>
      </w:r>
    </w:p>
    <w:p w14:paraId="5CAAC19D"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 xml:space="preserve">Time: Jan 19, </w:t>
      </w:r>
      <w:proofErr w:type="gramStart"/>
      <w:r w:rsidRPr="00345A58">
        <w:rPr>
          <w:rFonts w:ascii="Times New Roman" w:eastAsia="Times New Roman" w:hAnsi="Times New Roman" w:cs="Times New Roman"/>
          <w:color w:val="000000"/>
          <w:sz w:val="36"/>
          <w:szCs w:val="36"/>
        </w:rPr>
        <w:t>2025</w:t>
      </w:r>
      <w:proofErr w:type="gramEnd"/>
      <w:r w:rsidRPr="00345A58">
        <w:rPr>
          <w:rFonts w:ascii="Times New Roman" w:eastAsia="Times New Roman" w:hAnsi="Times New Roman" w:cs="Times New Roman"/>
          <w:color w:val="000000"/>
          <w:sz w:val="36"/>
          <w:szCs w:val="36"/>
        </w:rPr>
        <w:t xml:space="preserve"> 12:00 PM Eastern Time (US and Canada)</w:t>
      </w:r>
    </w:p>
    <w:p w14:paraId="1DD28272"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Join Zoom Meeting</w:t>
      </w:r>
    </w:p>
    <w:p w14:paraId="2FE32429"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hyperlink r:id="rId48" w:history="1">
        <w:r w:rsidRPr="00345A58">
          <w:rPr>
            <w:rFonts w:ascii="Times New Roman" w:eastAsia="Times New Roman" w:hAnsi="Times New Roman" w:cs="Times New Roman"/>
            <w:color w:val="0000FF"/>
            <w:sz w:val="36"/>
            <w:szCs w:val="36"/>
            <w:u w:val="single"/>
          </w:rPr>
          <w:t>https://us02web.zoom.us/j/82100815323?pwd=L6AxorWFktLarJEuKUgBJxCKs8qJ6s.1</w:t>
        </w:r>
      </w:hyperlink>
    </w:p>
    <w:p w14:paraId="37EEFD15"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p>
    <w:p w14:paraId="666FCD58" w14:textId="77777777" w:rsidR="004157B3" w:rsidRPr="00345A58" w:rsidRDefault="004157B3" w:rsidP="004157B3">
      <w:pP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Meeting ID: 821 0081 5323</w:t>
      </w:r>
    </w:p>
    <w:p w14:paraId="6A258414" w14:textId="77777777" w:rsidR="004157B3" w:rsidRDefault="004157B3" w:rsidP="004157B3">
      <w:pPr>
        <w:pBdr>
          <w:bottom w:val="single" w:sz="12" w:space="1" w:color="auto"/>
        </w:pBdr>
        <w:spacing w:after="0" w:line="240" w:lineRule="auto"/>
        <w:rPr>
          <w:rFonts w:ascii="Times New Roman" w:eastAsia="Times New Roman" w:hAnsi="Times New Roman" w:cs="Times New Roman"/>
          <w:color w:val="000000"/>
          <w:sz w:val="36"/>
          <w:szCs w:val="36"/>
        </w:rPr>
      </w:pPr>
      <w:r w:rsidRPr="00345A58">
        <w:rPr>
          <w:rFonts w:ascii="Times New Roman" w:eastAsia="Times New Roman" w:hAnsi="Times New Roman" w:cs="Times New Roman"/>
          <w:color w:val="000000"/>
          <w:sz w:val="36"/>
          <w:szCs w:val="36"/>
        </w:rPr>
        <w:t>Passcode: 296576</w:t>
      </w:r>
    </w:p>
    <w:p w14:paraId="2A0355FB" w14:textId="77777777" w:rsidR="009967C6" w:rsidRPr="00BA2969" w:rsidRDefault="009967C6" w:rsidP="009967C6">
      <w:pPr>
        <w:spacing w:after="0"/>
        <w:rPr>
          <w:rFonts w:ascii="Times New Roman" w:hAnsi="Times New Roman" w:cs="Times New Roman"/>
          <w:b/>
          <w:bCs/>
          <w:sz w:val="36"/>
          <w:szCs w:val="36"/>
          <w:highlight w:val="yellow"/>
        </w:rPr>
        <w:sectPr w:rsidR="009967C6" w:rsidRPr="00BA2969" w:rsidSect="00156744">
          <w:headerReference w:type="even" r:id="rId49"/>
          <w:headerReference w:type="default" r:id="rId50"/>
          <w:footerReference w:type="even" r:id="rId51"/>
          <w:footerReference w:type="default" r:id="rId52"/>
          <w:headerReference w:type="first" r:id="rId53"/>
          <w:footerReference w:type="first" r:id="rId54"/>
          <w:type w:val="continuous"/>
          <w:pgSz w:w="12240" w:h="15840"/>
          <w:pgMar w:top="720" w:right="720" w:bottom="720" w:left="720" w:header="720" w:footer="720" w:gutter="0"/>
          <w:cols w:space="720"/>
          <w:docGrid w:linePitch="326"/>
        </w:sectPr>
      </w:pPr>
      <w:bookmarkStart w:id="36" w:name="_Hlk178758998"/>
      <w:bookmarkEnd w:id="35"/>
    </w:p>
    <w:p w14:paraId="2208F12E" w14:textId="0A94D846" w:rsidR="002C65CB" w:rsidRPr="00BA2969" w:rsidRDefault="002C65CB" w:rsidP="002C65CB">
      <w:pPr>
        <w:spacing w:after="0" w:line="240" w:lineRule="auto"/>
        <w:jc w:val="center"/>
        <w:rPr>
          <w:rFonts w:ascii="Times New Roman" w:hAnsi="Times New Roman" w:cs="Times New Roman"/>
          <w:sz w:val="36"/>
          <w:szCs w:val="36"/>
          <w:highlight w:val="yellow"/>
        </w:rPr>
      </w:pPr>
    </w:p>
    <w:p w14:paraId="304E5268" w14:textId="77777777" w:rsidR="003F1B57" w:rsidRPr="00BA2969" w:rsidRDefault="003F1B57" w:rsidP="00A50566">
      <w:pPr>
        <w:spacing w:after="0" w:line="240" w:lineRule="auto"/>
        <w:jc w:val="center"/>
        <w:rPr>
          <w:rFonts w:ascii="Times New Roman" w:hAnsi="Times New Roman" w:cs="Times New Roman"/>
          <w:b/>
          <w:bCs/>
          <w:sz w:val="36"/>
          <w:szCs w:val="36"/>
          <w:highlight w:val="yellow"/>
        </w:rPr>
        <w:sectPr w:rsidR="003F1B57" w:rsidRPr="00BA2969" w:rsidSect="00A50566">
          <w:type w:val="continuous"/>
          <w:pgSz w:w="12240" w:h="15840"/>
          <w:pgMar w:top="720" w:right="720" w:bottom="720" w:left="720" w:header="720" w:footer="720" w:gutter="0"/>
          <w:cols w:num="2" w:space="720"/>
          <w:docGrid w:linePitch="326"/>
        </w:sectPr>
      </w:pPr>
    </w:p>
    <w:bookmarkEnd w:id="36"/>
    <w:p w14:paraId="5D0640CB" w14:textId="0B39B379" w:rsidR="009967C6" w:rsidRPr="00BA2969" w:rsidRDefault="004B4471" w:rsidP="005D267A">
      <w:pPr>
        <w:jc w:val="center"/>
        <w:rPr>
          <w:rFonts w:ascii="Times New Roman" w:hAnsi="Times New Roman" w:cs="Times New Roman"/>
          <w:sz w:val="36"/>
          <w:szCs w:val="36"/>
          <w:highlight w:val="yellow"/>
        </w:rPr>
        <w:sectPr w:rsidR="009967C6" w:rsidRPr="00BA2969" w:rsidSect="003F1B57">
          <w:type w:val="continuous"/>
          <w:pgSz w:w="12240" w:h="15840"/>
          <w:pgMar w:top="720" w:right="720" w:bottom="720" w:left="720" w:header="720" w:footer="720" w:gutter="0"/>
          <w:cols w:space="720"/>
          <w:docGrid w:linePitch="326"/>
        </w:sectPr>
      </w:pPr>
      <w:r w:rsidRPr="00BA2969">
        <w:rPr>
          <w:rFonts w:ascii="Times New Roman" w:hAnsi="Times New Roman" w:cs="Times New Roman"/>
          <w:noProof/>
          <w:sz w:val="36"/>
          <w:szCs w:val="36"/>
          <w:highlight w:val="yellow"/>
        </w:rPr>
        <w:drawing>
          <wp:anchor distT="0" distB="0" distL="114300" distR="114300" simplePos="0" relativeHeight="251776512" behindDoc="1" locked="0" layoutInCell="1" allowOverlap="1" wp14:anchorId="1A064E1C" wp14:editId="081C5464">
            <wp:simplePos x="0" y="0"/>
            <wp:positionH relativeFrom="column">
              <wp:posOffset>544830</wp:posOffset>
            </wp:positionH>
            <wp:positionV relativeFrom="page">
              <wp:posOffset>1059180</wp:posOffset>
            </wp:positionV>
            <wp:extent cx="5821045" cy="8732520"/>
            <wp:effectExtent l="0" t="0" r="8255" b="0"/>
            <wp:wrapTight wrapText="bothSides">
              <wp:wrapPolygon edited="0">
                <wp:start x="0" y="0"/>
                <wp:lineTo x="0" y="21534"/>
                <wp:lineTo x="21560" y="21534"/>
                <wp:lineTo x="21560" y="0"/>
                <wp:lineTo x="0" y="0"/>
              </wp:wrapPolygon>
            </wp:wrapTight>
            <wp:docPr id="1631520631" name="Picture 6" descr="A christmas wreath with text and a couple of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20631" name="Picture 6" descr="A christmas wreath with text and a couple of words&#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821045" cy="8732520"/>
                    </a:xfrm>
                    <a:prstGeom prst="rect">
                      <a:avLst/>
                    </a:prstGeom>
                  </pic:spPr>
                </pic:pic>
              </a:graphicData>
            </a:graphic>
            <wp14:sizeRelH relativeFrom="margin">
              <wp14:pctWidth>0</wp14:pctWidth>
            </wp14:sizeRelH>
            <wp14:sizeRelV relativeFrom="margin">
              <wp14:pctHeight>0</wp14:pctHeight>
            </wp14:sizeRelV>
          </wp:anchor>
        </w:drawing>
      </w:r>
    </w:p>
    <w:p w14:paraId="06429568" w14:textId="393CB59C" w:rsidR="005D267A" w:rsidRPr="00BA2969" w:rsidRDefault="005D267A">
      <w:pPr>
        <w:rPr>
          <w:rFonts w:ascii="Times New Roman" w:hAnsi="Times New Roman" w:cs="Times New Roman"/>
          <w:sz w:val="36"/>
          <w:szCs w:val="36"/>
          <w:highlight w:val="yellow"/>
        </w:rPr>
        <w:sectPr w:rsidR="005D267A" w:rsidRPr="00BA2969" w:rsidSect="00A50566">
          <w:type w:val="continuous"/>
          <w:pgSz w:w="12240" w:h="15840"/>
          <w:pgMar w:top="720" w:right="720" w:bottom="720" w:left="720" w:header="720" w:footer="720" w:gutter="0"/>
          <w:cols w:num="2" w:space="720"/>
          <w:docGrid w:linePitch="326"/>
        </w:sectPr>
      </w:pPr>
    </w:p>
    <w:p w14:paraId="71B09A2E" w14:textId="28B93F03" w:rsidR="00A50566" w:rsidRPr="00BA2969" w:rsidRDefault="00A50566">
      <w:pPr>
        <w:rPr>
          <w:rFonts w:ascii="Times New Roman" w:hAnsi="Times New Roman" w:cs="Times New Roman"/>
          <w:sz w:val="36"/>
          <w:szCs w:val="36"/>
          <w:highlight w:val="yellow"/>
        </w:rPr>
        <w:sectPr w:rsidR="00A50566" w:rsidRPr="00BA2969" w:rsidSect="00156744">
          <w:type w:val="continuous"/>
          <w:pgSz w:w="12240" w:h="15840"/>
          <w:pgMar w:top="720" w:right="720" w:bottom="720" w:left="720" w:header="720" w:footer="720" w:gutter="0"/>
          <w:cols w:space="720"/>
          <w:docGrid w:linePitch="326"/>
        </w:sectPr>
      </w:pPr>
    </w:p>
    <w:p w14:paraId="6BCFEDA3" w14:textId="45E8F876" w:rsidR="00851D68" w:rsidRPr="00BA2969" w:rsidRDefault="00A81718" w:rsidP="004B4471">
      <w:pPr>
        <w:jc w:val="center"/>
        <w:rPr>
          <w:rFonts w:ascii="Times New Roman" w:hAnsi="Times New Roman" w:cs="Times New Roman"/>
          <w:sz w:val="36"/>
          <w:szCs w:val="36"/>
          <w:highlight w:val="yellow"/>
        </w:rPr>
      </w:pPr>
      <w:r w:rsidRPr="00BA2969">
        <w:rPr>
          <w:rFonts w:ascii="Times New Roman" w:hAnsi="Times New Roman" w:cs="Times New Roman"/>
          <w:sz w:val="36"/>
          <w:szCs w:val="36"/>
          <w:highlight w:val="yellow"/>
        </w:rPr>
        <w:br w:type="page"/>
      </w:r>
      <w:r w:rsidRPr="00BA2969">
        <w:rPr>
          <w:rFonts w:ascii="Times New Roman" w:hAnsi="Times New Roman" w:cs="Times New Roman"/>
          <w:b/>
          <w:bCs/>
          <w:sz w:val="36"/>
          <w:szCs w:val="36"/>
          <w:bdr w:val="triple" w:sz="4" w:space="0" w:color="auto"/>
        </w:rPr>
        <w:lastRenderedPageBreak/>
        <w:t>HERE AND THERE WITH THE FOLKS OF ST TIMOTHY</w:t>
      </w:r>
    </w:p>
    <w:p w14:paraId="7D4954CA" w14:textId="64A7E490" w:rsidR="00851D68" w:rsidRPr="00791BAF" w:rsidRDefault="00F72B1B" w:rsidP="007F6143">
      <w:pPr>
        <w:jc w:val="center"/>
        <w:rPr>
          <w:rFonts w:ascii="Times New Roman" w:hAnsi="Times New Roman" w:cs="Times New Roman"/>
          <w:sz w:val="36"/>
          <w:szCs w:val="36"/>
        </w:rPr>
      </w:pPr>
      <w:r w:rsidRPr="00791BAF">
        <w:rPr>
          <w:rFonts w:ascii="Times New Roman" w:hAnsi="Times New Roman" w:cs="Times New Roman"/>
          <w:noProof/>
          <w:sz w:val="36"/>
          <w:szCs w:val="36"/>
        </w:rPr>
        <w:drawing>
          <wp:anchor distT="0" distB="0" distL="114300" distR="114300" simplePos="0" relativeHeight="251778560" behindDoc="1" locked="0" layoutInCell="1" allowOverlap="1" wp14:anchorId="5A8B0DA0" wp14:editId="7AC74780">
            <wp:simplePos x="0" y="0"/>
            <wp:positionH relativeFrom="column">
              <wp:posOffset>0</wp:posOffset>
            </wp:positionH>
            <wp:positionV relativeFrom="page">
              <wp:posOffset>1701800</wp:posOffset>
            </wp:positionV>
            <wp:extent cx="3352165" cy="2514600"/>
            <wp:effectExtent l="76200" t="76200" r="133985" b="133350"/>
            <wp:wrapTight wrapText="bothSides">
              <wp:wrapPolygon edited="0">
                <wp:start x="-246" y="-655"/>
                <wp:lineTo x="-491" y="-491"/>
                <wp:lineTo x="-491" y="21927"/>
                <wp:lineTo x="-246" y="22582"/>
                <wp:lineTo x="22095" y="22582"/>
                <wp:lineTo x="22341" y="20618"/>
                <wp:lineTo x="22341" y="2127"/>
                <wp:lineTo x="22095" y="-327"/>
                <wp:lineTo x="22095" y="-655"/>
                <wp:lineTo x="-246" y="-655"/>
              </wp:wrapPolygon>
            </wp:wrapTight>
            <wp:docPr id="841151054" name="Picture 3" descr="A table with signs and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51054" name="Picture 3" descr="A table with signs and pictures on i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5216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91BAF">
        <w:rPr>
          <w:rFonts w:ascii="Times New Roman" w:hAnsi="Times New Roman" w:cs="Times New Roman"/>
          <w:sz w:val="36"/>
          <w:szCs w:val="36"/>
        </w:rPr>
        <w:t>Granny’s Attic 2024</w:t>
      </w:r>
    </w:p>
    <w:p w14:paraId="4CD37D74" w14:textId="0563E72A" w:rsidR="00F72B1B" w:rsidRPr="00BA2969" w:rsidRDefault="00F72B1B" w:rsidP="007F6143">
      <w:pPr>
        <w:jc w:val="center"/>
        <w:rPr>
          <w:rFonts w:ascii="Times New Roman" w:hAnsi="Times New Roman" w:cs="Times New Roman"/>
          <w:sz w:val="36"/>
          <w:szCs w:val="36"/>
          <w:highlight w:val="yellow"/>
        </w:rPr>
      </w:pPr>
    </w:p>
    <w:p w14:paraId="1396727B" w14:textId="1E478812" w:rsidR="00851D68" w:rsidRPr="00BA2969" w:rsidRDefault="00F72B1B" w:rsidP="007F6143">
      <w:pPr>
        <w:jc w:val="center"/>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780608" behindDoc="1" locked="0" layoutInCell="1" allowOverlap="1" wp14:anchorId="26919262" wp14:editId="13FA420A">
            <wp:simplePos x="0" y="0"/>
            <wp:positionH relativeFrom="column">
              <wp:posOffset>0</wp:posOffset>
            </wp:positionH>
            <wp:positionV relativeFrom="page">
              <wp:posOffset>4597400</wp:posOffset>
            </wp:positionV>
            <wp:extent cx="3403600" cy="2552700"/>
            <wp:effectExtent l="76200" t="76200" r="139700" b="133350"/>
            <wp:wrapTight wrapText="bothSides">
              <wp:wrapPolygon edited="0">
                <wp:start x="-242" y="-645"/>
                <wp:lineTo x="-484" y="-484"/>
                <wp:lineTo x="-484" y="21922"/>
                <wp:lineTo x="-242" y="22567"/>
                <wp:lineTo x="22124" y="22567"/>
                <wp:lineTo x="22366" y="20310"/>
                <wp:lineTo x="22366" y="2096"/>
                <wp:lineTo x="22124" y="-322"/>
                <wp:lineTo x="22124" y="-645"/>
                <wp:lineTo x="-242" y="-645"/>
              </wp:wrapPolygon>
            </wp:wrapTight>
            <wp:docPr id="694367892" name="Picture 5" descr="A table with food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67892" name="Picture 5" descr="A table with food items on i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79584" behindDoc="1" locked="0" layoutInCell="1" allowOverlap="1" wp14:anchorId="7CB1CBAE" wp14:editId="40446EBB">
            <wp:simplePos x="0" y="0"/>
            <wp:positionH relativeFrom="column">
              <wp:posOffset>3556000</wp:posOffset>
            </wp:positionH>
            <wp:positionV relativeFrom="page">
              <wp:posOffset>2717800</wp:posOffset>
            </wp:positionV>
            <wp:extent cx="3623310" cy="2717800"/>
            <wp:effectExtent l="76200" t="76200" r="129540" b="139700"/>
            <wp:wrapTight wrapText="bothSides">
              <wp:wrapPolygon edited="0">
                <wp:start x="-227" y="-606"/>
                <wp:lineTo x="-454" y="-454"/>
                <wp:lineTo x="-454" y="21953"/>
                <wp:lineTo x="-227" y="22559"/>
                <wp:lineTo x="22032" y="22559"/>
                <wp:lineTo x="22259" y="21499"/>
                <wp:lineTo x="22259" y="1968"/>
                <wp:lineTo x="22032" y="-303"/>
                <wp:lineTo x="22032" y="-606"/>
                <wp:lineTo x="-227" y="-606"/>
              </wp:wrapPolygon>
            </wp:wrapTight>
            <wp:docPr id="1588083343" name="Picture 4" descr="A table with boxes and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3343" name="Picture 4" descr="A table with boxes and objects on i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23310" cy="271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8C68FE" w14:textId="70C91CC0" w:rsidR="00851D68" w:rsidRPr="00BA2969" w:rsidRDefault="00F72B1B" w:rsidP="007F6143">
      <w:pPr>
        <w:jc w:val="center"/>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781632" behindDoc="1" locked="0" layoutInCell="1" allowOverlap="1" wp14:anchorId="7A310C37" wp14:editId="62829460">
            <wp:simplePos x="0" y="0"/>
            <wp:positionH relativeFrom="column">
              <wp:posOffset>3686810</wp:posOffset>
            </wp:positionH>
            <wp:positionV relativeFrom="page">
              <wp:posOffset>6019800</wp:posOffset>
            </wp:positionV>
            <wp:extent cx="3492500" cy="2619375"/>
            <wp:effectExtent l="76200" t="76200" r="127000" b="142875"/>
            <wp:wrapTight wrapText="bothSides">
              <wp:wrapPolygon edited="0">
                <wp:start x="-236" y="-628"/>
                <wp:lineTo x="-471" y="-471"/>
                <wp:lineTo x="-471" y="21993"/>
                <wp:lineTo x="-236" y="22621"/>
                <wp:lineTo x="22032" y="22621"/>
                <wp:lineTo x="22268" y="22150"/>
                <wp:lineTo x="22268" y="2042"/>
                <wp:lineTo x="22032" y="-314"/>
                <wp:lineTo x="22032" y="-628"/>
                <wp:lineTo x="-236" y="-628"/>
              </wp:wrapPolygon>
            </wp:wrapTight>
            <wp:docPr id="818535209" name="Picture 6" descr="A room with many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35209" name="Picture 6" descr="A room with many items on i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2C48FAB" w14:textId="23C03B2E" w:rsidR="00851D68" w:rsidRPr="00BA2969" w:rsidRDefault="00851D68" w:rsidP="007F6143">
      <w:pPr>
        <w:jc w:val="center"/>
        <w:rPr>
          <w:rFonts w:ascii="Times New Roman" w:hAnsi="Times New Roman" w:cs="Times New Roman"/>
          <w:sz w:val="36"/>
          <w:szCs w:val="36"/>
          <w:highlight w:val="yellow"/>
        </w:rPr>
      </w:pPr>
    </w:p>
    <w:p w14:paraId="6A019B5A" w14:textId="070548DE" w:rsidR="00851D68" w:rsidRPr="00BA2969" w:rsidRDefault="00851D68" w:rsidP="007F6143">
      <w:pPr>
        <w:jc w:val="center"/>
        <w:rPr>
          <w:rFonts w:ascii="Times New Roman" w:hAnsi="Times New Roman" w:cs="Times New Roman"/>
          <w:sz w:val="36"/>
          <w:szCs w:val="36"/>
          <w:highlight w:val="yellow"/>
        </w:rPr>
      </w:pPr>
    </w:p>
    <w:p w14:paraId="04874E96" w14:textId="6E60E31D" w:rsidR="00F72B1B" w:rsidRDefault="00F72B1B">
      <w:pPr>
        <w:rPr>
          <w:rFonts w:ascii="Times New Roman" w:hAnsi="Times New Roman" w:cs="Times New Roman"/>
          <w:sz w:val="36"/>
          <w:szCs w:val="36"/>
          <w:highlight w:val="yellow"/>
        </w:rPr>
      </w:pPr>
      <w:r>
        <w:rPr>
          <w:rFonts w:ascii="Times New Roman" w:hAnsi="Times New Roman" w:cs="Times New Roman"/>
          <w:sz w:val="36"/>
          <w:szCs w:val="36"/>
          <w:highlight w:val="yellow"/>
        </w:rPr>
        <w:br w:type="page"/>
      </w:r>
    </w:p>
    <w:p w14:paraId="15F5C8FF" w14:textId="56F445C7" w:rsidR="00F72B1B" w:rsidRDefault="0001133E">
      <w:pPr>
        <w:rPr>
          <w:rFonts w:ascii="Times New Roman" w:hAnsi="Times New Roman" w:cs="Times New Roman"/>
          <w:sz w:val="36"/>
          <w:szCs w:val="36"/>
          <w:highlight w:val="yellow"/>
        </w:rPr>
      </w:pPr>
      <w:r>
        <w:rPr>
          <w:rFonts w:ascii="Times New Roman" w:hAnsi="Times New Roman" w:cs="Times New Roman"/>
          <w:noProof/>
          <w:sz w:val="36"/>
          <w:szCs w:val="36"/>
        </w:rPr>
        <w:lastRenderedPageBreak/>
        <w:drawing>
          <wp:anchor distT="0" distB="0" distL="114300" distR="114300" simplePos="0" relativeHeight="251785728" behindDoc="1" locked="0" layoutInCell="1" allowOverlap="1" wp14:anchorId="7425C812" wp14:editId="593FE81C">
            <wp:simplePos x="0" y="0"/>
            <wp:positionH relativeFrom="column">
              <wp:posOffset>3585845</wp:posOffset>
            </wp:positionH>
            <wp:positionV relativeFrom="page">
              <wp:posOffset>5080000</wp:posOffset>
            </wp:positionV>
            <wp:extent cx="3402965" cy="2552700"/>
            <wp:effectExtent l="76200" t="76200" r="140335" b="133350"/>
            <wp:wrapTight wrapText="bothSides">
              <wp:wrapPolygon edited="0">
                <wp:start x="-242" y="-645"/>
                <wp:lineTo x="-484" y="-484"/>
                <wp:lineTo x="-484" y="21922"/>
                <wp:lineTo x="-242" y="22567"/>
                <wp:lineTo x="22128" y="22567"/>
                <wp:lineTo x="22370" y="20310"/>
                <wp:lineTo x="22370" y="2096"/>
                <wp:lineTo x="22128" y="-322"/>
                <wp:lineTo x="22128" y="-645"/>
                <wp:lineTo x="-242" y="-645"/>
              </wp:wrapPolygon>
            </wp:wrapTight>
            <wp:docPr id="880733065" name="Picture 10" descr="A table with pictures and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33065" name="Picture 10" descr="A table with pictures and signs on i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02965"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84704" behindDoc="1" locked="0" layoutInCell="1" allowOverlap="1" wp14:anchorId="79129097" wp14:editId="1CC5544E">
            <wp:simplePos x="0" y="0"/>
            <wp:positionH relativeFrom="column">
              <wp:posOffset>-190500</wp:posOffset>
            </wp:positionH>
            <wp:positionV relativeFrom="page">
              <wp:posOffset>3721100</wp:posOffset>
            </wp:positionV>
            <wp:extent cx="3556000" cy="2667000"/>
            <wp:effectExtent l="76200" t="76200" r="139700" b="133350"/>
            <wp:wrapTight wrapText="bothSides">
              <wp:wrapPolygon edited="0">
                <wp:start x="-231" y="-617"/>
                <wp:lineTo x="-463" y="-463"/>
                <wp:lineTo x="-463" y="21754"/>
                <wp:lineTo x="-231" y="22526"/>
                <wp:lineTo x="22101" y="22526"/>
                <wp:lineTo x="22333" y="21754"/>
                <wp:lineTo x="22333" y="2006"/>
                <wp:lineTo x="22101" y="-309"/>
                <wp:lineTo x="22101" y="-617"/>
                <wp:lineTo x="-231" y="-617"/>
              </wp:wrapPolygon>
            </wp:wrapTight>
            <wp:docPr id="77906262" name="Picture 9" descr="A room with a table and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6262" name="Picture 9" descr="A room with a table and objects on i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2B1B">
        <w:rPr>
          <w:rFonts w:ascii="Times New Roman" w:hAnsi="Times New Roman" w:cs="Times New Roman"/>
          <w:noProof/>
          <w:sz w:val="36"/>
          <w:szCs w:val="36"/>
        </w:rPr>
        <w:drawing>
          <wp:anchor distT="0" distB="0" distL="114300" distR="114300" simplePos="0" relativeHeight="251782656" behindDoc="1" locked="0" layoutInCell="1" allowOverlap="1" wp14:anchorId="63644007" wp14:editId="2C5A5A0C">
            <wp:simplePos x="0" y="0"/>
            <wp:positionH relativeFrom="column">
              <wp:posOffset>-190500</wp:posOffset>
            </wp:positionH>
            <wp:positionV relativeFrom="page">
              <wp:posOffset>254000</wp:posOffset>
            </wp:positionV>
            <wp:extent cx="3556000" cy="2667000"/>
            <wp:effectExtent l="76200" t="76200" r="139700" b="133350"/>
            <wp:wrapTight wrapText="bothSides">
              <wp:wrapPolygon edited="0">
                <wp:start x="-231" y="-617"/>
                <wp:lineTo x="-463" y="-463"/>
                <wp:lineTo x="-463" y="21754"/>
                <wp:lineTo x="-231" y="22526"/>
                <wp:lineTo x="22101" y="22526"/>
                <wp:lineTo x="22333" y="21754"/>
                <wp:lineTo x="22333" y="2006"/>
                <wp:lineTo x="22101" y="-309"/>
                <wp:lineTo x="22101" y="-617"/>
                <wp:lineTo x="-231" y="-617"/>
              </wp:wrapPolygon>
            </wp:wrapTight>
            <wp:docPr id="1143520796" name="Picture 7" descr="A table with food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20796" name="Picture 7" descr="A table with food items on i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2B1B">
        <w:rPr>
          <w:rFonts w:ascii="Times New Roman" w:hAnsi="Times New Roman" w:cs="Times New Roman"/>
          <w:noProof/>
          <w:sz w:val="36"/>
          <w:szCs w:val="36"/>
        </w:rPr>
        <w:drawing>
          <wp:anchor distT="0" distB="0" distL="114300" distR="114300" simplePos="0" relativeHeight="251783680" behindDoc="1" locked="0" layoutInCell="1" allowOverlap="1" wp14:anchorId="3FFBB9DA" wp14:editId="46906F2D">
            <wp:simplePos x="0" y="0"/>
            <wp:positionH relativeFrom="column">
              <wp:posOffset>3707765</wp:posOffset>
            </wp:positionH>
            <wp:positionV relativeFrom="page">
              <wp:posOffset>1600200</wp:posOffset>
            </wp:positionV>
            <wp:extent cx="3284855" cy="2463800"/>
            <wp:effectExtent l="76200" t="76200" r="125095" b="127000"/>
            <wp:wrapTight wrapText="bothSides">
              <wp:wrapPolygon edited="0">
                <wp:start x="-251" y="-668"/>
                <wp:lineTo x="-501" y="-501"/>
                <wp:lineTo x="-501" y="21878"/>
                <wp:lineTo x="-251" y="22546"/>
                <wp:lineTo x="22047" y="22546"/>
                <wp:lineTo x="22297" y="21043"/>
                <wp:lineTo x="22297" y="2171"/>
                <wp:lineTo x="22047" y="-334"/>
                <wp:lineTo x="22047" y="-668"/>
                <wp:lineTo x="-251" y="-668"/>
              </wp:wrapPolygon>
            </wp:wrapTight>
            <wp:docPr id="19474397" name="Picture 8" descr="A room with many tables with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397" name="Picture 8" descr="A room with many tables with objects on i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84855" cy="246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2B1B">
        <w:rPr>
          <w:rFonts w:ascii="Times New Roman" w:hAnsi="Times New Roman" w:cs="Times New Roman"/>
          <w:sz w:val="36"/>
          <w:szCs w:val="36"/>
          <w:highlight w:val="yellow"/>
        </w:rPr>
        <w:br w:type="page"/>
      </w:r>
    </w:p>
    <w:p w14:paraId="0430009A" w14:textId="3AC8A3C9" w:rsidR="002A59AC" w:rsidRPr="00BA2969" w:rsidRDefault="0001133E" w:rsidP="002A59AC">
      <w:pPr>
        <w:rPr>
          <w:rFonts w:ascii="Times New Roman" w:hAnsi="Times New Roman" w:cs="Times New Roman"/>
          <w:sz w:val="36"/>
          <w:szCs w:val="36"/>
          <w:highlight w:val="yellow"/>
        </w:rPr>
      </w:pPr>
      <w:r>
        <w:rPr>
          <w:rFonts w:ascii="Times New Roman" w:hAnsi="Times New Roman" w:cs="Times New Roman"/>
          <w:noProof/>
          <w:sz w:val="36"/>
          <w:szCs w:val="36"/>
        </w:rPr>
        <w:lastRenderedPageBreak/>
        <w:drawing>
          <wp:anchor distT="0" distB="0" distL="114300" distR="114300" simplePos="0" relativeHeight="251786752" behindDoc="1" locked="0" layoutInCell="1" allowOverlap="1" wp14:anchorId="3BE95238" wp14:editId="507E6A6A">
            <wp:simplePos x="0" y="0"/>
            <wp:positionH relativeFrom="column">
              <wp:posOffset>-283845</wp:posOffset>
            </wp:positionH>
            <wp:positionV relativeFrom="page">
              <wp:posOffset>457200</wp:posOffset>
            </wp:positionV>
            <wp:extent cx="3639820" cy="2730500"/>
            <wp:effectExtent l="76200" t="76200" r="132080" b="127000"/>
            <wp:wrapTight wrapText="bothSides">
              <wp:wrapPolygon edited="0">
                <wp:start x="-226" y="-603"/>
                <wp:lineTo x="-452" y="-452"/>
                <wp:lineTo x="-452" y="21851"/>
                <wp:lineTo x="-226" y="22454"/>
                <wp:lineTo x="22045" y="22454"/>
                <wp:lineTo x="22271" y="21399"/>
                <wp:lineTo x="22271" y="1959"/>
                <wp:lineTo x="22045" y="-301"/>
                <wp:lineTo x="22045" y="-603"/>
                <wp:lineTo x="-226" y="-603"/>
              </wp:wrapPolygon>
            </wp:wrapTight>
            <wp:docPr id="1056275276" name="Picture 11" descr="A room with tables and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75276" name="Picture 11" descr="A room with tables and objects on i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3982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F4D62F" w14:textId="53DA881A" w:rsidR="0001133E" w:rsidRDefault="0001133E">
      <w:pPr>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790848" behindDoc="1" locked="0" layoutInCell="1" allowOverlap="1" wp14:anchorId="01A43B72" wp14:editId="218D9AF5">
            <wp:simplePos x="0" y="0"/>
            <wp:positionH relativeFrom="column">
              <wp:posOffset>228600</wp:posOffset>
            </wp:positionH>
            <wp:positionV relativeFrom="page">
              <wp:posOffset>6934200</wp:posOffset>
            </wp:positionV>
            <wp:extent cx="2895600" cy="2171700"/>
            <wp:effectExtent l="76200" t="76200" r="133350" b="133350"/>
            <wp:wrapTight wrapText="bothSides">
              <wp:wrapPolygon edited="0">
                <wp:start x="21884" y="22358"/>
                <wp:lineTo x="22168" y="22168"/>
                <wp:lineTo x="22168" y="-379"/>
                <wp:lineTo x="21884" y="-1137"/>
                <wp:lineTo x="-568" y="-1137"/>
                <wp:lineTo x="-853" y="758"/>
                <wp:lineTo x="-853" y="19137"/>
                <wp:lineTo x="-568" y="21979"/>
                <wp:lineTo x="-568" y="22358"/>
                <wp:lineTo x="21884" y="22358"/>
              </wp:wrapPolygon>
            </wp:wrapTight>
            <wp:docPr id="977592792" name="Picture 15" descr="Two people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2792" name="Picture 15" descr="Two people smiling for the camera&#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rot="10800000">
                      <a:off x="0" y="0"/>
                      <a:ext cx="28956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89824" behindDoc="1" locked="0" layoutInCell="1" allowOverlap="1" wp14:anchorId="75A45F53" wp14:editId="06C07D25">
            <wp:simplePos x="0" y="0"/>
            <wp:positionH relativeFrom="column">
              <wp:posOffset>3601720</wp:posOffset>
            </wp:positionH>
            <wp:positionV relativeFrom="page">
              <wp:posOffset>5295900</wp:posOffset>
            </wp:positionV>
            <wp:extent cx="3505200" cy="2628900"/>
            <wp:effectExtent l="76200" t="76200" r="133350" b="133350"/>
            <wp:wrapTight wrapText="bothSides">
              <wp:wrapPolygon edited="0">
                <wp:start x="-235" y="-626"/>
                <wp:lineTo x="-470" y="-470"/>
                <wp:lineTo x="-470" y="21913"/>
                <wp:lineTo x="-235" y="22539"/>
                <wp:lineTo x="22070" y="22539"/>
                <wp:lineTo x="22304" y="22070"/>
                <wp:lineTo x="22304" y="2035"/>
                <wp:lineTo x="22070" y="-313"/>
                <wp:lineTo x="22070" y="-626"/>
                <wp:lineTo x="-235" y="-626"/>
              </wp:wrapPolygon>
            </wp:wrapTight>
            <wp:docPr id="2115173767" name="Picture 14" descr="A group of men sitting in chairs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73767" name="Picture 14" descr="A group of men sitting in chairs outsid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88800" behindDoc="1" locked="0" layoutInCell="1" allowOverlap="1" wp14:anchorId="45901C57" wp14:editId="5A1585F2">
            <wp:simplePos x="0" y="0"/>
            <wp:positionH relativeFrom="column">
              <wp:posOffset>-182880</wp:posOffset>
            </wp:positionH>
            <wp:positionV relativeFrom="page">
              <wp:posOffset>3860800</wp:posOffset>
            </wp:positionV>
            <wp:extent cx="3543300" cy="2657475"/>
            <wp:effectExtent l="76200" t="76200" r="133350" b="142875"/>
            <wp:wrapTight wrapText="bothSides">
              <wp:wrapPolygon edited="0">
                <wp:start x="-232" y="-619"/>
                <wp:lineTo x="-465" y="-465"/>
                <wp:lineTo x="-465" y="21832"/>
                <wp:lineTo x="-232" y="22606"/>
                <wp:lineTo x="22065" y="22606"/>
                <wp:lineTo x="22297" y="21832"/>
                <wp:lineTo x="22297" y="2013"/>
                <wp:lineTo x="22065" y="-310"/>
                <wp:lineTo x="22065" y="-619"/>
                <wp:lineTo x="-232" y="-619"/>
              </wp:wrapPolygon>
            </wp:wrapTight>
            <wp:docPr id="1826915138" name="Picture 13" descr="A patio with a lot of furniture and a large red barr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15138" name="Picture 13" descr="A patio with a lot of furniture and a large red barrel&#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87776" behindDoc="1" locked="0" layoutInCell="1" allowOverlap="1" wp14:anchorId="54014E8C" wp14:editId="2CEB4DD4">
            <wp:simplePos x="0" y="0"/>
            <wp:positionH relativeFrom="column">
              <wp:posOffset>3605530</wp:posOffset>
            </wp:positionH>
            <wp:positionV relativeFrom="page">
              <wp:posOffset>1689100</wp:posOffset>
            </wp:positionV>
            <wp:extent cx="3492500" cy="2619375"/>
            <wp:effectExtent l="76200" t="76200" r="127000" b="142875"/>
            <wp:wrapTight wrapText="bothSides">
              <wp:wrapPolygon edited="0">
                <wp:start x="-236" y="-628"/>
                <wp:lineTo x="-471" y="-471"/>
                <wp:lineTo x="-471" y="21993"/>
                <wp:lineTo x="-236" y="22621"/>
                <wp:lineTo x="22032" y="22621"/>
                <wp:lineTo x="22268" y="22150"/>
                <wp:lineTo x="22268" y="2042"/>
                <wp:lineTo x="22032" y="-314"/>
                <wp:lineTo x="22032" y="-628"/>
                <wp:lineTo x="-236" y="-628"/>
              </wp:wrapPolygon>
            </wp:wrapTight>
            <wp:docPr id="1483177800" name="Picture 12" descr="A sign on a sidewalk with potte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77800" name="Picture 12" descr="A sign on a sidewalk with potted plant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2500" cy="2619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highlight w:val="yellow"/>
        </w:rPr>
        <w:br w:type="page"/>
      </w:r>
    </w:p>
    <w:p w14:paraId="4489D5A8" w14:textId="637BFB29" w:rsidR="002A59AC" w:rsidRDefault="00E973E8" w:rsidP="00E973E8">
      <w:pPr>
        <w:jc w:val="cente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791872" behindDoc="1" locked="0" layoutInCell="1" allowOverlap="1" wp14:anchorId="093AEBDF" wp14:editId="482C9FE1">
            <wp:simplePos x="0" y="0"/>
            <wp:positionH relativeFrom="column">
              <wp:posOffset>1943100</wp:posOffset>
            </wp:positionH>
            <wp:positionV relativeFrom="page">
              <wp:posOffset>1190625</wp:posOffset>
            </wp:positionV>
            <wp:extent cx="3162300" cy="2371090"/>
            <wp:effectExtent l="133350" t="114300" r="133350" b="162560"/>
            <wp:wrapTight wrapText="bothSides">
              <wp:wrapPolygon edited="0">
                <wp:start x="-781" y="-1041"/>
                <wp:lineTo x="-911" y="21519"/>
                <wp:lineTo x="-520" y="22907"/>
                <wp:lineTo x="21990" y="22907"/>
                <wp:lineTo x="22381" y="21519"/>
                <wp:lineTo x="22251" y="-1041"/>
                <wp:lineTo x="-781" y="-1041"/>
              </wp:wrapPolygon>
            </wp:wrapTight>
            <wp:docPr id="737360089" name="Picture 3" descr="A group of people standing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60089" name="Picture 3" descr="A group of people standing in a warehous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62300" cy="2371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973E8">
        <w:rPr>
          <w:rFonts w:ascii="Times New Roman" w:hAnsi="Times New Roman" w:cs="Times New Roman"/>
          <w:sz w:val="36"/>
          <w:szCs w:val="36"/>
        </w:rPr>
        <w:t>November Citrus Blessings</w:t>
      </w:r>
    </w:p>
    <w:p w14:paraId="5EE3D836" w14:textId="77777777" w:rsidR="00573B80" w:rsidRDefault="00573B80" w:rsidP="00E973E8">
      <w:pPr>
        <w:jc w:val="center"/>
        <w:rPr>
          <w:rFonts w:ascii="Times New Roman" w:hAnsi="Times New Roman" w:cs="Times New Roman"/>
          <w:sz w:val="36"/>
          <w:szCs w:val="36"/>
        </w:rPr>
      </w:pPr>
    </w:p>
    <w:p w14:paraId="70299927" w14:textId="77777777" w:rsidR="00573B80" w:rsidRDefault="00573B80" w:rsidP="00E973E8">
      <w:pPr>
        <w:jc w:val="center"/>
        <w:rPr>
          <w:rFonts w:ascii="Times New Roman" w:hAnsi="Times New Roman" w:cs="Times New Roman"/>
          <w:sz w:val="36"/>
          <w:szCs w:val="36"/>
        </w:rPr>
      </w:pPr>
    </w:p>
    <w:p w14:paraId="2737CE93" w14:textId="77777777" w:rsidR="00573B80" w:rsidRDefault="00573B80" w:rsidP="00E973E8">
      <w:pPr>
        <w:jc w:val="center"/>
        <w:rPr>
          <w:rFonts w:ascii="Times New Roman" w:hAnsi="Times New Roman" w:cs="Times New Roman"/>
          <w:sz w:val="36"/>
          <w:szCs w:val="36"/>
        </w:rPr>
      </w:pPr>
    </w:p>
    <w:p w14:paraId="530EC2B4" w14:textId="77777777" w:rsidR="00573B80" w:rsidRDefault="00573B80" w:rsidP="00E973E8">
      <w:pPr>
        <w:jc w:val="center"/>
        <w:rPr>
          <w:rFonts w:ascii="Times New Roman" w:hAnsi="Times New Roman" w:cs="Times New Roman"/>
          <w:sz w:val="36"/>
          <w:szCs w:val="36"/>
        </w:rPr>
      </w:pPr>
    </w:p>
    <w:p w14:paraId="3ED75DC4" w14:textId="77777777" w:rsidR="00573B80" w:rsidRDefault="00573B80" w:rsidP="00E973E8">
      <w:pPr>
        <w:jc w:val="center"/>
        <w:rPr>
          <w:rFonts w:ascii="Times New Roman" w:hAnsi="Times New Roman" w:cs="Times New Roman"/>
          <w:sz w:val="36"/>
          <w:szCs w:val="36"/>
        </w:rPr>
      </w:pPr>
    </w:p>
    <w:p w14:paraId="767CBE99" w14:textId="77777777" w:rsidR="00573B80" w:rsidRDefault="00573B80" w:rsidP="00E973E8">
      <w:pPr>
        <w:jc w:val="center"/>
        <w:rPr>
          <w:rFonts w:ascii="Times New Roman" w:hAnsi="Times New Roman" w:cs="Times New Roman"/>
          <w:sz w:val="36"/>
          <w:szCs w:val="36"/>
        </w:rPr>
      </w:pPr>
    </w:p>
    <w:p w14:paraId="2D10899D" w14:textId="77777777" w:rsidR="00573B80" w:rsidRDefault="00573B80" w:rsidP="00E973E8">
      <w:pPr>
        <w:jc w:val="center"/>
        <w:rPr>
          <w:rFonts w:ascii="Times New Roman" w:hAnsi="Times New Roman" w:cs="Times New Roman"/>
          <w:sz w:val="36"/>
          <w:szCs w:val="36"/>
        </w:rPr>
      </w:pPr>
    </w:p>
    <w:p w14:paraId="2BBD3470" w14:textId="256CF35D" w:rsidR="00573B80" w:rsidRDefault="00573B80" w:rsidP="00E973E8">
      <w:pPr>
        <w:jc w:val="center"/>
        <w:rPr>
          <w:rFonts w:ascii="Times New Roman" w:hAnsi="Times New Roman" w:cs="Times New Roman"/>
          <w:sz w:val="36"/>
          <w:szCs w:val="36"/>
        </w:rPr>
      </w:pPr>
      <w:r>
        <w:rPr>
          <w:rFonts w:ascii="Times New Roman" w:hAnsi="Times New Roman" w:cs="Times New Roman"/>
          <w:sz w:val="36"/>
          <w:szCs w:val="36"/>
        </w:rPr>
        <w:t>Veteran’s Day Service</w:t>
      </w:r>
    </w:p>
    <w:p w14:paraId="098B5FA0" w14:textId="57F9C7FA" w:rsidR="00573B80" w:rsidRPr="00E973E8" w:rsidRDefault="00573B80" w:rsidP="00E973E8">
      <w:pPr>
        <w:jc w:val="cente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801088" behindDoc="1" locked="0" layoutInCell="1" allowOverlap="1" wp14:anchorId="329A381D" wp14:editId="66C19934">
            <wp:simplePos x="0" y="0"/>
            <wp:positionH relativeFrom="column">
              <wp:posOffset>1718945</wp:posOffset>
            </wp:positionH>
            <wp:positionV relativeFrom="page">
              <wp:posOffset>4739005</wp:posOffset>
            </wp:positionV>
            <wp:extent cx="3644265" cy="2733040"/>
            <wp:effectExtent l="95250" t="114300" r="89535" b="124460"/>
            <wp:wrapTight wrapText="bothSides">
              <wp:wrapPolygon edited="0">
                <wp:start x="-565" y="-903"/>
                <wp:lineTo x="-565" y="22433"/>
                <wp:lineTo x="22018" y="22433"/>
                <wp:lineTo x="22018" y="-903"/>
                <wp:lineTo x="-565" y="-903"/>
              </wp:wrapPolygon>
            </wp:wrapTight>
            <wp:docPr id="301642724" name="Picture 3" descr="A group of men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42724" name="Picture 3" descr="A group of men standing in a church&#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644265" cy="2733040"/>
                    </a:xfrm>
                    <a:prstGeom prst="rect">
                      <a:avLst/>
                    </a:prstGeom>
                    <a:ln w="190500" cap="sq">
                      <a:solidFill>
                        <a:srgbClr val="C8C6BD"/>
                      </a:solidFill>
                      <a:prstDash val="solid"/>
                      <a:miter lim="800000"/>
                    </a:ln>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50B8DD2" w14:textId="37512576" w:rsidR="0001133E" w:rsidRDefault="0001133E">
      <w:pPr>
        <w:rPr>
          <w:rFonts w:ascii="Times New Roman" w:hAnsi="Times New Roman" w:cs="Times New Roman"/>
          <w:noProof/>
          <w:sz w:val="36"/>
          <w:szCs w:val="36"/>
          <w:highlight w:val="yellow"/>
        </w:rPr>
      </w:pPr>
    </w:p>
    <w:p w14:paraId="30FAA649" w14:textId="4F23588C" w:rsidR="0001133E" w:rsidRDefault="0001133E">
      <w:pPr>
        <w:rPr>
          <w:rFonts w:ascii="Times New Roman" w:hAnsi="Times New Roman" w:cs="Times New Roman"/>
          <w:noProof/>
          <w:sz w:val="36"/>
          <w:szCs w:val="36"/>
          <w:highlight w:val="yellow"/>
        </w:rPr>
      </w:pPr>
      <w:r>
        <w:rPr>
          <w:rFonts w:ascii="Times New Roman" w:hAnsi="Times New Roman" w:cs="Times New Roman"/>
          <w:noProof/>
          <w:sz w:val="36"/>
          <w:szCs w:val="36"/>
          <w:highlight w:val="yellow"/>
        </w:rPr>
        <w:br w:type="page"/>
      </w:r>
    </w:p>
    <w:p w14:paraId="45F2D675" w14:textId="574C9B9C" w:rsidR="00E3599F" w:rsidRPr="00BA2969" w:rsidRDefault="00BA2969">
      <w:pPr>
        <w:rPr>
          <w:rFonts w:ascii="Times New Roman" w:hAnsi="Times New Roman" w:cs="Times New Roman"/>
          <w:noProof/>
          <w:sz w:val="36"/>
          <w:szCs w:val="36"/>
          <w:highlight w:val="yellow"/>
        </w:rPr>
      </w:pPr>
      <w:r w:rsidRPr="00BA2969">
        <w:rPr>
          <w:noProof/>
          <w:highlight w:val="yellow"/>
        </w:rPr>
        <w:lastRenderedPageBreak/>
        <w:drawing>
          <wp:anchor distT="0" distB="0" distL="114300" distR="114300" simplePos="0" relativeHeight="251777536" behindDoc="1" locked="0" layoutInCell="1" allowOverlap="1" wp14:anchorId="430C1EB5" wp14:editId="22BCC808">
            <wp:simplePos x="0" y="0"/>
            <wp:positionH relativeFrom="column">
              <wp:posOffset>1536700</wp:posOffset>
            </wp:positionH>
            <wp:positionV relativeFrom="page">
              <wp:posOffset>393700</wp:posOffset>
            </wp:positionV>
            <wp:extent cx="3318510" cy="1282700"/>
            <wp:effectExtent l="0" t="0" r="0" b="0"/>
            <wp:wrapTight wrapText="bothSides">
              <wp:wrapPolygon edited="0">
                <wp:start x="0" y="0"/>
                <wp:lineTo x="0" y="21172"/>
                <wp:lineTo x="21451" y="21172"/>
                <wp:lineTo x="21451" y="0"/>
                <wp:lineTo x="0" y="0"/>
              </wp:wrapPolygon>
            </wp:wrapTight>
            <wp:docPr id="765983723" name="Picture 1" descr="Free Free December Cliparts, Download Free Free December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Free December Cliparts, Download Free Free December Cliparts png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18510"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27357" w14:textId="77777777" w:rsidR="0001133E" w:rsidRDefault="0001133E" w:rsidP="00B17C99">
      <w:pPr>
        <w:spacing w:line="240" w:lineRule="auto"/>
        <w:ind w:left="1440" w:firstLine="720"/>
        <w:rPr>
          <w:rFonts w:ascii="Bradley Hand ITC" w:hAnsi="Bradley Hand ITC"/>
          <w:b/>
          <w:bCs/>
          <w:noProof/>
          <w:sz w:val="36"/>
          <w:szCs w:val="36"/>
        </w:rPr>
      </w:pPr>
    </w:p>
    <w:p w14:paraId="411710C6" w14:textId="77777777" w:rsidR="0001133E" w:rsidRDefault="0001133E" w:rsidP="00B17C99">
      <w:pPr>
        <w:spacing w:line="240" w:lineRule="auto"/>
        <w:ind w:left="1440" w:firstLine="720"/>
        <w:rPr>
          <w:rFonts w:ascii="Bradley Hand ITC" w:hAnsi="Bradley Hand ITC"/>
          <w:b/>
          <w:bCs/>
          <w:noProof/>
          <w:sz w:val="36"/>
          <w:szCs w:val="36"/>
        </w:rPr>
      </w:pPr>
    </w:p>
    <w:p w14:paraId="54980D4E" w14:textId="67BFB887" w:rsidR="00DF4F2B"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Leonese Smith</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12/03</w:t>
      </w:r>
    </w:p>
    <w:p w14:paraId="6177D845" w14:textId="46BDE519"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Fola Long</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12/06</w:t>
      </w:r>
    </w:p>
    <w:p w14:paraId="0488A89F" w14:textId="7E0AD130"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Aidan Sisneros</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12/08</w:t>
      </w:r>
    </w:p>
    <w:p w14:paraId="2B513EA8" w14:textId="000807DE"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Gena Vee John</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12/12</w:t>
      </w:r>
    </w:p>
    <w:p w14:paraId="71698724" w14:textId="4F2272A4"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Marsha Gibson</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12/15</w:t>
      </w:r>
    </w:p>
    <w:p w14:paraId="43F0A709" w14:textId="77777777" w:rsidR="00B17C99"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Virginia Owen</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12/18</w:t>
      </w:r>
    </w:p>
    <w:p w14:paraId="7ED0144A" w14:textId="30262F48"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Ron Roecker</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12/20</w:t>
      </w:r>
    </w:p>
    <w:p w14:paraId="1AB377CE" w14:textId="18210728"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Sandra Corpron</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12/20</w:t>
      </w:r>
    </w:p>
    <w:p w14:paraId="0073415F" w14:textId="461C4E9D"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Lorayne Davis</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12/21</w:t>
      </w:r>
    </w:p>
    <w:p w14:paraId="08FA0AE4" w14:textId="4700C902"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Marcia Jacobek</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12/21</w:t>
      </w:r>
    </w:p>
    <w:p w14:paraId="73E2F1E4" w14:textId="042C21C1"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Stephanie Yeager</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12/24</w:t>
      </w:r>
    </w:p>
    <w:p w14:paraId="41644B70" w14:textId="2A3FC52C" w:rsidR="00C56AA0" w:rsidRPr="00BA2969" w:rsidRDefault="00C56AA0"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Donna Moyer</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00B17C99" w:rsidRPr="00BA2969">
        <w:rPr>
          <w:rFonts w:ascii="Bradley Hand ITC" w:hAnsi="Bradley Hand ITC"/>
          <w:b/>
          <w:bCs/>
          <w:noProof/>
          <w:sz w:val="36"/>
          <w:szCs w:val="36"/>
        </w:rPr>
        <w:tab/>
      </w:r>
      <w:r w:rsidRPr="00BA2969">
        <w:rPr>
          <w:rFonts w:ascii="Bradley Hand ITC" w:hAnsi="Bradley Hand ITC"/>
          <w:b/>
          <w:bCs/>
          <w:noProof/>
          <w:sz w:val="36"/>
          <w:szCs w:val="36"/>
        </w:rPr>
        <w:t>12/24</w:t>
      </w:r>
    </w:p>
    <w:p w14:paraId="02A69FCC" w14:textId="243F80C8" w:rsidR="00C56AA0" w:rsidRPr="00BA2969" w:rsidRDefault="00B17C99"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Karen Paganini-Roemer</w:t>
      </w:r>
      <w:r w:rsidRPr="00BA2969">
        <w:rPr>
          <w:rFonts w:ascii="Bradley Hand ITC" w:hAnsi="Bradley Hand ITC"/>
          <w:b/>
          <w:bCs/>
          <w:noProof/>
          <w:sz w:val="36"/>
          <w:szCs w:val="36"/>
        </w:rPr>
        <w:tab/>
      </w:r>
      <w:r w:rsidRPr="00BA2969">
        <w:rPr>
          <w:rFonts w:ascii="Bradley Hand ITC" w:hAnsi="Bradley Hand ITC"/>
          <w:b/>
          <w:bCs/>
          <w:noProof/>
          <w:sz w:val="36"/>
          <w:szCs w:val="36"/>
        </w:rPr>
        <w:tab/>
        <w:t>12/27</w:t>
      </w:r>
    </w:p>
    <w:p w14:paraId="27DA55FD" w14:textId="0F73EB1A" w:rsidR="00B17C99" w:rsidRPr="00BA2969" w:rsidRDefault="00B17C99"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Patricia Bohmer</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t>12/29</w:t>
      </w:r>
    </w:p>
    <w:p w14:paraId="4330C4E1" w14:textId="75ED4080" w:rsidR="00B17C99" w:rsidRPr="00BA2969" w:rsidRDefault="00B17C99"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Bob Carini</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t>12/30</w:t>
      </w:r>
    </w:p>
    <w:p w14:paraId="057868D4" w14:textId="02ECF195" w:rsidR="00B17C99" w:rsidRPr="00BA2969" w:rsidRDefault="00B17C99" w:rsidP="00B17C99">
      <w:pPr>
        <w:spacing w:line="240" w:lineRule="auto"/>
        <w:ind w:left="1440" w:firstLine="720"/>
        <w:rPr>
          <w:rFonts w:ascii="Bradley Hand ITC" w:hAnsi="Bradley Hand ITC"/>
          <w:b/>
          <w:bCs/>
          <w:noProof/>
          <w:sz w:val="36"/>
          <w:szCs w:val="36"/>
        </w:rPr>
      </w:pPr>
      <w:r w:rsidRPr="00BA2969">
        <w:rPr>
          <w:rFonts w:ascii="Bradley Hand ITC" w:hAnsi="Bradley Hand ITC"/>
          <w:b/>
          <w:bCs/>
          <w:noProof/>
          <w:sz w:val="36"/>
          <w:szCs w:val="36"/>
        </w:rPr>
        <w:t>Michael Perate</w:t>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r>
      <w:r w:rsidRPr="00BA2969">
        <w:rPr>
          <w:rFonts w:ascii="Bradley Hand ITC" w:hAnsi="Bradley Hand ITC"/>
          <w:b/>
          <w:bCs/>
          <w:noProof/>
          <w:sz w:val="36"/>
          <w:szCs w:val="36"/>
        </w:rPr>
        <w:tab/>
        <w:t>12/31</w:t>
      </w:r>
    </w:p>
    <w:p w14:paraId="374318BC" w14:textId="77777777" w:rsidR="00DF4F2B" w:rsidRPr="00BA2969" w:rsidRDefault="00DF4F2B" w:rsidP="00E4025F">
      <w:pPr>
        <w:spacing w:line="240" w:lineRule="auto"/>
        <w:ind w:left="2880" w:firstLine="720"/>
        <w:rPr>
          <w:rFonts w:ascii="Bradley Hand ITC" w:hAnsi="Bradley Hand ITC"/>
          <w:b/>
          <w:bCs/>
          <w:noProof/>
          <w:sz w:val="36"/>
          <w:szCs w:val="36"/>
        </w:rPr>
      </w:pPr>
    </w:p>
    <w:p w14:paraId="4A10E435" w14:textId="063B9801" w:rsidR="00470161" w:rsidRPr="00BA2969" w:rsidRDefault="00CD18BE" w:rsidP="00DF4F2B">
      <w:pPr>
        <w:spacing w:line="240" w:lineRule="auto"/>
        <w:ind w:left="2880" w:firstLine="720"/>
        <w:rPr>
          <w:rFonts w:ascii="Bradley Hand ITC" w:hAnsi="Bradley Hand ITC"/>
          <w:b/>
          <w:bCs/>
          <w:noProof/>
          <w:sz w:val="36"/>
          <w:szCs w:val="36"/>
        </w:rPr>
      </w:pPr>
      <w:r w:rsidRPr="00BA2969">
        <w:rPr>
          <w:rFonts w:ascii="Bradley Hand ITC" w:hAnsi="Bradley Hand ITC"/>
          <w:b/>
          <w:bCs/>
          <w:noProof/>
          <w:sz w:val="36"/>
          <w:szCs w:val="36"/>
        </w:rPr>
        <w:t>Birthday Blessings!</w:t>
      </w:r>
    </w:p>
    <w:tbl>
      <w:tblPr>
        <w:tblStyle w:val="TableGrid"/>
        <w:tblpPr w:leftFromText="180" w:rightFromText="180" w:vertAnchor="page" w:horzAnchor="margin" w:tblpY="2171"/>
        <w:tblW w:w="10908" w:type="dxa"/>
        <w:tblLayout w:type="fixed"/>
        <w:tblLook w:val="04A0" w:firstRow="1" w:lastRow="0" w:firstColumn="1" w:lastColumn="0" w:noHBand="0" w:noVBand="1"/>
      </w:tblPr>
      <w:tblGrid>
        <w:gridCol w:w="1615"/>
        <w:gridCol w:w="1620"/>
        <w:gridCol w:w="1350"/>
        <w:gridCol w:w="1530"/>
        <w:gridCol w:w="1710"/>
        <w:gridCol w:w="1363"/>
        <w:gridCol w:w="1720"/>
      </w:tblGrid>
      <w:tr w:rsidR="00864ADD" w:rsidRPr="00573B80" w14:paraId="55BAFA2B" w14:textId="77777777" w:rsidTr="00AC00A2">
        <w:trPr>
          <w:trHeight w:val="339"/>
        </w:trPr>
        <w:tc>
          <w:tcPr>
            <w:tcW w:w="1615" w:type="dxa"/>
            <w:tcBorders>
              <w:top w:val="single" w:sz="4" w:space="0" w:color="auto"/>
              <w:left w:val="single" w:sz="4" w:space="0" w:color="auto"/>
              <w:bottom w:val="single" w:sz="4" w:space="0" w:color="auto"/>
              <w:right w:val="single" w:sz="4" w:space="0" w:color="auto"/>
            </w:tcBorders>
          </w:tcPr>
          <w:p w14:paraId="14820937" w14:textId="77777777" w:rsidR="00864ADD" w:rsidRPr="00A415B0" w:rsidRDefault="00864ADD" w:rsidP="00AC00A2">
            <w:pPr>
              <w:autoSpaceDE w:val="0"/>
              <w:autoSpaceDN w:val="0"/>
              <w:adjustRightInd w:val="0"/>
              <w:spacing w:line="240" w:lineRule="auto"/>
              <w:rPr>
                <w:rFonts w:ascii="Times New Roman" w:hAnsi="Times New Roman" w:cs="Times New Roman"/>
                <w:b/>
                <w:sz w:val="16"/>
                <w:szCs w:val="16"/>
              </w:rPr>
            </w:pPr>
            <w:bookmarkStart w:id="37" w:name="_Hlk146710017"/>
          </w:p>
          <w:p w14:paraId="5BA84990"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SUNDAY</w:t>
            </w:r>
          </w:p>
        </w:tc>
        <w:tc>
          <w:tcPr>
            <w:tcW w:w="1620" w:type="dxa"/>
            <w:tcBorders>
              <w:top w:val="single" w:sz="4" w:space="0" w:color="auto"/>
              <w:left w:val="single" w:sz="4" w:space="0" w:color="auto"/>
              <w:bottom w:val="single" w:sz="4" w:space="0" w:color="auto"/>
              <w:right w:val="single" w:sz="4" w:space="0" w:color="auto"/>
            </w:tcBorders>
          </w:tcPr>
          <w:p w14:paraId="621AF732"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F8A29DB"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MONDAY</w:t>
            </w:r>
          </w:p>
        </w:tc>
        <w:tc>
          <w:tcPr>
            <w:tcW w:w="1350" w:type="dxa"/>
            <w:tcBorders>
              <w:top w:val="single" w:sz="4" w:space="0" w:color="auto"/>
              <w:left w:val="single" w:sz="4" w:space="0" w:color="auto"/>
              <w:bottom w:val="single" w:sz="4" w:space="0" w:color="auto"/>
              <w:right w:val="single" w:sz="4" w:space="0" w:color="auto"/>
            </w:tcBorders>
          </w:tcPr>
          <w:p w14:paraId="32749798"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DE85E50"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TUESDAY</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676F077"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6BF3D10E"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WEDNESDAY</w:t>
            </w:r>
          </w:p>
        </w:tc>
        <w:tc>
          <w:tcPr>
            <w:tcW w:w="1710" w:type="dxa"/>
            <w:tcBorders>
              <w:top w:val="single" w:sz="4" w:space="0" w:color="auto"/>
              <w:left w:val="single" w:sz="4" w:space="0" w:color="auto"/>
              <w:bottom w:val="single" w:sz="4" w:space="0" w:color="auto"/>
              <w:right w:val="single" w:sz="4" w:space="0" w:color="auto"/>
            </w:tcBorders>
          </w:tcPr>
          <w:p w14:paraId="03A7FF66"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5EFDA287"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THURSDAY</w:t>
            </w:r>
          </w:p>
        </w:tc>
        <w:tc>
          <w:tcPr>
            <w:tcW w:w="1363" w:type="dxa"/>
            <w:tcBorders>
              <w:top w:val="single" w:sz="4" w:space="0" w:color="auto"/>
              <w:left w:val="single" w:sz="4" w:space="0" w:color="auto"/>
              <w:bottom w:val="single" w:sz="4" w:space="0" w:color="auto"/>
              <w:right w:val="single" w:sz="4" w:space="0" w:color="auto"/>
            </w:tcBorders>
          </w:tcPr>
          <w:p w14:paraId="4350F0E8" w14:textId="77777777" w:rsidR="00864ADD" w:rsidRPr="00573B80" w:rsidRDefault="00864ADD" w:rsidP="00AC00A2">
            <w:pPr>
              <w:autoSpaceDE w:val="0"/>
              <w:autoSpaceDN w:val="0"/>
              <w:adjustRightInd w:val="0"/>
              <w:spacing w:line="240" w:lineRule="auto"/>
              <w:jc w:val="center"/>
              <w:rPr>
                <w:rFonts w:ascii="Times New Roman" w:hAnsi="Times New Roman" w:cs="Times New Roman"/>
                <w:b/>
                <w:sz w:val="16"/>
                <w:szCs w:val="16"/>
              </w:rPr>
            </w:pPr>
          </w:p>
          <w:p w14:paraId="1336C249" w14:textId="77777777" w:rsidR="00864ADD" w:rsidRPr="00573B80" w:rsidRDefault="00864ADD" w:rsidP="00AC00A2">
            <w:pPr>
              <w:autoSpaceDE w:val="0"/>
              <w:autoSpaceDN w:val="0"/>
              <w:adjustRightInd w:val="0"/>
              <w:spacing w:line="240" w:lineRule="auto"/>
              <w:jc w:val="center"/>
              <w:rPr>
                <w:rFonts w:ascii="Times New Roman" w:hAnsi="Times New Roman" w:cs="Times New Roman"/>
                <w:b/>
                <w:sz w:val="16"/>
                <w:szCs w:val="16"/>
              </w:rPr>
            </w:pPr>
            <w:r w:rsidRPr="00573B80">
              <w:rPr>
                <w:rFonts w:ascii="Times New Roman" w:hAnsi="Times New Roman" w:cs="Times New Roman"/>
                <w:b/>
                <w:sz w:val="16"/>
                <w:szCs w:val="16"/>
              </w:rPr>
              <w:t>FRIDAY</w:t>
            </w:r>
          </w:p>
        </w:tc>
        <w:tc>
          <w:tcPr>
            <w:tcW w:w="1720" w:type="dxa"/>
            <w:tcBorders>
              <w:top w:val="single" w:sz="4" w:space="0" w:color="auto"/>
              <w:left w:val="single" w:sz="4" w:space="0" w:color="auto"/>
              <w:bottom w:val="single" w:sz="4" w:space="0" w:color="auto"/>
              <w:right w:val="single" w:sz="4" w:space="0" w:color="auto"/>
            </w:tcBorders>
          </w:tcPr>
          <w:p w14:paraId="36C8215E"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6B4EB7D"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SATURDAY</w:t>
            </w:r>
          </w:p>
        </w:tc>
      </w:tr>
      <w:tr w:rsidR="00B17C99" w:rsidRPr="00573B80" w14:paraId="462D826D" w14:textId="77777777" w:rsidTr="00B17C99">
        <w:trPr>
          <w:trHeight w:val="1145"/>
        </w:trPr>
        <w:tc>
          <w:tcPr>
            <w:tcW w:w="1615" w:type="dxa"/>
            <w:tcBorders>
              <w:top w:val="single" w:sz="4" w:space="0" w:color="auto"/>
              <w:left w:val="single" w:sz="4" w:space="0" w:color="auto"/>
              <w:bottom w:val="single" w:sz="4" w:space="0" w:color="auto"/>
              <w:right w:val="single" w:sz="4" w:space="0" w:color="auto"/>
            </w:tcBorders>
          </w:tcPr>
          <w:p w14:paraId="1093CC63" w14:textId="77777777" w:rsidR="00B17C99" w:rsidRPr="00573B80" w:rsidRDefault="00B17C99"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p>
          <w:p w14:paraId="1114B421" w14:textId="77777777" w:rsidR="00FA2725" w:rsidRPr="00573B80" w:rsidRDefault="00FA2725" w:rsidP="00FA2725">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Worship,</w:t>
            </w:r>
          </w:p>
          <w:p w14:paraId="624F185F" w14:textId="77777777" w:rsidR="00FA2725" w:rsidRPr="00573B80" w:rsidRDefault="00FA2725" w:rsidP="00FA2725">
            <w:pPr>
              <w:spacing w:line="240" w:lineRule="auto"/>
              <w:rPr>
                <w:rFonts w:ascii="Times New Roman" w:hAnsi="Times New Roman" w:cs="Times New Roman"/>
                <w:b/>
                <w:sz w:val="16"/>
                <w:szCs w:val="16"/>
              </w:rPr>
            </w:pPr>
          </w:p>
          <w:p w14:paraId="0F66F22B" w14:textId="77777777" w:rsidR="00FA2725" w:rsidRPr="00573B80" w:rsidRDefault="00FA2725" w:rsidP="00FA2725">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Children’s SS</w:t>
            </w:r>
          </w:p>
          <w:p w14:paraId="7B65268C" w14:textId="77777777" w:rsidR="00FA2725" w:rsidRPr="00573B80" w:rsidRDefault="00FA2725" w:rsidP="00FA2725">
            <w:pPr>
              <w:spacing w:line="240" w:lineRule="auto"/>
              <w:rPr>
                <w:rFonts w:ascii="Times New Roman" w:hAnsi="Times New Roman" w:cs="Times New Roman"/>
                <w:b/>
                <w:sz w:val="16"/>
                <w:szCs w:val="16"/>
              </w:rPr>
            </w:pPr>
          </w:p>
          <w:p w14:paraId="7284BB46" w14:textId="77777777" w:rsidR="00FA2725" w:rsidRPr="00573B80" w:rsidRDefault="00FA2725" w:rsidP="00FA2725">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10:30 Adult SS, </w:t>
            </w:r>
          </w:p>
          <w:p w14:paraId="6911545A" w14:textId="77777777" w:rsidR="00FA2725" w:rsidRPr="00573B80" w:rsidRDefault="00FA2725" w:rsidP="00FA2725">
            <w:pPr>
              <w:spacing w:line="240" w:lineRule="auto"/>
              <w:rPr>
                <w:rFonts w:ascii="Times New Roman" w:hAnsi="Times New Roman" w:cs="Times New Roman"/>
                <w:b/>
                <w:sz w:val="16"/>
                <w:szCs w:val="16"/>
              </w:rPr>
            </w:pPr>
          </w:p>
          <w:p w14:paraId="58DDFE80" w14:textId="77777777" w:rsidR="00FA2725" w:rsidRPr="00573B80" w:rsidRDefault="00FA2725" w:rsidP="00FA2725">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11-11:30am D-U Comm</w:t>
            </w:r>
          </w:p>
          <w:p w14:paraId="742B86A7" w14:textId="0FEE6E25" w:rsidR="00FA2725" w:rsidRPr="00573B80" w:rsidRDefault="00FA2725" w:rsidP="00AC00A2">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96C3B17" w14:textId="77777777" w:rsidR="00B17C99" w:rsidRPr="00573B80" w:rsidRDefault="00B17C99" w:rsidP="00B17C9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w:t>
            </w:r>
          </w:p>
          <w:p w14:paraId="5823BC18"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OFF</w:t>
            </w:r>
          </w:p>
          <w:p w14:paraId="6DF3BD48"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p>
          <w:p w14:paraId="3AB167D2"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p>
          <w:p w14:paraId="42E8B616"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11am– Healthy Start </w:t>
            </w:r>
          </w:p>
          <w:p w14:paraId="4575195B" w14:textId="49044301" w:rsidR="000102A7" w:rsidRPr="00573B80" w:rsidRDefault="000102A7" w:rsidP="00B17C99">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28C929B2" w14:textId="77777777" w:rsidR="00B17C99" w:rsidRPr="00573B80" w:rsidRDefault="00B17C99" w:rsidP="00B17C9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3</w:t>
            </w:r>
          </w:p>
          <w:p w14:paraId="23099848" w14:textId="77777777" w:rsidR="00791BAF" w:rsidRPr="00573B80" w:rsidRDefault="00791BAF" w:rsidP="00B17C99">
            <w:pPr>
              <w:autoSpaceDE w:val="0"/>
              <w:autoSpaceDN w:val="0"/>
              <w:adjustRightInd w:val="0"/>
              <w:spacing w:line="240" w:lineRule="auto"/>
              <w:rPr>
                <w:rFonts w:ascii="Times New Roman" w:hAnsi="Times New Roman" w:cs="Times New Roman"/>
                <w:b/>
                <w:sz w:val="16"/>
                <w:szCs w:val="16"/>
              </w:rPr>
            </w:pPr>
          </w:p>
          <w:p w14:paraId="73098AD5" w14:textId="77777777" w:rsidR="00791BAF" w:rsidRPr="00573B80" w:rsidRDefault="00791BAF" w:rsidP="00B17C99">
            <w:pPr>
              <w:autoSpaceDE w:val="0"/>
              <w:autoSpaceDN w:val="0"/>
              <w:adjustRightInd w:val="0"/>
              <w:spacing w:line="240" w:lineRule="auto"/>
              <w:rPr>
                <w:rFonts w:ascii="Times New Roman" w:hAnsi="Times New Roman" w:cs="Times New Roman"/>
                <w:b/>
                <w:sz w:val="16"/>
                <w:szCs w:val="16"/>
              </w:rPr>
            </w:pPr>
          </w:p>
          <w:p w14:paraId="79E9711C" w14:textId="77777777" w:rsidR="00791BAF" w:rsidRPr="00573B80" w:rsidRDefault="00791BAF" w:rsidP="00B17C99">
            <w:pPr>
              <w:autoSpaceDE w:val="0"/>
              <w:autoSpaceDN w:val="0"/>
              <w:adjustRightInd w:val="0"/>
              <w:spacing w:line="240" w:lineRule="auto"/>
              <w:rPr>
                <w:rFonts w:ascii="Times New Roman" w:hAnsi="Times New Roman" w:cs="Times New Roman"/>
                <w:b/>
                <w:sz w:val="16"/>
                <w:szCs w:val="16"/>
              </w:rPr>
            </w:pPr>
          </w:p>
          <w:p w14:paraId="385AA395" w14:textId="48514D28" w:rsidR="000102A7" w:rsidRPr="00573B80" w:rsidRDefault="000102A7" w:rsidP="00B17C9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1121B9D6" w14:textId="77777777" w:rsidR="00FA2725" w:rsidRPr="00573B80" w:rsidRDefault="00B17C99"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w:t>
            </w:r>
          </w:p>
          <w:p w14:paraId="166E4AFB"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OT BS</w:t>
            </w:r>
          </w:p>
          <w:p w14:paraId="65EA3F9C" w14:textId="132F3E1B"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Citrus Blessings</w:t>
            </w:r>
          </w:p>
          <w:p w14:paraId="66972A52"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11:30 – Card Makers</w:t>
            </w:r>
          </w:p>
          <w:p w14:paraId="460439AB" w14:textId="77777777" w:rsidR="00B17C99" w:rsidRPr="00573B80" w:rsidRDefault="00B17C99" w:rsidP="00B17C99">
            <w:pPr>
              <w:autoSpaceDE w:val="0"/>
              <w:autoSpaceDN w:val="0"/>
              <w:adjustRightInd w:val="0"/>
              <w:spacing w:line="240" w:lineRule="auto"/>
              <w:rPr>
                <w:rFonts w:ascii="Times New Roman" w:hAnsi="Times New Roman" w:cs="Times New Roman"/>
                <w:b/>
                <w:sz w:val="16"/>
                <w:szCs w:val="16"/>
              </w:rPr>
            </w:pPr>
          </w:p>
          <w:p w14:paraId="77B7C4EF" w14:textId="77777777" w:rsidR="00DB2C61" w:rsidRPr="00573B80" w:rsidRDefault="00573B80" w:rsidP="00B17C99">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4pm – Advent Svc</w:t>
            </w:r>
          </w:p>
          <w:p w14:paraId="084257B6" w14:textId="27ED6F50" w:rsidR="00573B80" w:rsidRPr="00573B80" w:rsidRDefault="00573B80" w:rsidP="00B17C9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color w:val="FF0000"/>
                <w:sz w:val="16"/>
                <w:szCs w:val="16"/>
              </w:rPr>
              <w:t>5pm – Soup Supper</w:t>
            </w:r>
          </w:p>
        </w:tc>
        <w:tc>
          <w:tcPr>
            <w:tcW w:w="1710" w:type="dxa"/>
            <w:tcBorders>
              <w:top w:val="single" w:sz="4" w:space="0" w:color="auto"/>
              <w:left w:val="single" w:sz="4" w:space="0" w:color="auto"/>
              <w:bottom w:val="single" w:sz="4" w:space="0" w:color="auto"/>
              <w:right w:val="single" w:sz="4" w:space="0" w:color="auto"/>
            </w:tcBorders>
          </w:tcPr>
          <w:p w14:paraId="6FEE4BE5" w14:textId="77777777" w:rsidR="00B17C99" w:rsidRPr="00573B80" w:rsidRDefault="00B17C99" w:rsidP="00B17C9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5</w:t>
            </w:r>
          </w:p>
          <w:p w14:paraId="7B7B84A8"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9:30 – Prayer Group</w:t>
            </w:r>
          </w:p>
          <w:p w14:paraId="4C9D2B59"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p>
          <w:p w14:paraId="4494DB29"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11:00 Miniatures</w:t>
            </w:r>
          </w:p>
          <w:p w14:paraId="1DA887F7"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p>
          <w:p w14:paraId="6574E0ED"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p>
          <w:p w14:paraId="4FE5C7E7"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p>
          <w:p w14:paraId="3D32C0A9" w14:textId="77777777"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4:30 – Choir</w:t>
            </w:r>
          </w:p>
          <w:p w14:paraId="6D2064B3" w14:textId="5F15E1C5" w:rsidR="001A53F5" w:rsidRPr="00573B80" w:rsidRDefault="001A53F5" w:rsidP="001A53F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5:15 - Chimes</w:t>
            </w:r>
          </w:p>
        </w:tc>
        <w:tc>
          <w:tcPr>
            <w:tcW w:w="1363" w:type="dxa"/>
            <w:tcBorders>
              <w:top w:val="single" w:sz="4" w:space="0" w:color="auto"/>
              <w:left w:val="single" w:sz="4" w:space="0" w:color="auto"/>
              <w:bottom w:val="single" w:sz="4" w:space="0" w:color="auto"/>
              <w:right w:val="single" w:sz="4" w:space="0" w:color="auto"/>
            </w:tcBorders>
          </w:tcPr>
          <w:p w14:paraId="0EC41254" w14:textId="5AF0A8F9"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6</w:t>
            </w:r>
          </w:p>
          <w:p w14:paraId="12FFD831"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NT BS</w:t>
            </w:r>
          </w:p>
          <w:p w14:paraId="7C1581B3"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p>
          <w:p w14:paraId="601DAF2E"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11am-1pm</w:t>
            </w:r>
          </w:p>
          <w:p w14:paraId="6DD65AFD"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Continuing Ed</w:t>
            </w:r>
          </w:p>
          <w:p w14:paraId="536D8F99"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2D2ACBCE" w14:textId="5BA0073A"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7</w:t>
            </w:r>
          </w:p>
          <w:p w14:paraId="5DD974E7" w14:textId="77777777" w:rsidR="00B17C99" w:rsidRPr="00573B80" w:rsidRDefault="00B17C99"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NO MOST UNTIL JANUARY</w:t>
            </w:r>
          </w:p>
          <w:p w14:paraId="54CA11B1" w14:textId="77777777" w:rsidR="00B17C99" w:rsidRPr="00573B80" w:rsidRDefault="00B17C99" w:rsidP="00AC00A2">
            <w:pPr>
              <w:autoSpaceDE w:val="0"/>
              <w:autoSpaceDN w:val="0"/>
              <w:adjustRightInd w:val="0"/>
              <w:spacing w:line="240" w:lineRule="auto"/>
              <w:rPr>
                <w:rFonts w:ascii="Times New Roman" w:hAnsi="Times New Roman" w:cs="Times New Roman"/>
                <w:b/>
                <w:color w:val="FF0000"/>
                <w:sz w:val="16"/>
                <w:szCs w:val="16"/>
              </w:rPr>
            </w:pPr>
          </w:p>
          <w:p w14:paraId="7A669E4D" w14:textId="2BB62CE5" w:rsidR="00B17C99" w:rsidRPr="00573B80" w:rsidRDefault="00B17C99" w:rsidP="00AC00A2">
            <w:pPr>
              <w:autoSpaceDE w:val="0"/>
              <w:autoSpaceDN w:val="0"/>
              <w:adjustRightInd w:val="0"/>
              <w:spacing w:line="240" w:lineRule="auto"/>
              <w:rPr>
                <w:rFonts w:ascii="Times New Roman" w:hAnsi="Times New Roman" w:cs="Times New Roman"/>
                <w:b/>
                <w:color w:val="FF0000"/>
                <w:sz w:val="16"/>
                <w:szCs w:val="16"/>
              </w:rPr>
            </w:pPr>
          </w:p>
          <w:p w14:paraId="4DD3EEC0"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p>
          <w:p w14:paraId="567B227A"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p>
          <w:p w14:paraId="4CE67D48"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p>
          <w:p w14:paraId="416120A0" w14:textId="77777777" w:rsidR="00B17C99" w:rsidRPr="00573B80" w:rsidRDefault="00B17C9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4pm Worship</w:t>
            </w:r>
          </w:p>
        </w:tc>
      </w:tr>
      <w:tr w:rsidR="00864ADD" w:rsidRPr="00573B80" w14:paraId="4242C28F" w14:textId="77777777" w:rsidTr="00A415B0">
        <w:trPr>
          <w:trHeight w:val="2072"/>
        </w:trPr>
        <w:tc>
          <w:tcPr>
            <w:tcW w:w="1615" w:type="dxa"/>
            <w:tcBorders>
              <w:top w:val="single" w:sz="4" w:space="0" w:color="auto"/>
              <w:left w:val="single" w:sz="4" w:space="0" w:color="auto"/>
              <w:bottom w:val="single" w:sz="4" w:space="0" w:color="auto"/>
              <w:right w:val="single" w:sz="4" w:space="0" w:color="auto"/>
            </w:tcBorders>
          </w:tcPr>
          <w:p w14:paraId="5AF16371" w14:textId="0D779CBD"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8</w:t>
            </w:r>
          </w:p>
          <w:p w14:paraId="30BC1813" w14:textId="77777777" w:rsidR="007D78C5"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Worship,</w:t>
            </w:r>
          </w:p>
          <w:p w14:paraId="4AFDEBBC" w14:textId="77777777" w:rsidR="007D78C5" w:rsidRPr="00573B80" w:rsidRDefault="007D78C5" w:rsidP="00AC00A2">
            <w:pPr>
              <w:spacing w:line="240" w:lineRule="auto"/>
              <w:rPr>
                <w:rFonts w:ascii="Times New Roman" w:hAnsi="Times New Roman" w:cs="Times New Roman"/>
                <w:b/>
                <w:sz w:val="16"/>
                <w:szCs w:val="16"/>
              </w:rPr>
            </w:pPr>
          </w:p>
          <w:p w14:paraId="7980C9B4" w14:textId="0A495C4C"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Children’s SS</w:t>
            </w:r>
          </w:p>
          <w:p w14:paraId="68C7FD41" w14:textId="77777777" w:rsidR="007D78C5" w:rsidRPr="00573B80" w:rsidRDefault="007D78C5" w:rsidP="00AC00A2">
            <w:pPr>
              <w:spacing w:line="240" w:lineRule="auto"/>
              <w:rPr>
                <w:rFonts w:ascii="Times New Roman" w:hAnsi="Times New Roman" w:cs="Times New Roman"/>
                <w:b/>
                <w:sz w:val="16"/>
                <w:szCs w:val="16"/>
              </w:rPr>
            </w:pPr>
          </w:p>
          <w:p w14:paraId="5CC6EE8F"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10:30 Adult SS, </w:t>
            </w:r>
          </w:p>
          <w:p w14:paraId="3CAC33C3" w14:textId="72534103" w:rsidR="000102A7" w:rsidRPr="00573B80" w:rsidRDefault="000102A7"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Committees</w:t>
            </w:r>
          </w:p>
          <w:p w14:paraId="7DADAFBA" w14:textId="77777777" w:rsidR="007D78C5" w:rsidRPr="00573B80" w:rsidRDefault="007D78C5" w:rsidP="00AC00A2">
            <w:pPr>
              <w:spacing w:line="240" w:lineRule="auto"/>
              <w:rPr>
                <w:rFonts w:ascii="Times New Roman" w:hAnsi="Times New Roman" w:cs="Times New Roman"/>
                <w:b/>
                <w:sz w:val="16"/>
                <w:szCs w:val="16"/>
              </w:rPr>
            </w:pPr>
          </w:p>
          <w:p w14:paraId="5497057C" w14:textId="7C164990" w:rsidR="00864ADD" w:rsidRPr="00573B80" w:rsidRDefault="00864ADD" w:rsidP="00A415B0">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11-11:30am D-U Comm</w:t>
            </w:r>
          </w:p>
        </w:tc>
        <w:tc>
          <w:tcPr>
            <w:tcW w:w="1620" w:type="dxa"/>
            <w:tcBorders>
              <w:top w:val="single" w:sz="4" w:space="0" w:color="auto"/>
              <w:left w:val="single" w:sz="4" w:space="0" w:color="auto"/>
              <w:bottom w:val="single" w:sz="4" w:space="0" w:color="auto"/>
              <w:right w:val="single" w:sz="4" w:space="0" w:color="auto"/>
            </w:tcBorders>
          </w:tcPr>
          <w:p w14:paraId="40BA5311" w14:textId="53F5C5C4"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9</w:t>
            </w:r>
          </w:p>
          <w:p w14:paraId="47119807"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OFF</w:t>
            </w:r>
          </w:p>
          <w:p w14:paraId="0902311E"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6D57BFFC" w14:textId="77777777" w:rsidR="00ED05B1" w:rsidRPr="00573B80" w:rsidRDefault="00ED05B1" w:rsidP="00AC00A2">
            <w:pPr>
              <w:autoSpaceDE w:val="0"/>
              <w:autoSpaceDN w:val="0"/>
              <w:adjustRightInd w:val="0"/>
              <w:spacing w:line="240" w:lineRule="auto"/>
              <w:rPr>
                <w:rFonts w:ascii="Times New Roman" w:hAnsi="Times New Roman" w:cs="Times New Roman"/>
                <w:b/>
                <w:sz w:val="16"/>
                <w:szCs w:val="16"/>
              </w:rPr>
            </w:pPr>
          </w:p>
          <w:p w14:paraId="7B9ADCF4"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74F6870F" w14:textId="035C7A2B" w:rsidR="000102A7" w:rsidRPr="00573B80" w:rsidRDefault="000102A7"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Ruth Circle</w:t>
            </w:r>
          </w:p>
          <w:p w14:paraId="379D87E5"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7F1B6456" w14:textId="49DB855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1pm Garden Club</w:t>
            </w:r>
          </w:p>
        </w:tc>
        <w:tc>
          <w:tcPr>
            <w:tcW w:w="1350" w:type="dxa"/>
            <w:tcBorders>
              <w:top w:val="single" w:sz="4" w:space="0" w:color="auto"/>
              <w:left w:val="single" w:sz="4" w:space="0" w:color="auto"/>
              <w:bottom w:val="single" w:sz="4" w:space="0" w:color="auto"/>
              <w:right w:val="single" w:sz="4" w:space="0" w:color="auto"/>
            </w:tcBorders>
          </w:tcPr>
          <w:p w14:paraId="58E5466E" w14:textId="7B2BC9CC"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w:t>
            </w:r>
          </w:p>
          <w:p w14:paraId="1ACFD96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9FE95A4" w14:textId="77777777" w:rsidR="00BA2969" w:rsidRPr="00573B80" w:rsidRDefault="00BA2969" w:rsidP="00BA2969">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9-12 Food Pantry</w:t>
            </w:r>
          </w:p>
          <w:p w14:paraId="27AFB78A" w14:textId="7777777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p>
          <w:p w14:paraId="5C0BC12C" w14:textId="7777777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p>
          <w:p w14:paraId="32D3736C" w14:textId="1B21000D"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78D324B4" w14:textId="3C2DE5C9" w:rsidR="00012881" w:rsidRPr="00573B80" w:rsidRDefault="00FA2725" w:rsidP="00012881">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w:t>
            </w:r>
          </w:p>
          <w:p w14:paraId="2A5DC93B" w14:textId="6046024D" w:rsidR="00012881" w:rsidRPr="00573B80" w:rsidRDefault="00012881" w:rsidP="00012881">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OT BS</w:t>
            </w:r>
          </w:p>
          <w:p w14:paraId="434D70D7" w14:textId="77777777" w:rsidR="007D78C5" w:rsidRPr="00573B80" w:rsidRDefault="007D78C5" w:rsidP="00012881">
            <w:pPr>
              <w:autoSpaceDE w:val="0"/>
              <w:autoSpaceDN w:val="0"/>
              <w:adjustRightInd w:val="0"/>
              <w:spacing w:line="240" w:lineRule="auto"/>
              <w:rPr>
                <w:rFonts w:ascii="Times New Roman" w:hAnsi="Times New Roman" w:cs="Times New Roman"/>
                <w:b/>
                <w:sz w:val="16"/>
                <w:szCs w:val="16"/>
              </w:rPr>
            </w:pPr>
          </w:p>
          <w:p w14:paraId="2E7EA5EB" w14:textId="77777777" w:rsidR="00012881" w:rsidRPr="00573B80" w:rsidRDefault="00012881" w:rsidP="00012881">
            <w:pPr>
              <w:autoSpaceDE w:val="0"/>
              <w:autoSpaceDN w:val="0"/>
              <w:adjustRightInd w:val="0"/>
              <w:spacing w:line="240" w:lineRule="auto"/>
              <w:rPr>
                <w:rFonts w:ascii="Times New Roman" w:hAnsi="Times New Roman" w:cs="Times New Roman"/>
                <w:b/>
                <w:sz w:val="16"/>
                <w:szCs w:val="16"/>
              </w:rPr>
            </w:pPr>
          </w:p>
          <w:p w14:paraId="5302C55A" w14:textId="77777777" w:rsidR="00864ADD" w:rsidRPr="00573B80" w:rsidRDefault="00864ADD" w:rsidP="00FA2725">
            <w:pPr>
              <w:autoSpaceDE w:val="0"/>
              <w:autoSpaceDN w:val="0"/>
              <w:adjustRightInd w:val="0"/>
              <w:spacing w:line="240" w:lineRule="auto"/>
              <w:rPr>
                <w:rFonts w:ascii="Times New Roman" w:hAnsi="Times New Roman" w:cs="Times New Roman"/>
                <w:b/>
                <w:sz w:val="16"/>
                <w:szCs w:val="16"/>
              </w:rPr>
            </w:pPr>
          </w:p>
          <w:p w14:paraId="10CC3C2B" w14:textId="77777777" w:rsidR="00DB2C61" w:rsidRPr="00573B80" w:rsidRDefault="00DB2C61" w:rsidP="00FA2725">
            <w:pPr>
              <w:autoSpaceDE w:val="0"/>
              <w:autoSpaceDN w:val="0"/>
              <w:adjustRightInd w:val="0"/>
              <w:spacing w:line="240" w:lineRule="auto"/>
              <w:rPr>
                <w:rFonts w:ascii="Times New Roman" w:hAnsi="Times New Roman" w:cs="Times New Roman"/>
                <w:b/>
                <w:sz w:val="16"/>
                <w:szCs w:val="16"/>
              </w:rPr>
            </w:pPr>
          </w:p>
          <w:p w14:paraId="05D0D642" w14:textId="77777777" w:rsidR="00DB2C61" w:rsidRPr="00573B80" w:rsidRDefault="00DB2C61" w:rsidP="00FA2725">
            <w:pPr>
              <w:autoSpaceDE w:val="0"/>
              <w:autoSpaceDN w:val="0"/>
              <w:adjustRightInd w:val="0"/>
              <w:spacing w:line="240" w:lineRule="auto"/>
              <w:rPr>
                <w:rFonts w:ascii="Times New Roman" w:hAnsi="Times New Roman" w:cs="Times New Roman"/>
                <w:b/>
                <w:sz w:val="16"/>
                <w:szCs w:val="16"/>
              </w:rPr>
            </w:pPr>
          </w:p>
          <w:p w14:paraId="04F76CA4" w14:textId="77777777" w:rsidR="00573B80" w:rsidRPr="00573B80" w:rsidRDefault="00573B80" w:rsidP="00573B80">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4pm – Advent Svc</w:t>
            </w:r>
          </w:p>
          <w:p w14:paraId="08724F25" w14:textId="230F8CF2" w:rsidR="00DB2C61" w:rsidRPr="00573B80" w:rsidRDefault="00573B80" w:rsidP="00573B80">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color w:val="FF0000"/>
                <w:sz w:val="16"/>
                <w:szCs w:val="16"/>
              </w:rPr>
              <w:t>5pm – Soup Supper</w:t>
            </w:r>
          </w:p>
        </w:tc>
        <w:tc>
          <w:tcPr>
            <w:tcW w:w="1710" w:type="dxa"/>
            <w:tcBorders>
              <w:top w:val="single" w:sz="4" w:space="0" w:color="auto"/>
              <w:left w:val="single" w:sz="4" w:space="0" w:color="auto"/>
              <w:bottom w:val="single" w:sz="4" w:space="0" w:color="auto"/>
              <w:right w:val="single" w:sz="4" w:space="0" w:color="auto"/>
            </w:tcBorders>
          </w:tcPr>
          <w:p w14:paraId="2452F750" w14:textId="5C577E2B"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12</w:t>
            </w:r>
          </w:p>
          <w:p w14:paraId="1DE68CBC"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9:30 – Prayer Group</w:t>
            </w:r>
          </w:p>
          <w:p w14:paraId="30B1C584"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EF31BCA" w14:textId="74B22BEF" w:rsidR="00864ADD" w:rsidRPr="00573B80" w:rsidRDefault="00356E6F"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NO MINIATURES</w:t>
            </w:r>
          </w:p>
          <w:p w14:paraId="3F517183" w14:textId="77777777" w:rsidR="00A76409" w:rsidRDefault="00A76409" w:rsidP="00AC00A2">
            <w:pPr>
              <w:autoSpaceDE w:val="0"/>
              <w:autoSpaceDN w:val="0"/>
              <w:adjustRightInd w:val="0"/>
              <w:spacing w:line="240" w:lineRule="auto"/>
              <w:rPr>
                <w:rFonts w:ascii="Times New Roman" w:hAnsi="Times New Roman" w:cs="Times New Roman"/>
                <w:b/>
                <w:sz w:val="16"/>
                <w:szCs w:val="16"/>
              </w:rPr>
            </w:pPr>
          </w:p>
          <w:p w14:paraId="318B5466" w14:textId="6472A25C" w:rsidR="00673717" w:rsidRPr="00673717" w:rsidRDefault="00673717" w:rsidP="00AC00A2">
            <w:pPr>
              <w:autoSpaceDE w:val="0"/>
              <w:autoSpaceDN w:val="0"/>
              <w:adjustRightInd w:val="0"/>
              <w:spacing w:line="240" w:lineRule="auto"/>
              <w:rPr>
                <w:rFonts w:ascii="Times New Roman" w:hAnsi="Times New Roman" w:cs="Times New Roman"/>
                <w:b/>
                <w:color w:val="FF0000"/>
                <w:sz w:val="16"/>
                <w:szCs w:val="16"/>
              </w:rPr>
            </w:pPr>
            <w:r w:rsidRPr="00673717">
              <w:rPr>
                <w:rFonts w:ascii="Times New Roman" w:hAnsi="Times New Roman" w:cs="Times New Roman"/>
                <w:b/>
                <w:color w:val="FF0000"/>
                <w:sz w:val="16"/>
                <w:szCs w:val="16"/>
              </w:rPr>
              <w:t>1pm Royal Dalton</w:t>
            </w:r>
          </w:p>
          <w:p w14:paraId="48968239" w14:textId="07DCEDFA" w:rsidR="00673717" w:rsidRPr="00673717" w:rsidRDefault="00673717" w:rsidP="00AC00A2">
            <w:pPr>
              <w:autoSpaceDE w:val="0"/>
              <w:autoSpaceDN w:val="0"/>
              <w:adjustRightInd w:val="0"/>
              <w:spacing w:line="240" w:lineRule="auto"/>
              <w:rPr>
                <w:rFonts w:ascii="Times New Roman" w:hAnsi="Times New Roman" w:cs="Times New Roman"/>
                <w:b/>
                <w:color w:val="FF0000"/>
                <w:sz w:val="16"/>
                <w:szCs w:val="16"/>
              </w:rPr>
            </w:pPr>
            <w:r w:rsidRPr="00673717">
              <w:rPr>
                <w:rFonts w:ascii="Times New Roman" w:hAnsi="Times New Roman" w:cs="Times New Roman"/>
                <w:b/>
                <w:color w:val="FF0000"/>
                <w:sz w:val="16"/>
                <w:szCs w:val="16"/>
              </w:rPr>
              <w:t xml:space="preserve">2:30 Chimes </w:t>
            </w:r>
            <w:r>
              <w:rPr>
                <w:rFonts w:ascii="Times New Roman" w:hAnsi="Times New Roman" w:cs="Times New Roman"/>
                <w:b/>
                <w:color w:val="FF0000"/>
                <w:sz w:val="16"/>
                <w:szCs w:val="16"/>
              </w:rPr>
              <w:t xml:space="preserve">@ </w:t>
            </w:r>
            <w:r w:rsidRPr="00673717">
              <w:rPr>
                <w:rFonts w:ascii="Times New Roman" w:hAnsi="Times New Roman" w:cs="Times New Roman"/>
                <w:b/>
                <w:color w:val="FF0000"/>
                <w:sz w:val="16"/>
                <w:szCs w:val="16"/>
              </w:rPr>
              <w:t>RD</w:t>
            </w:r>
          </w:p>
          <w:p w14:paraId="3F7DEF1F" w14:textId="003F8786"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5D4B50D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75B5C8B1" w14:textId="51304901" w:rsidR="00316213"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4:30 – Choir</w:t>
            </w:r>
          </w:p>
          <w:p w14:paraId="224E2D26" w14:textId="42E72A93" w:rsidR="00864ADD" w:rsidRPr="00573B80" w:rsidRDefault="00864ADD" w:rsidP="00FA2725">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tcPr>
          <w:p w14:paraId="2C26D2AA" w14:textId="5992514D"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13</w:t>
            </w:r>
          </w:p>
          <w:p w14:paraId="506C1E7D"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0906CE3E"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NT BS</w:t>
            </w:r>
          </w:p>
          <w:p w14:paraId="6522E215"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p>
          <w:p w14:paraId="06483D5D"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11am-1pm</w:t>
            </w:r>
          </w:p>
          <w:p w14:paraId="1DC1FABA" w14:textId="3946CA22" w:rsidR="005D267A"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Continuing Ed</w:t>
            </w:r>
          </w:p>
          <w:p w14:paraId="19EA3319" w14:textId="77777777" w:rsidR="005D267A" w:rsidRPr="00573B80" w:rsidRDefault="005D267A" w:rsidP="00AC00A2">
            <w:pPr>
              <w:autoSpaceDE w:val="0"/>
              <w:autoSpaceDN w:val="0"/>
              <w:adjustRightInd w:val="0"/>
              <w:spacing w:line="240" w:lineRule="auto"/>
              <w:rPr>
                <w:rFonts w:ascii="Times New Roman" w:hAnsi="Times New Roman" w:cs="Times New Roman"/>
                <w:b/>
                <w:sz w:val="16"/>
                <w:szCs w:val="16"/>
              </w:rPr>
            </w:pPr>
          </w:p>
          <w:p w14:paraId="331440A2" w14:textId="77777777" w:rsidR="005D267A" w:rsidRPr="00573B80" w:rsidRDefault="005D267A" w:rsidP="00AC00A2">
            <w:pPr>
              <w:autoSpaceDE w:val="0"/>
              <w:autoSpaceDN w:val="0"/>
              <w:adjustRightInd w:val="0"/>
              <w:spacing w:line="240" w:lineRule="auto"/>
              <w:rPr>
                <w:rFonts w:ascii="Times New Roman" w:hAnsi="Times New Roman" w:cs="Times New Roman"/>
                <w:b/>
                <w:sz w:val="16"/>
                <w:szCs w:val="16"/>
              </w:rPr>
            </w:pPr>
          </w:p>
          <w:p w14:paraId="476AC4E8" w14:textId="77777777" w:rsidR="005D267A" w:rsidRPr="00573B80" w:rsidRDefault="005D267A" w:rsidP="00AC00A2">
            <w:pPr>
              <w:autoSpaceDE w:val="0"/>
              <w:autoSpaceDN w:val="0"/>
              <w:adjustRightInd w:val="0"/>
              <w:spacing w:line="240" w:lineRule="auto"/>
              <w:rPr>
                <w:rFonts w:ascii="Times New Roman" w:hAnsi="Times New Roman" w:cs="Times New Roman"/>
                <w:b/>
                <w:sz w:val="16"/>
                <w:szCs w:val="16"/>
              </w:rPr>
            </w:pPr>
          </w:p>
          <w:p w14:paraId="7D66C70D"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749AFC20"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3A8E1437" w14:textId="6399D2F5"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77AA4770" w14:textId="65E822C1"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14</w:t>
            </w:r>
          </w:p>
          <w:p w14:paraId="5A837C2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4pm Worship</w:t>
            </w:r>
          </w:p>
          <w:p w14:paraId="013E2CA6"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661AF6E8"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A58BA66"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27DA0D97"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31816188"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23B301E0"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4B118F30" w14:textId="77777777"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p w14:paraId="49439F4A" w14:textId="57794D5D" w:rsidR="00A76409" w:rsidRPr="00573B80" w:rsidRDefault="00A76409" w:rsidP="00AC00A2">
            <w:pPr>
              <w:autoSpaceDE w:val="0"/>
              <w:autoSpaceDN w:val="0"/>
              <w:adjustRightInd w:val="0"/>
              <w:spacing w:line="240" w:lineRule="auto"/>
              <w:rPr>
                <w:rFonts w:ascii="Times New Roman" w:hAnsi="Times New Roman" w:cs="Times New Roman"/>
                <w:b/>
                <w:sz w:val="16"/>
                <w:szCs w:val="16"/>
              </w:rPr>
            </w:pPr>
          </w:p>
        </w:tc>
      </w:tr>
      <w:tr w:rsidR="00864ADD" w:rsidRPr="00573B80" w14:paraId="4CB1C408" w14:textId="77777777" w:rsidTr="00AC00A2">
        <w:trPr>
          <w:trHeight w:val="1957"/>
        </w:trPr>
        <w:tc>
          <w:tcPr>
            <w:tcW w:w="1615" w:type="dxa"/>
            <w:tcBorders>
              <w:top w:val="single" w:sz="4" w:space="0" w:color="auto"/>
              <w:left w:val="single" w:sz="4" w:space="0" w:color="auto"/>
              <w:bottom w:val="single" w:sz="4" w:space="0" w:color="auto"/>
              <w:right w:val="single" w:sz="4" w:space="0" w:color="auto"/>
            </w:tcBorders>
          </w:tcPr>
          <w:p w14:paraId="162EC3BD" w14:textId="727C5CD5"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r w:rsidR="00FA2725" w:rsidRPr="00573B80">
              <w:rPr>
                <w:rFonts w:ascii="Times New Roman" w:hAnsi="Times New Roman" w:cs="Times New Roman"/>
                <w:b/>
                <w:sz w:val="16"/>
                <w:szCs w:val="16"/>
              </w:rPr>
              <w:t>5</w:t>
            </w:r>
          </w:p>
          <w:p w14:paraId="1B17F0B2"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Worship,</w:t>
            </w:r>
          </w:p>
          <w:p w14:paraId="02C8C671" w14:textId="77777777" w:rsidR="007D78C5" w:rsidRPr="00573B80" w:rsidRDefault="007D78C5" w:rsidP="00AC00A2">
            <w:pPr>
              <w:spacing w:line="240" w:lineRule="auto"/>
              <w:rPr>
                <w:rFonts w:ascii="Times New Roman" w:hAnsi="Times New Roman" w:cs="Times New Roman"/>
                <w:b/>
                <w:sz w:val="16"/>
                <w:szCs w:val="16"/>
              </w:rPr>
            </w:pPr>
          </w:p>
          <w:p w14:paraId="007997A3"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Children’s SS</w:t>
            </w:r>
          </w:p>
          <w:p w14:paraId="7EE1FB4B" w14:textId="77777777" w:rsidR="007D78C5" w:rsidRPr="00573B80" w:rsidRDefault="007D78C5" w:rsidP="00AC00A2">
            <w:pPr>
              <w:spacing w:line="240" w:lineRule="auto"/>
              <w:rPr>
                <w:rFonts w:ascii="Times New Roman" w:hAnsi="Times New Roman" w:cs="Times New Roman"/>
                <w:b/>
                <w:sz w:val="16"/>
                <w:szCs w:val="16"/>
              </w:rPr>
            </w:pPr>
          </w:p>
          <w:p w14:paraId="53BAF9D1" w14:textId="4D9B8E4A"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10:30 Adult SS,  </w:t>
            </w:r>
          </w:p>
          <w:p w14:paraId="470EAA35"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 </w:t>
            </w:r>
          </w:p>
          <w:p w14:paraId="0326A1A8" w14:textId="77777777" w:rsidR="000102A7"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11-11:30am D-U</w:t>
            </w:r>
          </w:p>
          <w:p w14:paraId="614F6F5A" w14:textId="3CD2BB65" w:rsidR="000102A7" w:rsidRPr="00573B80" w:rsidRDefault="000102A7"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Comm</w:t>
            </w:r>
          </w:p>
          <w:p w14:paraId="75827A39" w14:textId="77777777" w:rsidR="000102A7" w:rsidRPr="00573B80" w:rsidRDefault="000102A7" w:rsidP="00AC00A2">
            <w:pPr>
              <w:spacing w:line="240" w:lineRule="auto"/>
              <w:rPr>
                <w:rFonts w:ascii="Times New Roman" w:hAnsi="Times New Roman" w:cs="Times New Roman"/>
                <w:b/>
                <w:sz w:val="16"/>
                <w:szCs w:val="16"/>
              </w:rPr>
            </w:pPr>
          </w:p>
          <w:p w14:paraId="5F2890A2" w14:textId="77777777" w:rsidR="00864ADD" w:rsidRPr="00573B80" w:rsidRDefault="00864ADD" w:rsidP="00AC00A2">
            <w:pPr>
              <w:spacing w:line="240" w:lineRule="auto"/>
              <w:rPr>
                <w:rFonts w:ascii="Times New Roman" w:hAnsi="Times New Roman" w:cs="Times New Roman"/>
                <w:b/>
                <w:sz w:val="16"/>
                <w:szCs w:val="16"/>
              </w:rPr>
            </w:pPr>
          </w:p>
          <w:p w14:paraId="7B9D6533" w14:textId="1F3EE99B" w:rsidR="00B444B4" w:rsidRPr="00573B80" w:rsidRDefault="00B444B4" w:rsidP="00AC00A2">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040423F" w14:textId="79408AFA"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r w:rsidR="00FA2725" w:rsidRPr="00573B80">
              <w:rPr>
                <w:rFonts w:ascii="Times New Roman" w:hAnsi="Times New Roman" w:cs="Times New Roman"/>
                <w:b/>
                <w:sz w:val="16"/>
                <w:szCs w:val="16"/>
              </w:rPr>
              <w:t>6</w:t>
            </w:r>
          </w:p>
          <w:p w14:paraId="24B6A1A4" w14:textId="77777777" w:rsidR="00AC00A2" w:rsidRPr="00573B80" w:rsidRDefault="00AC00A2" w:rsidP="00AC00A2">
            <w:pPr>
              <w:autoSpaceDE w:val="0"/>
              <w:autoSpaceDN w:val="0"/>
              <w:adjustRightInd w:val="0"/>
              <w:spacing w:line="240" w:lineRule="auto"/>
              <w:rPr>
                <w:rFonts w:ascii="Times New Roman" w:hAnsi="Times New Roman" w:cs="Times New Roman"/>
                <w:b/>
                <w:sz w:val="16"/>
                <w:szCs w:val="16"/>
              </w:rPr>
            </w:pPr>
          </w:p>
          <w:p w14:paraId="0E19EFA1"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OFF</w:t>
            </w:r>
          </w:p>
          <w:p w14:paraId="201524E7" w14:textId="77777777" w:rsidR="000102A7" w:rsidRPr="00573B80" w:rsidRDefault="000102A7" w:rsidP="00AC00A2">
            <w:pPr>
              <w:autoSpaceDE w:val="0"/>
              <w:autoSpaceDN w:val="0"/>
              <w:adjustRightInd w:val="0"/>
              <w:spacing w:line="240" w:lineRule="auto"/>
              <w:rPr>
                <w:rFonts w:ascii="Times New Roman" w:hAnsi="Times New Roman" w:cs="Times New Roman"/>
                <w:b/>
                <w:sz w:val="16"/>
                <w:szCs w:val="16"/>
              </w:rPr>
            </w:pPr>
          </w:p>
          <w:p w14:paraId="29A503AF" w14:textId="77777777" w:rsidR="000102A7" w:rsidRPr="00573B80" w:rsidRDefault="000102A7" w:rsidP="00AC00A2">
            <w:pPr>
              <w:autoSpaceDE w:val="0"/>
              <w:autoSpaceDN w:val="0"/>
              <w:adjustRightInd w:val="0"/>
              <w:spacing w:line="240" w:lineRule="auto"/>
              <w:rPr>
                <w:rFonts w:ascii="Times New Roman" w:hAnsi="Times New Roman" w:cs="Times New Roman"/>
                <w:b/>
                <w:sz w:val="16"/>
                <w:szCs w:val="16"/>
              </w:rPr>
            </w:pPr>
          </w:p>
          <w:p w14:paraId="7C2A1DA0" w14:textId="77777777" w:rsidR="00864ADD" w:rsidRPr="00573B80" w:rsidRDefault="00864ADD" w:rsidP="00BA2969">
            <w:pPr>
              <w:autoSpaceDE w:val="0"/>
              <w:autoSpaceDN w:val="0"/>
              <w:adjustRightInd w:val="0"/>
              <w:spacing w:line="240" w:lineRule="auto"/>
              <w:rPr>
                <w:rFonts w:ascii="Times New Roman" w:hAnsi="Times New Roman" w:cs="Times New Roman"/>
                <w:b/>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6BF8AD1" w14:textId="4B1F5B8B"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r w:rsidR="00FA2725" w:rsidRPr="00573B80">
              <w:rPr>
                <w:rFonts w:ascii="Times New Roman" w:hAnsi="Times New Roman" w:cs="Times New Roman"/>
                <w:b/>
                <w:sz w:val="16"/>
                <w:szCs w:val="16"/>
              </w:rPr>
              <w:t>7</w:t>
            </w:r>
          </w:p>
          <w:p w14:paraId="2071BB82" w14:textId="77777777" w:rsidR="00CE1B73" w:rsidRPr="00573B80" w:rsidRDefault="00CE1B73" w:rsidP="00AC00A2">
            <w:pPr>
              <w:autoSpaceDE w:val="0"/>
              <w:autoSpaceDN w:val="0"/>
              <w:adjustRightInd w:val="0"/>
              <w:spacing w:line="240" w:lineRule="auto"/>
              <w:rPr>
                <w:rFonts w:ascii="Times New Roman" w:hAnsi="Times New Roman" w:cs="Times New Roman"/>
                <w:b/>
                <w:sz w:val="16"/>
                <w:szCs w:val="16"/>
              </w:rPr>
            </w:pPr>
          </w:p>
          <w:p w14:paraId="32B0EC6F" w14:textId="54BF42D3" w:rsidR="00CE1B73" w:rsidRPr="00573B80" w:rsidRDefault="00573B80"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12 – WELCA Christmas Party</w:t>
            </w:r>
          </w:p>
          <w:p w14:paraId="2957EAD7"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CD90A48"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2:30pm – Book Study</w:t>
            </w:r>
          </w:p>
        </w:tc>
        <w:tc>
          <w:tcPr>
            <w:tcW w:w="1530" w:type="dxa"/>
            <w:tcBorders>
              <w:top w:val="single" w:sz="4" w:space="0" w:color="auto"/>
              <w:left w:val="single" w:sz="4" w:space="0" w:color="auto"/>
              <w:bottom w:val="single" w:sz="4" w:space="0" w:color="auto"/>
              <w:right w:val="single" w:sz="4" w:space="0" w:color="auto"/>
            </w:tcBorders>
          </w:tcPr>
          <w:p w14:paraId="1D6C2D45" w14:textId="7C1A07DE"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r w:rsidR="00FA2725" w:rsidRPr="00573B80">
              <w:rPr>
                <w:rFonts w:ascii="Times New Roman" w:hAnsi="Times New Roman" w:cs="Times New Roman"/>
                <w:b/>
                <w:sz w:val="16"/>
                <w:szCs w:val="16"/>
              </w:rPr>
              <w:t>8</w:t>
            </w:r>
          </w:p>
          <w:p w14:paraId="5A1183FC"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OT BS</w:t>
            </w:r>
          </w:p>
          <w:p w14:paraId="6D01452B"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51ED6D4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1C8586B2"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98D2EF5"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EC3DA22"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A84626F" w14:textId="77777777" w:rsidR="00573B80" w:rsidRPr="00573B80" w:rsidRDefault="00573B80" w:rsidP="00573B80">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4pm – Advent Svc</w:t>
            </w:r>
          </w:p>
          <w:p w14:paraId="484F541B" w14:textId="03C115A5" w:rsidR="00DB2C61" w:rsidRPr="00573B80" w:rsidRDefault="00573B80" w:rsidP="00573B80">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color w:val="FF0000"/>
                <w:sz w:val="16"/>
                <w:szCs w:val="16"/>
              </w:rPr>
              <w:t>5pm – Soup Supper</w:t>
            </w:r>
          </w:p>
        </w:tc>
        <w:tc>
          <w:tcPr>
            <w:tcW w:w="1710" w:type="dxa"/>
            <w:tcBorders>
              <w:top w:val="single" w:sz="4" w:space="0" w:color="auto"/>
              <w:left w:val="single" w:sz="4" w:space="0" w:color="auto"/>
              <w:bottom w:val="single" w:sz="4" w:space="0" w:color="auto"/>
              <w:right w:val="single" w:sz="4" w:space="0" w:color="auto"/>
            </w:tcBorders>
          </w:tcPr>
          <w:p w14:paraId="265A6740" w14:textId="3B2CFEAB"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w:t>
            </w:r>
            <w:r w:rsidR="00FA2725" w:rsidRPr="00573B80">
              <w:rPr>
                <w:rFonts w:ascii="Times New Roman" w:hAnsi="Times New Roman" w:cs="Times New Roman"/>
                <w:b/>
                <w:sz w:val="16"/>
                <w:szCs w:val="16"/>
              </w:rPr>
              <w:t>9</w:t>
            </w:r>
          </w:p>
          <w:p w14:paraId="7537DB1D"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9:30 – Prayer Group</w:t>
            </w:r>
          </w:p>
          <w:p w14:paraId="7ADDD1B5"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AC2F56E" w14:textId="536E4724" w:rsidR="00864ADD" w:rsidRPr="00573B80" w:rsidRDefault="00356E6F"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NO MINIATURES</w:t>
            </w:r>
          </w:p>
          <w:p w14:paraId="144E4D5D"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76EC9C0D" w14:textId="203ED92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4:30 – Choir</w:t>
            </w:r>
          </w:p>
          <w:p w14:paraId="5B0ED536" w14:textId="77777777" w:rsidR="00864ADD" w:rsidRDefault="00316213"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5:15 Chimes</w:t>
            </w:r>
          </w:p>
          <w:p w14:paraId="6D6E4141" w14:textId="77777777" w:rsidR="008E22A0" w:rsidRDefault="008E22A0" w:rsidP="00AC00A2">
            <w:pPr>
              <w:autoSpaceDE w:val="0"/>
              <w:autoSpaceDN w:val="0"/>
              <w:adjustRightInd w:val="0"/>
              <w:spacing w:line="240" w:lineRule="auto"/>
              <w:rPr>
                <w:rFonts w:ascii="Times New Roman" w:hAnsi="Times New Roman" w:cs="Times New Roman"/>
                <w:b/>
                <w:sz w:val="16"/>
                <w:szCs w:val="16"/>
              </w:rPr>
            </w:pPr>
          </w:p>
          <w:p w14:paraId="6E2BA691" w14:textId="0CB973D0" w:rsidR="008E22A0" w:rsidRPr="00573B80" w:rsidRDefault="008E22A0" w:rsidP="00AC00A2">
            <w:pPr>
              <w:autoSpaceDE w:val="0"/>
              <w:autoSpaceDN w:val="0"/>
              <w:adjustRightInd w:val="0"/>
              <w:spacing w:line="240" w:lineRule="auto"/>
              <w:rPr>
                <w:rFonts w:ascii="Times New Roman" w:hAnsi="Times New Roman" w:cs="Times New Roman"/>
                <w:b/>
                <w:sz w:val="16"/>
                <w:szCs w:val="16"/>
              </w:rPr>
            </w:pPr>
            <w:r w:rsidRPr="008E22A0">
              <w:rPr>
                <w:rFonts w:ascii="Times New Roman" w:hAnsi="Times New Roman" w:cs="Times New Roman"/>
                <w:b/>
                <w:color w:val="FF0000"/>
                <w:sz w:val="16"/>
                <w:szCs w:val="16"/>
              </w:rPr>
              <w:t>Vineyard Views Deadline</w:t>
            </w:r>
          </w:p>
        </w:tc>
        <w:tc>
          <w:tcPr>
            <w:tcW w:w="1363" w:type="dxa"/>
            <w:tcBorders>
              <w:top w:val="single" w:sz="4" w:space="0" w:color="auto"/>
              <w:left w:val="single" w:sz="4" w:space="0" w:color="auto"/>
              <w:bottom w:val="single" w:sz="4" w:space="0" w:color="auto"/>
              <w:right w:val="single" w:sz="4" w:space="0" w:color="auto"/>
            </w:tcBorders>
          </w:tcPr>
          <w:p w14:paraId="1BA1EEA8" w14:textId="2C493C62"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20</w:t>
            </w:r>
          </w:p>
          <w:p w14:paraId="2E4D5EC0"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10am – NT BS</w:t>
            </w:r>
          </w:p>
          <w:p w14:paraId="6938BCAC"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0AAF2EB"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11am-1pm</w:t>
            </w:r>
          </w:p>
          <w:p w14:paraId="7935F271"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Continuing Ed</w:t>
            </w:r>
          </w:p>
          <w:p w14:paraId="25A2C76C"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70C9432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65D7702" w14:textId="77777777" w:rsidR="00AC00A2" w:rsidRPr="00573B80" w:rsidRDefault="00AC00A2" w:rsidP="00AC00A2">
            <w:pPr>
              <w:autoSpaceDE w:val="0"/>
              <w:autoSpaceDN w:val="0"/>
              <w:adjustRightInd w:val="0"/>
              <w:spacing w:line="240" w:lineRule="auto"/>
              <w:rPr>
                <w:rFonts w:ascii="Times New Roman" w:hAnsi="Times New Roman" w:cs="Times New Roman"/>
                <w:b/>
                <w:color w:val="FF0000"/>
                <w:sz w:val="16"/>
                <w:szCs w:val="16"/>
              </w:rPr>
            </w:pPr>
          </w:p>
          <w:p w14:paraId="6B4F2EE8" w14:textId="77777777" w:rsidR="00AC00A2" w:rsidRPr="00573B80" w:rsidRDefault="00AC00A2" w:rsidP="00AC00A2">
            <w:pPr>
              <w:autoSpaceDE w:val="0"/>
              <w:autoSpaceDN w:val="0"/>
              <w:adjustRightInd w:val="0"/>
              <w:spacing w:line="240" w:lineRule="auto"/>
              <w:rPr>
                <w:rFonts w:ascii="Times New Roman" w:hAnsi="Times New Roman" w:cs="Times New Roman"/>
                <w:b/>
                <w:color w:val="FF0000"/>
                <w:sz w:val="16"/>
                <w:szCs w:val="16"/>
              </w:rPr>
            </w:pPr>
          </w:p>
          <w:p w14:paraId="45FD1B80" w14:textId="0F6AE0AD"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1A14EA39" w14:textId="73F87D59"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21</w:t>
            </w:r>
          </w:p>
          <w:p w14:paraId="2F6A55B0"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0375C68A"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4pm Worship</w:t>
            </w:r>
          </w:p>
          <w:p w14:paraId="584E530E"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FD51F65"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E224154"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33112F9"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tc>
      </w:tr>
      <w:tr w:rsidR="00864ADD" w:rsidRPr="00573B80" w14:paraId="73527345" w14:textId="77777777" w:rsidTr="00AC00A2">
        <w:trPr>
          <w:trHeight w:val="1878"/>
        </w:trPr>
        <w:tc>
          <w:tcPr>
            <w:tcW w:w="1615" w:type="dxa"/>
            <w:tcBorders>
              <w:top w:val="single" w:sz="4" w:space="0" w:color="auto"/>
              <w:left w:val="single" w:sz="4" w:space="0" w:color="auto"/>
              <w:bottom w:val="single" w:sz="4" w:space="0" w:color="auto"/>
              <w:right w:val="single" w:sz="4" w:space="0" w:color="auto"/>
            </w:tcBorders>
          </w:tcPr>
          <w:p w14:paraId="5B5B345C" w14:textId="77777777" w:rsidR="00FA2725" w:rsidRPr="00573B80" w:rsidRDefault="00FA2725"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22</w:t>
            </w:r>
          </w:p>
          <w:p w14:paraId="3841669B" w14:textId="3145BC72" w:rsidR="007D78C5" w:rsidRPr="00573B80" w:rsidRDefault="00864ADD" w:rsidP="00FA2725">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9am Worship, </w:t>
            </w:r>
          </w:p>
          <w:p w14:paraId="5F3D23F1" w14:textId="77777777" w:rsidR="007D78C5" w:rsidRPr="00573B80" w:rsidRDefault="007D78C5" w:rsidP="00AC00A2">
            <w:pPr>
              <w:spacing w:line="240" w:lineRule="auto"/>
              <w:rPr>
                <w:rFonts w:ascii="Times New Roman" w:hAnsi="Times New Roman" w:cs="Times New Roman"/>
                <w:b/>
                <w:sz w:val="16"/>
                <w:szCs w:val="16"/>
              </w:rPr>
            </w:pPr>
          </w:p>
          <w:p w14:paraId="35EE1596" w14:textId="2FBE72A8"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9am Children’s SS</w:t>
            </w:r>
          </w:p>
          <w:p w14:paraId="292B3B3A" w14:textId="77777777" w:rsidR="007D78C5"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10:30 Adult SS, </w:t>
            </w:r>
          </w:p>
          <w:p w14:paraId="67191026" w14:textId="77777777" w:rsidR="007D78C5" w:rsidRPr="00573B80" w:rsidRDefault="007D78C5" w:rsidP="00AC00A2">
            <w:pPr>
              <w:spacing w:line="240" w:lineRule="auto"/>
              <w:rPr>
                <w:rFonts w:ascii="Times New Roman" w:hAnsi="Times New Roman" w:cs="Times New Roman"/>
                <w:b/>
                <w:sz w:val="16"/>
                <w:szCs w:val="16"/>
              </w:rPr>
            </w:pPr>
          </w:p>
          <w:p w14:paraId="09BEEBAB" w14:textId="7A8BFA95"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11-11:30am D-U Comm</w:t>
            </w:r>
          </w:p>
          <w:p w14:paraId="1AE3D6D9" w14:textId="77777777" w:rsidR="007D78C5" w:rsidRPr="00573B80" w:rsidRDefault="007D78C5" w:rsidP="00AC00A2">
            <w:pPr>
              <w:spacing w:line="240" w:lineRule="auto"/>
              <w:rPr>
                <w:rFonts w:ascii="Times New Roman" w:hAnsi="Times New Roman" w:cs="Times New Roman"/>
                <w:b/>
                <w:sz w:val="16"/>
                <w:szCs w:val="16"/>
              </w:rPr>
            </w:pPr>
          </w:p>
          <w:p w14:paraId="7C63C03B" w14:textId="0E380287" w:rsidR="00864ADD" w:rsidRPr="00573B80" w:rsidRDefault="00864ADD" w:rsidP="00AC00A2">
            <w:pPr>
              <w:spacing w:line="240" w:lineRule="auto"/>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9D291B8" w14:textId="29796FD1"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23</w:t>
            </w:r>
          </w:p>
          <w:p w14:paraId="7FAEB9FA" w14:textId="77777777" w:rsidR="000102A7" w:rsidRPr="00573B80" w:rsidRDefault="000102A7" w:rsidP="000102A7">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OFF</w:t>
            </w:r>
          </w:p>
          <w:p w14:paraId="6003457E" w14:textId="4B94A8AA" w:rsidR="00864ADD" w:rsidRPr="00573B80" w:rsidRDefault="00864ADD" w:rsidP="005D267A">
            <w:pPr>
              <w:autoSpaceDE w:val="0"/>
              <w:autoSpaceDN w:val="0"/>
              <w:adjustRightInd w:val="0"/>
              <w:spacing w:line="240" w:lineRule="auto"/>
              <w:rPr>
                <w:rFonts w:ascii="Times New Roman" w:hAnsi="Times New Roman" w:cs="Times New Roman"/>
                <w:b/>
                <w:color w:val="FF0000"/>
                <w:sz w:val="16"/>
                <w:szCs w:val="16"/>
              </w:rPr>
            </w:pPr>
          </w:p>
        </w:tc>
        <w:tc>
          <w:tcPr>
            <w:tcW w:w="1350" w:type="dxa"/>
            <w:tcBorders>
              <w:top w:val="single" w:sz="4" w:space="0" w:color="auto"/>
              <w:left w:val="single" w:sz="4" w:space="0" w:color="auto"/>
              <w:bottom w:val="single" w:sz="4" w:space="0" w:color="auto"/>
              <w:right w:val="single" w:sz="4" w:space="0" w:color="auto"/>
            </w:tcBorders>
          </w:tcPr>
          <w:p w14:paraId="788DC9C3" w14:textId="13A04AE8" w:rsidR="00864ADD" w:rsidRPr="00573B80" w:rsidRDefault="00FA2725"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24</w:t>
            </w:r>
          </w:p>
          <w:p w14:paraId="3DD15CCF" w14:textId="20C83DB9" w:rsidR="00684454" w:rsidRPr="00573B80" w:rsidRDefault="00356E6F" w:rsidP="00AC00A2">
            <w:pPr>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CHRISTMAS EVE</w:t>
            </w:r>
          </w:p>
          <w:p w14:paraId="08E9654D"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ABD9165" w14:textId="4C970B84" w:rsidR="006D02F6" w:rsidRDefault="00A217EC" w:rsidP="00356E6F">
            <w:pPr>
              <w:spacing w:line="240" w:lineRule="auto"/>
              <w:rPr>
                <w:rFonts w:ascii="Times New Roman" w:hAnsi="Times New Roman" w:cs="Times New Roman"/>
                <w:b/>
                <w:color w:val="FF0000"/>
                <w:sz w:val="20"/>
                <w:szCs w:val="20"/>
              </w:rPr>
            </w:pPr>
            <w:r>
              <w:rPr>
                <w:rFonts w:ascii="Times New Roman" w:hAnsi="Times New Roman" w:cs="Times New Roman"/>
                <w:b/>
                <w:color w:val="FF0000"/>
                <w:sz w:val="20"/>
                <w:szCs w:val="20"/>
              </w:rPr>
              <w:t>NO Book Study</w:t>
            </w:r>
          </w:p>
          <w:p w14:paraId="036AD002" w14:textId="77777777" w:rsidR="006D02F6" w:rsidRDefault="006D02F6" w:rsidP="00356E6F">
            <w:pPr>
              <w:spacing w:line="240" w:lineRule="auto"/>
              <w:rPr>
                <w:rFonts w:ascii="Times New Roman" w:hAnsi="Times New Roman" w:cs="Times New Roman"/>
                <w:b/>
                <w:color w:val="FF0000"/>
                <w:sz w:val="20"/>
                <w:szCs w:val="20"/>
              </w:rPr>
            </w:pPr>
          </w:p>
          <w:p w14:paraId="20903D42" w14:textId="1ED9F5F6" w:rsidR="00356E6F" w:rsidRPr="00573B80" w:rsidRDefault="00356E6F" w:rsidP="00356E6F">
            <w:pPr>
              <w:spacing w:line="240" w:lineRule="auto"/>
              <w:rPr>
                <w:rFonts w:ascii="Times New Roman" w:hAnsi="Times New Roman" w:cs="Times New Roman"/>
                <w:b/>
                <w:color w:val="FF0000"/>
                <w:sz w:val="20"/>
                <w:szCs w:val="20"/>
              </w:rPr>
            </w:pPr>
            <w:r w:rsidRPr="00573B80">
              <w:rPr>
                <w:rFonts w:ascii="Times New Roman" w:hAnsi="Times New Roman" w:cs="Times New Roman"/>
                <w:b/>
                <w:color w:val="FF0000"/>
                <w:sz w:val="20"/>
                <w:szCs w:val="20"/>
              </w:rPr>
              <w:t>3pm – Family Svc</w:t>
            </w:r>
          </w:p>
          <w:p w14:paraId="3885D0C5" w14:textId="588AC94B" w:rsidR="007E0E6E" w:rsidRPr="00573B80" w:rsidRDefault="00356E6F" w:rsidP="00356E6F">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20"/>
                <w:szCs w:val="20"/>
              </w:rPr>
              <w:t>7pm – Traditional</w:t>
            </w:r>
          </w:p>
          <w:p w14:paraId="3F991B98" w14:textId="7777777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p>
          <w:p w14:paraId="37AE6DB9"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39B429F3"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14:paraId="4FBA1DA7" w14:textId="7D714EEE"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w:t>
            </w:r>
            <w:r w:rsidR="00FA2725" w:rsidRPr="00573B80">
              <w:rPr>
                <w:rFonts w:ascii="Times New Roman" w:hAnsi="Times New Roman" w:cs="Times New Roman"/>
                <w:b/>
                <w:sz w:val="16"/>
                <w:szCs w:val="16"/>
              </w:rPr>
              <w:t>5</w:t>
            </w:r>
          </w:p>
          <w:p w14:paraId="3AA6B228" w14:textId="76BECE6B" w:rsidR="00864ADD" w:rsidRPr="00573B80" w:rsidRDefault="00356E6F"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CHRISTMAS DAY</w:t>
            </w:r>
          </w:p>
          <w:p w14:paraId="3389779C" w14:textId="77777777" w:rsidR="00356E6F" w:rsidRPr="00573B80" w:rsidRDefault="00356E6F" w:rsidP="00AC00A2">
            <w:pPr>
              <w:autoSpaceDE w:val="0"/>
              <w:autoSpaceDN w:val="0"/>
              <w:adjustRightInd w:val="0"/>
              <w:spacing w:line="240" w:lineRule="auto"/>
              <w:rPr>
                <w:rFonts w:ascii="Times New Roman" w:hAnsi="Times New Roman" w:cs="Times New Roman"/>
                <w:b/>
                <w:sz w:val="16"/>
                <w:szCs w:val="16"/>
              </w:rPr>
            </w:pPr>
          </w:p>
          <w:p w14:paraId="41A2893C" w14:textId="77777777" w:rsidR="00356E6F" w:rsidRPr="00573B80" w:rsidRDefault="00356E6F" w:rsidP="00356E6F">
            <w:pPr>
              <w:autoSpaceDE w:val="0"/>
              <w:autoSpaceDN w:val="0"/>
              <w:adjustRightInd w:val="0"/>
              <w:spacing w:line="240" w:lineRule="auto"/>
              <w:rPr>
                <w:rFonts w:ascii="Times New Roman" w:hAnsi="Times New Roman" w:cs="Times New Roman"/>
                <w:b/>
                <w:color w:val="FF0000"/>
                <w:sz w:val="20"/>
                <w:szCs w:val="20"/>
              </w:rPr>
            </w:pPr>
            <w:r w:rsidRPr="00573B80">
              <w:rPr>
                <w:rFonts w:ascii="Times New Roman" w:hAnsi="Times New Roman" w:cs="Times New Roman"/>
                <w:b/>
                <w:color w:val="FF0000"/>
                <w:sz w:val="20"/>
                <w:szCs w:val="20"/>
              </w:rPr>
              <w:t>10am Service</w:t>
            </w:r>
          </w:p>
          <w:p w14:paraId="12F1684F" w14:textId="77777777" w:rsidR="00356E6F" w:rsidRPr="00573B80" w:rsidRDefault="00356E6F" w:rsidP="00AC00A2">
            <w:pPr>
              <w:autoSpaceDE w:val="0"/>
              <w:autoSpaceDN w:val="0"/>
              <w:adjustRightInd w:val="0"/>
              <w:spacing w:line="240" w:lineRule="auto"/>
              <w:rPr>
                <w:rFonts w:ascii="Times New Roman" w:hAnsi="Times New Roman" w:cs="Times New Roman"/>
                <w:b/>
                <w:sz w:val="16"/>
                <w:szCs w:val="16"/>
              </w:rPr>
            </w:pPr>
          </w:p>
          <w:p w14:paraId="51BF78A6" w14:textId="7777777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p>
          <w:p w14:paraId="280D8A2A"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A7A3ABC" w14:textId="77777777" w:rsidR="00864ADD" w:rsidRPr="00573B80" w:rsidRDefault="00864ADD" w:rsidP="00356E6F">
            <w:pPr>
              <w:autoSpaceDE w:val="0"/>
              <w:autoSpaceDN w:val="0"/>
              <w:adjustRightInd w:val="0"/>
              <w:spacing w:line="240" w:lineRule="auto"/>
              <w:jc w:val="center"/>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tcPr>
          <w:p w14:paraId="6B98948A" w14:textId="1C2E1DAC" w:rsidR="00864ADD"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w:t>
            </w:r>
            <w:r w:rsidR="00FA2725" w:rsidRPr="00573B80">
              <w:rPr>
                <w:rFonts w:ascii="Times New Roman" w:hAnsi="Times New Roman" w:cs="Times New Roman"/>
                <w:b/>
                <w:sz w:val="16"/>
                <w:szCs w:val="16"/>
              </w:rPr>
              <w:t>6</w:t>
            </w:r>
          </w:p>
          <w:p w14:paraId="7DA55EB1" w14:textId="77777777" w:rsidR="005B47E6" w:rsidRDefault="005B47E6" w:rsidP="00AC00A2">
            <w:pPr>
              <w:autoSpaceDE w:val="0"/>
              <w:autoSpaceDN w:val="0"/>
              <w:adjustRightInd w:val="0"/>
              <w:spacing w:line="240" w:lineRule="auto"/>
              <w:rPr>
                <w:rFonts w:ascii="Times New Roman" w:hAnsi="Times New Roman" w:cs="Times New Roman"/>
                <w:b/>
                <w:sz w:val="16"/>
                <w:szCs w:val="16"/>
              </w:rPr>
            </w:pPr>
          </w:p>
          <w:p w14:paraId="32218AB4" w14:textId="78B845E4" w:rsidR="005B47E6" w:rsidRPr="005B47E6" w:rsidRDefault="005B47E6" w:rsidP="00AC00A2">
            <w:pPr>
              <w:autoSpaceDE w:val="0"/>
              <w:autoSpaceDN w:val="0"/>
              <w:adjustRightInd w:val="0"/>
              <w:spacing w:line="240" w:lineRule="auto"/>
              <w:rPr>
                <w:rFonts w:ascii="Times New Roman" w:hAnsi="Times New Roman" w:cs="Times New Roman"/>
                <w:b/>
                <w:color w:val="FF0000"/>
                <w:sz w:val="16"/>
                <w:szCs w:val="16"/>
              </w:rPr>
            </w:pPr>
            <w:r w:rsidRPr="005B47E6">
              <w:rPr>
                <w:rFonts w:ascii="Times New Roman" w:hAnsi="Times New Roman" w:cs="Times New Roman"/>
                <w:b/>
                <w:color w:val="FF0000"/>
                <w:sz w:val="16"/>
                <w:szCs w:val="16"/>
              </w:rPr>
              <w:t>NO PRAYER GROUP</w:t>
            </w:r>
          </w:p>
          <w:p w14:paraId="578775A1"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02B8994D" w14:textId="702CC438" w:rsidR="00864ADD" w:rsidRPr="00573B80" w:rsidRDefault="00356E6F"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color w:val="FF0000"/>
                <w:sz w:val="16"/>
                <w:szCs w:val="16"/>
              </w:rPr>
              <w:t>NO MINIATURES</w:t>
            </w:r>
          </w:p>
          <w:p w14:paraId="78949D6B" w14:textId="77777777" w:rsidR="00CE1B73" w:rsidRPr="00573B80" w:rsidRDefault="00CE1B73" w:rsidP="00AC00A2">
            <w:pPr>
              <w:autoSpaceDE w:val="0"/>
              <w:autoSpaceDN w:val="0"/>
              <w:adjustRightInd w:val="0"/>
              <w:spacing w:line="240" w:lineRule="auto"/>
              <w:rPr>
                <w:rFonts w:ascii="Times New Roman" w:hAnsi="Times New Roman" w:cs="Times New Roman"/>
                <w:b/>
                <w:sz w:val="16"/>
                <w:szCs w:val="16"/>
              </w:rPr>
            </w:pPr>
          </w:p>
          <w:p w14:paraId="25DF433E" w14:textId="77777777" w:rsidR="00ED05B1" w:rsidRPr="00573B80" w:rsidRDefault="00ED05B1" w:rsidP="00AC00A2">
            <w:pPr>
              <w:autoSpaceDE w:val="0"/>
              <w:autoSpaceDN w:val="0"/>
              <w:adjustRightInd w:val="0"/>
              <w:spacing w:line="240" w:lineRule="auto"/>
              <w:rPr>
                <w:rFonts w:ascii="Times New Roman" w:hAnsi="Times New Roman" w:cs="Times New Roman"/>
                <w:b/>
                <w:sz w:val="16"/>
                <w:szCs w:val="16"/>
              </w:rPr>
            </w:pPr>
          </w:p>
          <w:p w14:paraId="5BAA5C89" w14:textId="77777777" w:rsidR="00BA2969" w:rsidRPr="00573B80" w:rsidRDefault="00BA2969" w:rsidP="00AC00A2">
            <w:pPr>
              <w:autoSpaceDE w:val="0"/>
              <w:autoSpaceDN w:val="0"/>
              <w:adjustRightInd w:val="0"/>
              <w:spacing w:line="240" w:lineRule="auto"/>
              <w:rPr>
                <w:rFonts w:ascii="Times New Roman" w:hAnsi="Times New Roman" w:cs="Times New Roman"/>
                <w:b/>
                <w:sz w:val="16"/>
                <w:szCs w:val="16"/>
              </w:rPr>
            </w:pPr>
          </w:p>
          <w:p w14:paraId="76774BFE" w14:textId="7209D9E9" w:rsidR="007D78C5" w:rsidRPr="00573B80" w:rsidRDefault="007D78C5" w:rsidP="007D78C5">
            <w:pPr>
              <w:autoSpaceDE w:val="0"/>
              <w:autoSpaceDN w:val="0"/>
              <w:adjustRightInd w:val="0"/>
              <w:spacing w:line="240" w:lineRule="auto"/>
              <w:rPr>
                <w:rFonts w:ascii="Times New Roman" w:hAnsi="Times New Roman" w:cs="Times New Roman"/>
                <w:b/>
                <w:sz w:val="16"/>
                <w:szCs w:val="16"/>
              </w:rPr>
            </w:pPr>
          </w:p>
          <w:p w14:paraId="4D8C5885" w14:textId="77777777" w:rsidR="007D78C5" w:rsidRPr="00573B80" w:rsidRDefault="007D78C5" w:rsidP="007D78C5">
            <w:pPr>
              <w:autoSpaceDE w:val="0"/>
              <w:autoSpaceDN w:val="0"/>
              <w:adjustRightInd w:val="0"/>
              <w:spacing w:line="240" w:lineRule="auto"/>
              <w:rPr>
                <w:rFonts w:ascii="Times New Roman" w:hAnsi="Times New Roman" w:cs="Times New Roman"/>
                <w:b/>
                <w:sz w:val="16"/>
                <w:szCs w:val="16"/>
              </w:rPr>
            </w:pPr>
          </w:p>
          <w:p w14:paraId="65D2C62B" w14:textId="7D6547D3" w:rsidR="00864ADD" w:rsidRPr="00573B80" w:rsidRDefault="006D02F6" w:rsidP="00AC00A2">
            <w:pPr>
              <w:autoSpaceDE w:val="0"/>
              <w:autoSpaceDN w:val="0"/>
              <w:adjustRightInd w:val="0"/>
              <w:spacing w:line="240" w:lineRule="auto"/>
              <w:rPr>
                <w:rFonts w:ascii="Times New Roman" w:hAnsi="Times New Roman" w:cs="Times New Roman"/>
                <w:b/>
                <w:sz w:val="16"/>
                <w:szCs w:val="16"/>
              </w:rPr>
            </w:pPr>
            <w:r w:rsidRPr="006D02F6">
              <w:rPr>
                <w:rFonts w:ascii="Times New Roman" w:hAnsi="Times New Roman" w:cs="Times New Roman"/>
                <w:b/>
                <w:color w:val="FF0000"/>
                <w:sz w:val="16"/>
                <w:szCs w:val="16"/>
              </w:rPr>
              <w:t>NO CHOIR PRACTICE</w:t>
            </w:r>
          </w:p>
        </w:tc>
        <w:tc>
          <w:tcPr>
            <w:tcW w:w="1363" w:type="dxa"/>
            <w:tcBorders>
              <w:top w:val="single" w:sz="4" w:space="0" w:color="auto"/>
              <w:left w:val="single" w:sz="4" w:space="0" w:color="auto"/>
              <w:bottom w:val="single" w:sz="4" w:space="0" w:color="auto"/>
              <w:right w:val="single" w:sz="4" w:space="0" w:color="auto"/>
            </w:tcBorders>
          </w:tcPr>
          <w:p w14:paraId="620958C7" w14:textId="7C750B15"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w:t>
            </w:r>
            <w:r w:rsidR="00FA2725" w:rsidRPr="00573B80">
              <w:rPr>
                <w:rFonts w:ascii="Times New Roman" w:hAnsi="Times New Roman" w:cs="Times New Roman"/>
                <w:b/>
                <w:sz w:val="16"/>
                <w:szCs w:val="16"/>
              </w:rPr>
              <w:t>7</w:t>
            </w:r>
          </w:p>
          <w:p w14:paraId="3C1C7FA9" w14:textId="37455BBB" w:rsidR="00864ADD" w:rsidRPr="00573B80" w:rsidRDefault="00987038"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 xml:space="preserve">10am </w:t>
            </w:r>
            <w:r w:rsidR="00864ADD" w:rsidRPr="00573B80">
              <w:rPr>
                <w:rFonts w:ascii="Times New Roman" w:hAnsi="Times New Roman" w:cs="Times New Roman"/>
                <w:b/>
                <w:sz w:val="16"/>
                <w:szCs w:val="16"/>
              </w:rPr>
              <w:t>NT BS</w:t>
            </w:r>
          </w:p>
          <w:p w14:paraId="2C5A5A47"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21460E24"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11am-1pm</w:t>
            </w:r>
          </w:p>
          <w:p w14:paraId="17994556"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Continuing Ed</w:t>
            </w:r>
          </w:p>
          <w:p w14:paraId="6E05A7F1"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tc>
        <w:tc>
          <w:tcPr>
            <w:tcW w:w="1720" w:type="dxa"/>
            <w:tcBorders>
              <w:top w:val="single" w:sz="4" w:space="0" w:color="auto"/>
              <w:left w:val="single" w:sz="4" w:space="0" w:color="auto"/>
              <w:bottom w:val="single" w:sz="4" w:space="0" w:color="auto"/>
              <w:right w:val="single" w:sz="4" w:space="0" w:color="auto"/>
            </w:tcBorders>
          </w:tcPr>
          <w:p w14:paraId="6A08AF20" w14:textId="2B2B1586"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w:t>
            </w:r>
            <w:r w:rsidR="00FA2725" w:rsidRPr="00573B80">
              <w:rPr>
                <w:rFonts w:ascii="Times New Roman" w:hAnsi="Times New Roman" w:cs="Times New Roman"/>
                <w:b/>
                <w:sz w:val="16"/>
                <w:szCs w:val="16"/>
              </w:rPr>
              <w:t>8</w:t>
            </w:r>
          </w:p>
          <w:p w14:paraId="4DE112AC"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p>
          <w:p w14:paraId="4E9633EA"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4pm Worship</w:t>
            </w:r>
          </w:p>
        </w:tc>
      </w:tr>
      <w:tr w:rsidR="00864ADD" w:rsidRPr="00BA2969" w14:paraId="312C601D" w14:textId="77777777" w:rsidTr="00AC00A2">
        <w:trPr>
          <w:trHeight w:val="1869"/>
        </w:trPr>
        <w:tc>
          <w:tcPr>
            <w:tcW w:w="1615" w:type="dxa"/>
            <w:tcBorders>
              <w:top w:val="single" w:sz="4" w:space="0" w:color="auto"/>
              <w:left w:val="single" w:sz="4" w:space="0" w:color="auto"/>
              <w:bottom w:val="single" w:sz="4" w:space="0" w:color="auto"/>
              <w:right w:val="single" w:sz="4" w:space="0" w:color="auto"/>
            </w:tcBorders>
          </w:tcPr>
          <w:p w14:paraId="3D1D010C" w14:textId="36BA1EC2" w:rsidR="00864ADD" w:rsidRPr="00573B80" w:rsidRDefault="00864ADD" w:rsidP="00AC00A2">
            <w:pPr>
              <w:autoSpaceDE w:val="0"/>
              <w:autoSpaceDN w:val="0"/>
              <w:adjustRightInd w:val="0"/>
              <w:spacing w:line="240" w:lineRule="auto"/>
              <w:rPr>
                <w:rFonts w:ascii="Times New Roman" w:hAnsi="Times New Roman" w:cs="Times New Roman"/>
                <w:b/>
                <w:color w:val="FF0000"/>
                <w:sz w:val="16"/>
                <w:szCs w:val="16"/>
              </w:rPr>
            </w:pPr>
            <w:r w:rsidRPr="00573B80">
              <w:rPr>
                <w:rFonts w:ascii="Times New Roman" w:hAnsi="Times New Roman" w:cs="Times New Roman"/>
                <w:b/>
                <w:sz w:val="16"/>
                <w:szCs w:val="16"/>
              </w:rPr>
              <w:t>2</w:t>
            </w:r>
            <w:r w:rsidR="00FA2725" w:rsidRPr="00573B80">
              <w:rPr>
                <w:rFonts w:ascii="Times New Roman" w:hAnsi="Times New Roman" w:cs="Times New Roman"/>
                <w:b/>
                <w:sz w:val="16"/>
                <w:szCs w:val="16"/>
              </w:rPr>
              <w:t>9</w:t>
            </w:r>
          </w:p>
          <w:p w14:paraId="4042D090"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9m Worship, 9am Children’s SS</w:t>
            </w:r>
          </w:p>
          <w:p w14:paraId="5E47F5C2" w14:textId="77777777" w:rsidR="00864ADD" w:rsidRPr="00573B80" w:rsidRDefault="00864ADD" w:rsidP="00AC00A2">
            <w:pPr>
              <w:spacing w:line="240" w:lineRule="auto"/>
              <w:rPr>
                <w:rFonts w:ascii="Times New Roman" w:hAnsi="Times New Roman" w:cs="Times New Roman"/>
                <w:b/>
                <w:sz w:val="16"/>
                <w:szCs w:val="16"/>
              </w:rPr>
            </w:pPr>
          </w:p>
          <w:p w14:paraId="09ABFE54" w14:textId="154C9672"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10:30 Adult SS,</w:t>
            </w:r>
          </w:p>
          <w:p w14:paraId="264890BE" w14:textId="77777777" w:rsidR="00864ADD" w:rsidRPr="00573B80" w:rsidRDefault="00864ADD" w:rsidP="00AC00A2">
            <w:pPr>
              <w:spacing w:line="240" w:lineRule="auto"/>
              <w:rPr>
                <w:rFonts w:ascii="Times New Roman" w:hAnsi="Times New Roman" w:cs="Times New Roman"/>
                <w:b/>
                <w:sz w:val="16"/>
                <w:szCs w:val="16"/>
              </w:rPr>
            </w:pPr>
            <w:r w:rsidRPr="00573B80">
              <w:rPr>
                <w:rFonts w:ascii="Times New Roman" w:hAnsi="Times New Roman" w:cs="Times New Roman"/>
                <w:b/>
                <w:sz w:val="16"/>
                <w:szCs w:val="16"/>
              </w:rPr>
              <w:t>11-11:30am D-U Comm</w:t>
            </w:r>
          </w:p>
        </w:tc>
        <w:tc>
          <w:tcPr>
            <w:tcW w:w="1620" w:type="dxa"/>
            <w:tcBorders>
              <w:top w:val="single" w:sz="4" w:space="0" w:color="auto"/>
              <w:left w:val="single" w:sz="4" w:space="0" w:color="auto"/>
              <w:bottom w:val="single" w:sz="4" w:space="0" w:color="auto"/>
              <w:right w:val="single" w:sz="4" w:space="0" w:color="auto"/>
            </w:tcBorders>
          </w:tcPr>
          <w:p w14:paraId="48E593A7" w14:textId="7253B6A5"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30</w:t>
            </w:r>
          </w:p>
          <w:p w14:paraId="2A5E4436" w14:textId="77777777" w:rsidR="00864ADD" w:rsidRPr="00573B80" w:rsidRDefault="00864ADD"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PJ OFF</w:t>
            </w:r>
          </w:p>
        </w:tc>
        <w:tc>
          <w:tcPr>
            <w:tcW w:w="1350" w:type="dxa"/>
            <w:tcBorders>
              <w:top w:val="single" w:sz="4" w:space="0" w:color="auto"/>
              <w:left w:val="single" w:sz="4" w:space="0" w:color="auto"/>
              <w:bottom w:val="single" w:sz="4" w:space="0" w:color="auto"/>
              <w:right w:val="single" w:sz="4" w:space="0" w:color="auto"/>
            </w:tcBorders>
          </w:tcPr>
          <w:p w14:paraId="7D6B9D96" w14:textId="6A4E8549" w:rsidR="00864ADD" w:rsidRPr="00573B80" w:rsidRDefault="00FA2725" w:rsidP="00AC00A2">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31</w:t>
            </w:r>
          </w:p>
          <w:p w14:paraId="4010E2C8" w14:textId="4A042A32" w:rsidR="005F07E4" w:rsidRPr="00A415B0" w:rsidRDefault="00864ADD" w:rsidP="00C65C08">
            <w:pPr>
              <w:autoSpaceDE w:val="0"/>
              <w:autoSpaceDN w:val="0"/>
              <w:adjustRightInd w:val="0"/>
              <w:spacing w:line="240" w:lineRule="auto"/>
              <w:rPr>
                <w:rFonts w:ascii="Times New Roman" w:hAnsi="Times New Roman" w:cs="Times New Roman"/>
                <w:b/>
                <w:sz w:val="16"/>
                <w:szCs w:val="16"/>
              </w:rPr>
            </w:pPr>
            <w:r w:rsidRPr="00573B80">
              <w:rPr>
                <w:rFonts w:ascii="Times New Roman" w:hAnsi="Times New Roman" w:cs="Times New Roman"/>
                <w:b/>
                <w:sz w:val="16"/>
                <w:szCs w:val="16"/>
              </w:rPr>
              <w:t>2:30pm – Book Study</w:t>
            </w:r>
          </w:p>
          <w:p w14:paraId="248978C2" w14:textId="211754EE" w:rsidR="00F2299F" w:rsidRPr="00A415B0" w:rsidRDefault="00F2299F" w:rsidP="00F2299F">
            <w:pPr>
              <w:autoSpaceDE w:val="0"/>
              <w:autoSpaceDN w:val="0"/>
              <w:adjustRightInd w:val="0"/>
              <w:spacing w:before="240" w:line="240" w:lineRule="auto"/>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68A5C" w14:textId="77777777" w:rsidR="00864ADD" w:rsidRPr="00A415B0" w:rsidRDefault="00864ADD" w:rsidP="00AC00A2">
            <w:pPr>
              <w:autoSpaceDE w:val="0"/>
              <w:autoSpaceDN w:val="0"/>
              <w:adjustRightInd w:val="0"/>
              <w:spacing w:line="240" w:lineRule="auto"/>
              <w:rPr>
                <w:rFonts w:ascii="Times New Roman" w:hAnsi="Times New Roman" w:cs="Times New Roman"/>
                <w:b/>
                <w:sz w:val="16"/>
                <w:szCs w:val="16"/>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A1BD43D" w14:textId="1721F9C4" w:rsidR="00864ADD" w:rsidRPr="00A415B0" w:rsidRDefault="00864ADD" w:rsidP="00A76409">
            <w:pPr>
              <w:autoSpaceDE w:val="0"/>
              <w:autoSpaceDN w:val="0"/>
              <w:adjustRightInd w:val="0"/>
              <w:spacing w:line="240" w:lineRule="auto"/>
              <w:rPr>
                <w:rFonts w:ascii="Times New Roman" w:hAnsi="Times New Roman" w:cs="Times New Roman"/>
                <w:b/>
                <w:sz w:val="16"/>
                <w:szCs w:val="16"/>
              </w:rPr>
            </w:pPr>
          </w:p>
        </w:tc>
        <w:tc>
          <w:tcPr>
            <w:tcW w:w="1363" w:type="dxa"/>
            <w:tcBorders>
              <w:top w:val="single" w:sz="4" w:space="0" w:color="auto"/>
              <w:left w:val="single" w:sz="4" w:space="0" w:color="auto"/>
              <w:bottom w:val="single" w:sz="4" w:space="0" w:color="auto"/>
              <w:right w:val="single" w:sz="4" w:space="0" w:color="auto"/>
            </w:tcBorders>
            <w:shd w:val="clear" w:color="auto" w:fill="FFFFFF" w:themeFill="background1"/>
          </w:tcPr>
          <w:p w14:paraId="08A9EB3A" w14:textId="26DFDB18" w:rsidR="007D78C5" w:rsidRPr="00A415B0" w:rsidRDefault="007D78C5" w:rsidP="00AC00A2">
            <w:pPr>
              <w:autoSpaceDE w:val="0"/>
              <w:autoSpaceDN w:val="0"/>
              <w:adjustRightInd w:val="0"/>
              <w:spacing w:line="240" w:lineRule="auto"/>
              <w:rPr>
                <w:rFonts w:ascii="Times New Roman" w:hAnsi="Times New Roman" w:cs="Times New Roman"/>
                <w:b/>
                <w:color w:val="FF0000"/>
                <w:sz w:val="16"/>
                <w:szCs w:val="16"/>
              </w:rPr>
            </w:pPr>
          </w:p>
        </w:tc>
        <w:tc>
          <w:tcPr>
            <w:tcW w:w="1720" w:type="dxa"/>
            <w:tcBorders>
              <w:top w:val="single" w:sz="4" w:space="0" w:color="auto"/>
              <w:left w:val="single" w:sz="4" w:space="0" w:color="auto"/>
              <w:bottom w:val="single" w:sz="4" w:space="0" w:color="auto"/>
              <w:right w:val="single" w:sz="4" w:space="0" w:color="auto"/>
            </w:tcBorders>
            <w:shd w:val="clear" w:color="auto" w:fill="FFFFFF" w:themeFill="background1"/>
          </w:tcPr>
          <w:p w14:paraId="79B1B2FC" w14:textId="615C240C" w:rsidR="00EC3593" w:rsidRPr="00A415B0" w:rsidRDefault="00EC3593" w:rsidP="00AC00A2">
            <w:pPr>
              <w:autoSpaceDE w:val="0"/>
              <w:autoSpaceDN w:val="0"/>
              <w:adjustRightInd w:val="0"/>
              <w:spacing w:line="240" w:lineRule="auto"/>
              <w:rPr>
                <w:rFonts w:ascii="Times New Roman" w:hAnsi="Times New Roman" w:cs="Times New Roman"/>
                <w:b/>
                <w:sz w:val="16"/>
                <w:szCs w:val="16"/>
              </w:rPr>
            </w:pPr>
          </w:p>
        </w:tc>
      </w:tr>
    </w:tbl>
    <w:bookmarkEnd w:id="37"/>
    <w:p w14:paraId="15F27735" w14:textId="43CD84BD" w:rsidR="009E1722" w:rsidRPr="00BA2969" w:rsidRDefault="00B17C99" w:rsidP="00470161">
      <w:pPr>
        <w:spacing w:line="240" w:lineRule="auto"/>
        <w:ind w:left="2880" w:firstLine="720"/>
        <w:rPr>
          <w:rFonts w:ascii="Bradley Hand ITC" w:hAnsi="Bradley Hand ITC"/>
          <w:b/>
          <w:bCs/>
          <w:noProof/>
          <w:color w:val="FF0000"/>
          <w:sz w:val="52"/>
          <w:szCs w:val="52"/>
        </w:rPr>
      </w:pPr>
      <w:r w:rsidRPr="00BA2969">
        <w:rPr>
          <w:rFonts w:ascii="Bradley Hand ITC" w:hAnsi="Bradley Hand ITC"/>
          <w:b/>
          <w:bCs/>
          <w:noProof/>
          <w:sz w:val="52"/>
          <w:szCs w:val="52"/>
        </w:rPr>
        <w:t>December</w:t>
      </w:r>
      <w:r w:rsidR="00431E5C" w:rsidRPr="00BA2969">
        <w:rPr>
          <w:rFonts w:ascii="Bradley Hand ITC" w:hAnsi="Bradley Hand ITC"/>
          <w:b/>
          <w:bCs/>
          <w:noProof/>
          <w:sz w:val="52"/>
          <w:szCs w:val="52"/>
        </w:rPr>
        <w:t xml:space="preserve"> </w:t>
      </w:r>
    </w:p>
    <w:p w14:paraId="25A35BF6" w14:textId="3F16ED0B" w:rsidR="00EC30F5" w:rsidRPr="00BA2969" w:rsidRDefault="00DB3BBF">
      <w:pPr>
        <w:rPr>
          <w:rFonts w:ascii="Times New Roman" w:hAnsi="Times New Roman" w:cs="Times New Roman"/>
          <w:b/>
          <w:sz w:val="36"/>
          <w:szCs w:val="36"/>
          <w:highlight w:val="yellow"/>
        </w:rPr>
      </w:pPr>
      <w:r w:rsidRPr="00BA2969">
        <w:rPr>
          <w:rFonts w:ascii="Times New Roman" w:hAnsi="Times New Roman" w:cs="Times New Roman"/>
          <w:b/>
          <w:sz w:val="36"/>
          <w:szCs w:val="36"/>
          <w:highlight w:val="yellow"/>
        </w:rPr>
        <w:br w:type="page"/>
      </w:r>
    </w:p>
    <w:p w14:paraId="6A3EA2BB" w14:textId="48454CE2" w:rsidR="00C31062" w:rsidRPr="00BA2969" w:rsidRDefault="00C31062" w:rsidP="00EC30F5">
      <w:pPr>
        <w:pBdr>
          <w:top w:val="triple" w:sz="4" w:space="1" w:color="auto"/>
          <w:left w:val="triple" w:sz="4" w:space="4" w:color="auto"/>
          <w:bottom w:val="triple" w:sz="4" w:space="1" w:color="auto"/>
          <w:right w:val="triple" w:sz="4" w:space="4" w:color="auto"/>
        </w:pBdr>
        <w:rPr>
          <w:rFonts w:ascii="Times New Roman" w:hAnsi="Times New Roman" w:cs="Times New Roman"/>
          <w:b/>
          <w:sz w:val="36"/>
          <w:szCs w:val="36"/>
        </w:rPr>
      </w:pPr>
      <w:r w:rsidRPr="00BA2969">
        <w:rPr>
          <w:rFonts w:ascii="Times New Roman" w:hAnsi="Times New Roman" w:cs="Times New Roman"/>
          <w:b/>
          <w:sz w:val="32"/>
          <w:szCs w:val="32"/>
        </w:rPr>
        <w:lastRenderedPageBreak/>
        <w:t>Pastor Joan (Joanie) E. Holden</w:t>
      </w:r>
      <w:r w:rsidRPr="00BA2969">
        <w:rPr>
          <w:rFonts w:ascii="Times New Roman" w:hAnsi="Times New Roman" w:cs="Times New Roman"/>
          <w:sz w:val="32"/>
          <w:szCs w:val="32"/>
        </w:rPr>
        <w:t xml:space="preserve">                     </w:t>
      </w:r>
    </w:p>
    <w:p w14:paraId="7FF5BFC3"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sz w:val="32"/>
          <w:szCs w:val="32"/>
        </w:rPr>
        <w:t xml:space="preserve">1070 N. Suncoast Blvd.                                           </w:t>
      </w:r>
    </w:p>
    <w:p w14:paraId="11CAA842"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BA2969">
        <w:rPr>
          <w:rFonts w:ascii="Times New Roman" w:hAnsi="Times New Roman" w:cs="Times New Roman"/>
          <w:bCs/>
          <w:sz w:val="32"/>
          <w:szCs w:val="32"/>
        </w:rPr>
        <w:t>Crystal River, FL 34429</w:t>
      </w:r>
      <w:r w:rsidRPr="00BA2969">
        <w:rPr>
          <w:rFonts w:ascii="Times New Roman" w:hAnsi="Times New Roman" w:cs="Times New Roman"/>
          <w:bCs/>
          <w:sz w:val="32"/>
          <w:szCs w:val="32"/>
        </w:rPr>
        <w:tab/>
      </w:r>
      <w:r w:rsidRPr="00BA2969">
        <w:rPr>
          <w:rFonts w:ascii="Times New Roman" w:hAnsi="Times New Roman" w:cs="Times New Roman"/>
          <w:bCs/>
          <w:sz w:val="32"/>
          <w:szCs w:val="32"/>
        </w:rPr>
        <w:tab/>
      </w:r>
      <w:r w:rsidRPr="00BA2969">
        <w:rPr>
          <w:rFonts w:ascii="Times New Roman" w:hAnsi="Times New Roman" w:cs="Times New Roman"/>
          <w:bCs/>
          <w:sz w:val="32"/>
          <w:szCs w:val="32"/>
        </w:rPr>
        <w:tab/>
      </w:r>
      <w:r w:rsidRPr="00BA2969">
        <w:rPr>
          <w:rFonts w:ascii="Times New Roman" w:hAnsi="Times New Roman" w:cs="Times New Roman"/>
          <w:bCs/>
          <w:sz w:val="32"/>
          <w:szCs w:val="32"/>
        </w:rPr>
        <w:tab/>
      </w:r>
    </w:p>
    <w:p w14:paraId="26A5AEBD"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Phone:</w:t>
      </w:r>
      <w:r w:rsidRPr="00BA2969">
        <w:rPr>
          <w:rFonts w:ascii="Times New Roman" w:hAnsi="Times New Roman" w:cs="Times New Roman"/>
          <w:sz w:val="32"/>
          <w:szCs w:val="32"/>
        </w:rPr>
        <w:t xml:space="preserve"> 352-795-5325</w:t>
      </w:r>
      <w:r w:rsidRPr="00BA2969">
        <w:rPr>
          <w:rFonts w:ascii="Times New Roman" w:hAnsi="Times New Roman" w:cs="Times New Roman"/>
          <w:sz w:val="32"/>
          <w:szCs w:val="32"/>
        </w:rPr>
        <w:tab/>
      </w:r>
    </w:p>
    <w:p w14:paraId="3D2D5C6E" w14:textId="1A76EFB4"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bCs/>
          <w:sz w:val="32"/>
          <w:szCs w:val="32"/>
        </w:rPr>
        <w:t>Pastor</w:t>
      </w:r>
      <w:r w:rsidRPr="00BA2969">
        <w:rPr>
          <w:rFonts w:ascii="Times New Roman" w:hAnsi="Times New Roman" w:cs="Times New Roman"/>
          <w:sz w:val="32"/>
          <w:szCs w:val="32"/>
        </w:rPr>
        <w:t xml:space="preserve"> </w:t>
      </w:r>
      <w:r w:rsidRPr="00BA2969">
        <w:rPr>
          <w:rFonts w:ascii="Times New Roman" w:hAnsi="Times New Roman" w:cs="Times New Roman"/>
          <w:b/>
          <w:sz w:val="32"/>
          <w:szCs w:val="32"/>
        </w:rPr>
        <w:t xml:space="preserve">Cell: </w:t>
      </w:r>
      <w:r w:rsidR="00F72490" w:rsidRPr="00BA2969">
        <w:rPr>
          <w:rFonts w:ascii="Times New Roman" w:hAnsi="Times New Roman" w:cs="Times New Roman"/>
          <w:sz w:val="32"/>
          <w:szCs w:val="32"/>
        </w:rPr>
        <w:t>352-423-2554</w:t>
      </w:r>
    </w:p>
    <w:p w14:paraId="103FC4A7"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sz w:val="32"/>
          <w:szCs w:val="32"/>
        </w:rPr>
        <w:tab/>
        <w:t xml:space="preserve">           </w:t>
      </w:r>
    </w:p>
    <w:p w14:paraId="7967E23A"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bCs/>
          <w:sz w:val="32"/>
          <w:szCs w:val="32"/>
        </w:rPr>
        <w:t>Church email:</w:t>
      </w:r>
      <w:r w:rsidRPr="00BA2969">
        <w:rPr>
          <w:rFonts w:ascii="Times New Roman" w:hAnsi="Times New Roman" w:cs="Times New Roman"/>
          <w:sz w:val="32"/>
          <w:szCs w:val="32"/>
        </w:rPr>
        <w:t xml:space="preserve"> </w:t>
      </w:r>
      <w:hyperlink r:id="rId72" w:history="1">
        <w:r w:rsidRPr="00BA2969">
          <w:rPr>
            <w:rStyle w:val="Hyperlink"/>
            <w:rFonts w:ascii="Times New Roman" w:hAnsi="Times New Roman" w:cs="Times New Roman"/>
            <w:color w:val="auto"/>
            <w:sz w:val="32"/>
            <w:szCs w:val="32"/>
          </w:rPr>
          <w:t>crsttimothy@tampabay.rr.com</w:t>
        </w:r>
      </w:hyperlink>
      <w:r w:rsidRPr="00BA2969">
        <w:rPr>
          <w:rFonts w:ascii="Times New Roman" w:hAnsi="Times New Roman" w:cs="Times New Roman"/>
          <w:sz w:val="32"/>
          <w:szCs w:val="32"/>
        </w:rPr>
        <w:t xml:space="preserve">                                                                                          </w:t>
      </w:r>
      <w:r w:rsidRPr="00BA2969">
        <w:rPr>
          <w:rFonts w:ascii="Times New Roman" w:hAnsi="Times New Roman" w:cs="Times New Roman"/>
          <w:b/>
          <w:sz w:val="32"/>
          <w:szCs w:val="32"/>
        </w:rPr>
        <w:t xml:space="preserve"> </w:t>
      </w:r>
      <w:r w:rsidRPr="00BA2969">
        <w:rPr>
          <w:rFonts w:ascii="Times New Roman" w:hAnsi="Times New Roman" w:cs="Times New Roman"/>
          <w:b/>
          <w:bCs/>
          <w:sz w:val="32"/>
          <w:szCs w:val="32"/>
        </w:rPr>
        <w:t xml:space="preserve">Pastor email: </w:t>
      </w:r>
      <w:hyperlink r:id="rId73" w:history="1">
        <w:r w:rsidRPr="00BA2969">
          <w:rPr>
            <w:rStyle w:val="Hyperlink"/>
            <w:rFonts w:ascii="Times New Roman" w:hAnsi="Times New Roman" w:cs="Times New Roman"/>
            <w:color w:val="auto"/>
            <w:sz w:val="32"/>
            <w:szCs w:val="32"/>
          </w:rPr>
          <w:t>pastorsttimothy@tampabay.rr.com</w:t>
        </w:r>
      </w:hyperlink>
      <w:r w:rsidRPr="00BA2969">
        <w:rPr>
          <w:rFonts w:ascii="Times New Roman" w:hAnsi="Times New Roman" w:cs="Times New Roman"/>
          <w:b/>
          <w:sz w:val="32"/>
          <w:szCs w:val="32"/>
        </w:rPr>
        <w:t xml:space="preserve">       </w:t>
      </w:r>
      <w:r w:rsidRPr="00BA2969">
        <w:rPr>
          <w:rFonts w:ascii="Times New Roman" w:hAnsi="Times New Roman" w:cs="Times New Roman"/>
          <w:b/>
          <w:sz w:val="32"/>
          <w:szCs w:val="32"/>
        </w:rPr>
        <w:tab/>
        <w:t xml:space="preserve">   </w:t>
      </w:r>
    </w:p>
    <w:p w14:paraId="215EC7AE"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Website:</w:t>
      </w:r>
      <w:r w:rsidRPr="00BA2969">
        <w:rPr>
          <w:rFonts w:ascii="Times New Roman" w:hAnsi="Times New Roman" w:cs="Times New Roman"/>
          <w:sz w:val="32"/>
          <w:szCs w:val="32"/>
        </w:rPr>
        <w:t xml:space="preserve"> </w:t>
      </w:r>
      <w:hyperlink r:id="rId74" w:history="1">
        <w:r w:rsidRPr="00BA2969">
          <w:rPr>
            <w:rStyle w:val="Hyperlink"/>
            <w:rFonts w:ascii="Times New Roman" w:hAnsi="Times New Roman" w:cs="Times New Roman"/>
            <w:color w:val="auto"/>
            <w:sz w:val="32"/>
            <w:szCs w:val="32"/>
          </w:rPr>
          <w:t>www.sttimlutherancrystalriver.com</w:t>
        </w:r>
      </w:hyperlink>
      <w:r w:rsidRPr="00BA2969">
        <w:rPr>
          <w:rFonts w:ascii="Times New Roman" w:hAnsi="Times New Roman" w:cs="Times New Roman"/>
          <w:b/>
          <w:sz w:val="32"/>
          <w:szCs w:val="32"/>
        </w:rPr>
        <w:t xml:space="preserve">                              </w:t>
      </w:r>
    </w:p>
    <w:p w14:paraId="4C1F1462"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BA2969">
        <w:rPr>
          <w:rFonts w:ascii="Times New Roman" w:hAnsi="Times New Roman" w:cs="Times New Roman"/>
          <w:b/>
          <w:sz w:val="32"/>
          <w:szCs w:val="32"/>
        </w:rPr>
        <w:t xml:space="preserve">                                                                        </w:t>
      </w:r>
    </w:p>
    <w:p w14:paraId="5F5DD9F4"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Parish Deacon:</w:t>
      </w:r>
      <w:r w:rsidRPr="00BA2969">
        <w:rPr>
          <w:rFonts w:ascii="Times New Roman" w:hAnsi="Times New Roman" w:cs="Times New Roman"/>
          <w:sz w:val="32"/>
          <w:szCs w:val="32"/>
        </w:rPr>
        <w:t xml:space="preserve">  Frank Hofstetter</w:t>
      </w:r>
    </w:p>
    <w:p w14:paraId="10E8E52A" w14:textId="77777777" w:rsidR="00A71CD1"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BA2969">
        <w:rPr>
          <w:rFonts w:ascii="Times New Roman" w:hAnsi="Times New Roman" w:cs="Times New Roman"/>
          <w:b/>
          <w:sz w:val="32"/>
          <w:szCs w:val="32"/>
        </w:rPr>
        <w:t xml:space="preserve">Director of Music: </w:t>
      </w:r>
      <w:r w:rsidRPr="00BA2969">
        <w:rPr>
          <w:rFonts w:ascii="Times New Roman" w:hAnsi="Times New Roman" w:cs="Times New Roman"/>
          <w:bCs/>
          <w:sz w:val="32"/>
          <w:szCs w:val="32"/>
        </w:rPr>
        <w:t>Eric Mortensen</w:t>
      </w:r>
    </w:p>
    <w:p w14:paraId="63655B56" w14:textId="79FA42FD"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BA2969">
        <w:rPr>
          <w:rFonts w:ascii="Times New Roman" w:hAnsi="Times New Roman" w:cs="Times New Roman"/>
          <w:b/>
          <w:sz w:val="32"/>
          <w:szCs w:val="32"/>
        </w:rPr>
        <w:t xml:space="preserve">Church Secretary: </w:t>
      </w:r>
      <w:r w:rsidRPr="00BA2969">
        <w:rPr>
          <w:rFonts w:ascii="Times New Roman" w:hAnsi="Times New Roman" w:cs="Times New Roman"/>
          <w:bCs/>
          <w:sz w:val="32"/>
          <w:szCs w:val="32"/>
        </w:rPr>
        <w:t>Regina Mendicino</w:t>
      </w:r>
    </w:p>
    <w:p w14:paraId="426DD8AB"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Sexton:</w:t>
      </w:r>
      <w:r w:rsidRPr="00BA2969">
        <w:rPr>
          <w:rFonts w:ascii="Times New Roman" w:hAnsi="Times New Roman" w:cs="Times New Roman"/>
          <w:sz w:val="32"/>
          <w:szCs w:val="32"/>
        </w:rPr>
        <w:t xml:space="preserve">  William “Bill” Dexter</w:t>
      </w:r>
    </w:p>
    <w:p w14:paraId="0B1DFD94"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rPr>
      </w:pPr>
    </w:p>
    <w:p w14:paraId="1895C7FF"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u w:val="single"/>
        </w:rPr>
        <w:t>2024 Congregational Council</w:t>
      </w:r>
      <w:r w:rsidRPr="00BA2969">
        <w:rPr>
          <w:rFonts w:ascii="Times New Roman" w:hAnsi="Times New Roman" w:cs="Times New Roman"/>
          <w:b/>
          <w:sz w:val="32"/>
          <w:szCs w:val="32"/>
        </w:rPr>
        <w:t xml:space="preserve"> </w:t>
      </w:r>
      <w:r w:rsidRPr="00BA2969">
        <w:rPr>
          <w:rFonts w:ascii="Times New Roman" w:hAnsi="Times New Roman" w:cs="Times New Roman"/>
          <w:sz w:val="32"/>
          <w:szCs w:val="32"/>
        </w:rPr>
        <w:t xml:space="preserve">                                </w:t>
      </w:r>
    </w:p>
    <w:p w14:paraId="45264213"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President:</w:t>
      </w:r>
      <w:r w:rsidRPr="00BA2969">
        <w:rPr>
          <w:rFonts w:ascii="Times New Roman" w:hAnsi="Times New Roman" w:cs="Times New Roman"/>
          <w:sz w:val="32"/>
          <w:szCs w:val="32"/>
        </w:rPr>
        <w:t xml:space="preserve">  </w:t>
      </w:r>
      <w:r w:rsidRPr="00BA2969">
        <w:rPr>
          <w:rFonts w:ascii="Times New Roman" w:hAnsi="Times New Roman" w:cs="Times New Roman"/>
          <w:b/>
          <w:bCs/>
          <w:sz w:val="32"/>
          <w:szCs w:val="32"/>
        </w:rPr>
        <w:t>Sarah “Sallie” Haley</w:t>
      </w:r>
      <w:r w:rsidRPr="00BA2969">
        <w:rPr>
          <w:rFonts w:ascii="Times New Roman" w:hAnsi="Times New Roman" w:cs="Times New Roman"/>
          <w:sz w:val="32"/>
          <w:szCs w:val="32"/>
        </w:rPr>
        <w:t xml:space="preserve">                       </w:t>
      </w:r>
      <w:r w:rsidRPr="00BA2969">
        <w:rPr>
          <w:rFonts w:ascii="Times New Roman" w:hAnsi="Times New Roman" w:cs="Times New Roman"/>
          <w:sz w:val="32"/>
          <w:szCs w:val="32"/>
        </w:rPr>
        <w:tab/>
      </w:r>
    </w:p>
    <w:p w14:paraId="67C1B4D5"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Vice-President: Ron Roecker</w:t>
      </w:r>
      <w:r w:rsidRPr="00BA2969">
        <w:rPr>
          <w:rFonts w:ascii="Times New Roman" w:hAnsi="Times New Roman" w:cs="Times New Roman"/>
          <w:sz w:val="32"/>
          <w:szCs w:val="32"/>
        </w:rPr>
        <w:tab/>
      </w:r>
      <w:r w:rsidRPr="00BA2969">
        <w:rPr>
          <w:rFonts w:ascii="Times New Roman" w:hAnsi="Times New Roman" w:cs="Times New Roman"/>
          <w:sz w:val="32"/>
          <w:szCs w:val="32"/>
        </w:rPr>
        <w:tab/>
      </w:r>
      <w:r w:rsidRPr="00BA2969">
        <w:rPr>
          <w:rFonts w:ascii="Times New Roman" w:hAnsi="Times New Roman" w:cs="Times New Roman"/>
          <w:sz w:val="32"/>
          <w:szCs w:val="32"/>
        </w:rPr>
        <w:tab/>
      </w:r>
      <w:r w:rsidRPr="00BA2969">
        <w:rPr>
          <w:rFonts w:ascii="Times New Roman" w:hAnsi="Times New Roman" w:cs="Times New Roman"/>
          <w:sz w:val="32"/>
          <w:szCs w:val="32"/>
        </w:rPr>
        <w:tab/>
      </w:r>
      <w:r w:rsidRPr="00BA2969">
        <w:rPr>
          <w:rFonts w:ascii="Times New Roman" w:hAnsi="Times New Roman" w:cs="Times New Roman"/>
          <w:sz w:val="32"/>
          <w:szCs w:val="32"/>
        </w:rPr>
        <w:tab/>
      </w:r>
      <w:r w:rsidRPr="00BA2969">
        <w:rPr>
          <w:rFonts w:ascii="Times New Roman" w:hAnsi="Times New Roman" w:cs="Times New Roman"/>
          <w:sz w:val="32"/>
          <w:szCs w:val="32"/>
        </w:rPr>
        <w:tab/>
      </w:r>
    </w:p>
    <w:p w14:paraId="0D4338BB"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A2969">
        <w:rPr>
          <w:rFonts w:ascii="Times New Roman" w:hAnsi="Times New Roman" w:cs="Times New Roman"/>
          <w:b/>
          <w:sz w:val="32"/>
          <w:szCs w:val="32"/>
        </w:rPr>
        <w:t xml:space="preserve">Secretary: Jean Fowler  </w:t>
      </w:r>
      <w:r w:rsidRPr="00BA2969">
        <w:rPr>
          <w:rFonts w:ascii="Times New Roman" w:hAnsi="Times New Roman" w:cs="Times New Roman"/>
          <w:b/>
          <w:sz w:val="32"/>
          <w:szCs w:val="32"/>
        </w:rPr>
        <w:tab/>
      </w:r>
      <w:r w:rsidRPr="00BA2969">
        <w:rPr>
          <w:rFonts w:ascii="Times New Roman" w:hAnsi="Times New Roman" w:cs="Times New Roman"/>
          <w:b/>
          <w:sz w:val="32"/>
          <w:szCs w:val="32"/>
        </w:rPr>
        <w:tab/>
        <w:t xml:space="preserve">        </w:t>
      </w:r>
      <w:r w:rsidRPr="00BA2969">
        <w:rPr>
          <w:rFonts w:ascii="Times New Roman" w:hAnsi="Times New Roman" w:cs="Times New Roman"/>
          <w:sz w:val="32"/>
          <w:szCs w:val="32"/>
        </w:rPr>
        <w:t xml:space="preserve">                                                                </w:t>
      </w:r>
    </w:p>
    <w:p w14:paraId="66E4203E"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BA2969">
        <w:rPr>
          <w:rFonts w:ascii="Times New Roman" w:hAnsi="Times New Roman" w:cs="Times New Roman"/>
          <w:b/>
          <w:sz w:val="32"/>
          <w:szCs w:val="32"/>
        </w:rPr>
        <w:t xml:space="preserve">Treasurers: Lynn Dively &amp; </w:t>
      </w:r>
      <w:r w:rsidRPr="00BA2969">
        <w:rPr>
          <w:rFonts w:ascii="Times New Roman" w:hAnsi="Times New Roman" w:cs="Times New Roman"/>
          <w:b/>
          <w:bCs/>
          <w:sz w:val="32"/>
          <w:szCs w:val="32"/>
        </w:rPr>
        <w:t>Cheryl</w:t>
      </w:r>
      <w:r w:rsidRPr="00BA2969">
        <w:rPr>
          <w:rFonts w:ascii="Times New Roman" w:hAnsi="Times New Roman" w:cs="Times New Roman"/>
          <w:b/>
          <w:sz w:val="32"/>
          <w:szCs w:val="32"/>
        </w:rPr>
        <w:t xml:space="preserve"> VanHorn</w:t>
      </w:r>
      <w:r w:rsidRPr="00BA2969">
        <w:rPr>
          <w:rFonts w:ascii="Times New Roman" w:hAnsi="Times New Roman" w:cs="Times New Roman"/>
          <w:b/>
          <w:sz w:val="32"/>
          <w:szCs w:val="32"/>
        </w:rPr>
        <w:tab/>
      </w:r>
      <w:r w:rsidRPr="00BA2969">
        <w:rPr>
          <w:rFonts w:ascii="Times New Roman" w:hAnsi="Times New Roman" w:cs="Times New Roman"/>
          <w:b/>
          <w:sz w:val="32"/>
          <w:szCs w:val="32"/>
        </w:rPr>
        <w:tab/>
      </w:r>
      <w:r w:rsidRPr="00BA2969">
        <w:rPr>
          <w:rFonts w:ascii="Times New Roman" w:hAnsi="Times New Roman" w:cs="Times New Roman"/>
          <w:b/>
          <w:sz w:val="32"/>
          <w:szCs w:val="32"/>
        </w:rPr>
        <w:tab/>
      </w:r>
      <w:r w:rsidRPr="00BA2969">
        <w:rPr>
          <w:rFonts w:ascii="Times New Roman" w:hAnsi="Times New Roman" w:cs="Times New Roman"/>
          <w:b/>
          <w:sz w:val="32"/>
          <w:szCs w:val="32"/>
        </w:rPr>
        <w:tab/>
      </w:r>
      <w:r w:rsidRPr="00BA2969">
        <w:rPr>
          <w:rFonts w:ascii="Times New Roman" w:hAnsi="Times New Roman" w:cs="Times New Roman"/>
          <w:b/>
          <w:i/>
          <w:sz w:val="32"/>
          <w:szCs w:val="32"/>
        </w:rPr>
        <w:t xml:space="preserve"> </w:t>
      </w:r>
    </w:p>
    <w:p w14:paraId="58B5E135"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BA2969">
        <w:rPr>
          <w:rFonts w:ascii="Times New Roman" w:hAnsi="Times New Roman" w:cs="Times New Roman"/>
          <w:b/>
          <w:sz w:val="32"/>
          <w:szCs w:val="32"/>
        </w:rPr>
        <w:t>Financial Secretary: Randy Holden &amp; Dick Kleinsmith</w:t>
      </w:r>
      <w:r w:rsidRPr="00BA2969">
        <w:rPr>
          <w:rFonts w:ascii="Times New Roman" w:hAnsi="Times New Roman" w:cs="Times New Roman"/>
          <w:b/>
          <w:i/>
          <w:sz w:val="32"/>
          <w:szCs w:val="32"/>
        </w:rPr>
        <w:tab/>
      </w:r>
      <w:r w:rsidRPr="00BA2969">
        <w:rPr>
          <w:rFonts w:ascii="Times New Roman" w:hAnsi="Times New Roman" w:cs="Times New Roman"/>
          <w:b/>
          <w:i/>
          <w:sz w:val="32"/>
          <w:szCs w:val="32"/>
        </w:rPr>
        <w:tab/>
      </w:r>
      <w:r w:rsidRPr="00BA2969">
        <w:rPr>
          <w:rFonts w:ascii="Times New Roman" w:hAnsi="Times New Roman" w:cs="Times New Roman"/>
          <w:b/>
          <w:i/>
          <w:sz w:val="32"/>
          <w:szCs w:val="32"/>
        </w:rPr>
        <w:tab/>
      </w:r>
      <w:r w:rsidRPr="00BA2969">
        <w:rPr>
          <w:rFonts w:ascii="Times New Roman" w:hAnsi="Times New Roman" w:cs="Times New Roman"/>
          <w:b/>
          <w:i/>
          <w:sz w:val="32"/>
          <w:szCs w:val="32"/>
        </w:rPr>
        <w:tab/>
      </w:r>
    </w:p>
    <w:p w14:paraId="548DA3AA" w14:textId="291522E2"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BA2969">
        <w:rPr>
          <w:rFonts w:ascii="Times New Roman" w:hAnsi="Times New Roman" w:cs="Times New Roman"/>
          <w:b/>
          <w:sz w:val="32"/>
          <w:szCs w:val="32"/>
        </w:rPr>
        <w:t xml:space="preserve">Council Members: Barbara Johnson, Carolyn Fialkowski, Andrea Mitchell, Pastor Joanie,  JoAnne Ollenborger, </w:t>
      </w:r>
      <w:r w:rsidR="00D84E5C" w:rsidRPr="00BA2969">
        <w:rPr>
          <w:rFonts w:ascii="Times New Roman" w:hAnsi="Times New Roman" w:cs="Times New Roman"/>
          <w:b/>
          <w:sz w:val="32"/>
          <w:szCs w:val="32"/>
        </w:rPr>
        <w:t xml:space="preserve">and </w:t>
      </w:r>
      <w:r w:rsidRPr="00BA2969">
        <w:rPr>
          <w:rFonts w:ascii="Times New Roman" w:hAnsi="Times New Roman" w:cs="Times New Roman"/>
          <w:b/>
          <w:sz w:val="32"/>
          <w:szCs w:val="32"/>
        </w:rPr>
        <w:t>Fola Long</w:t>
      </w:r>
    </w:p>
    <w:p w14:paraId="58CCA2CC"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p>
    <w:p w14:paraId="3D8E577B"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BA2969">
        <w:rPr>
          <w:rFonts w:ascii="Times New Roman" w:hAnsi="Times New Roman" w:cs="Times New Roman"/>
          <w:b/>
          <w:sz w:val="32"/>
          <w:szCs w:val="32"/>
          <w:u w:val="single"/>
        </w:rPr>
        <w:t>Weekly Worship</w:t>
      </w:r>
    </w:p>
    <w:p w14:paraId="18BEEEB1"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BA2969">
        <w:rPr>
          <w:rFonts w:ascii="Times New Roman" w:hAnsi="Times New Roman" w:cs="Times New Roman"/>
          <w:b/>
          <w:sz w:val="32"/>
          <w:szCs w:val="32"/>
        </w:rPr>
        <w:t>Saturdays 4pm</w:t>
      </w:r>
    </w:p>
    <w:p w14:paraId="6FD7AA14"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roofErr w:type="gramStart"/>
      <w:r w:rsidRPr="00BA2969">
        <w:rPr>
          <w:rFonts w:ascii="Times New Roman" w:hAnsi="Times New Roman" w:cs="Times New Roman"/>
          <w:b/>
          <w:sz w:val="32"/>
          <w:szCs w:val="32"/>
        </w:rPr>
        <w:t>Sundays</w:t>
      </w:r>
      <w:proofErr w:type="gramEnd"/>
      <w:r w:rsidRPr="00BA2969">
        <w:rPr>
          <w:rFonts w:ascii="Times New Roman" w:hAnsi="Times New Roman" w:cs="Times New Roman"/>
          <w:b/>
          <w:sz w:val="32"/>
          <w:szCs w:val="32"/>
        </w:rPr>
        <w:t xml:space="preserve"> 9am</w:t>
      </w:r>
    </w:p>
    <w:p w14:paraId="3FA4C0CB"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BA2969">
        <w:rPr>
          <w:rFonts w:ascii="Times New Roman" w:hAnsi="Times New Roman" w:cs="Times New Roman"/>
          <w:b/>
          <w:sz w:val="32"/>
          <w:szCs w:val="32"/>
        </w:rPr>
        <w:t>Communion available at both services</w:t>
      </w:r>
    </w:p>
    <w:p w14:paraId="2E850B95"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BA2969">
        <w:rPr>
          <w:rFonts w:ascii="Times New Roman" w:hAnsi="Times New Roman" w:cs="Times New Roman"/>
          <w:b/>
          <w:sz w:val="32"/>
          <w:szCs w:val="32"/>
        </w:rPr>
        <w:t>Children’s Sunday School - 9am</w:t>
      </w:r>
    </w:p>
    <w:p w14:paraId="411A12D1"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BA2969">
        <w:rPr>
          <w:rFonts w:ascii="Times New Roman" w:hAnsi="Times New Roman" w:cs="Times New Roman"/>
          <w:b/>
          <w:sz w:val="32"/>
          <w:szCs w:val="32"/>
        </w:rPr>
        <w:t>Adult Sunday School - 10:30am</w:t>
      </w:r>
    </w:p>
    <w:p w14:paraId="2050C4E7"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BA2969">
        <w:rPr>
          <w:rFonts w:ascii="Times New Roman" w:hAnsi="Times New Roman" w:cs="Times New Roman"/>
          <w:b/>
          <w:sz w:val="32"/>
          <w:szCs w:val="32"/>
        </w:rPr>
        <w:t>Drive-Up Communion - 11-11:30am</w:t>
      </w:r>
    </w:p>
    <w:p w14:paraId="559E97C0"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03085AE" w14:textId="77777777" w:rsidR="00C31062" w:rsidRPr="00BA2969"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20853164" w14:textId="77777777" w:rsidR="00C31062" w:rsidRPr="00E4025F" w:rsidRDefault="00C31062" w:rsidP="00EC30F5">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2"/>
          <w:szCs w:val="32"/>
        </w:rPr>
      </w:pPr>
      <w:r w:rsidRPr="00BA2969">
        <w:rPr>
          <w:rFonts w:ascii="Times New Roman" w:hAnsi="Times New Roman" w:cs="Times New Roman"/>
          <w:b/>
          <w:sz w:val="32"/>
          <w:szCs w:val="32"/>
        </w:rPr>
        <w:t>Saturday and Sunday Services - links ONLINE</w:t>
      </w:r>
    </w:p>
    <w:sectPr w:rsidR="00C31062" w:rsidRPr="00E4025F" w:rsidSect="00156744">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4CDE9" w14:textId="77777777" w:rsidR="00460B0E" w:rsidRDefault="00460B0E" w:rsidP="00B032F6">
      <w:r>
        <w:separator/>
      </w:r>
    </w:p>
  </w:endnote>
  <w:endnote w:type="continuationSeparator" w:id="0">
    <w:p w14:paraId="2EA959C1" w14:textId="77777777" w:rsidR="00460B0E" w:rsidRDefault="00460B0E"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eaming Outloud Script Pro">
    <w:charset w:val="00"/>
    <w:family w:val="script"/>
    <w:pitch w:val="variable"/>
    <w:sig w:usb0="800000EF" w:usb1="0000000A" w:usb2="00000008"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54ECC" w14:textId="77777777" w:rsidR="00ED69FC" w:rsidRDefault="00ED6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8F173" w14:textId="77777777" w:rsidR="00ED69FC" w:rsidRDefault="00ED69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6110F" w14:textId="77777777" w:rsidR="00ED69FC" w:rsidRDefault="00ED69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4E92" w14:textId="77777777" w:rsidR="005B7B5A" w:rsidRDefault="005B7B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9D5D9" w14:textId="77777777" w:rsidR="005B7B5A" w:rsidRDefault="005B7B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7B093" w14:textId="77777777" w:rsidR="005B7B5A" w:rsidRDefault="005B7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38722" w14:textId="77777777" w:rsidR="00460B0E" w:rsidRDefault="00460B0E" w:rsidP="00B032F6">
      <w:r>
        <w:separator/>
      </w:r>
    </w:p>
  </w:footnote>
  <w:footnote w:type="continuationSeparator" w:id="0">
    <w:p w14:paraId="203118BD" w14:textId="77777777" w:rsidR="00460B0E" w:rsidRDefault="00460B0E"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8389E" w14:textId="77777777" w:rsidR="00ED69FC" w:rsidRDefault="00ED69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6900" w14:textId="77777777" w:rsidR="00ED69FC" w:rsidRDefault="00ED69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A30BF" w14:textId="77777777" w:rsidR="00ED69FC" w:rsidRDefault="00ED69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F83A1" w14:textId="77777777" w:rsidR="005B7B5A" w:rsidRDefault="005B7B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241BC" w14:textId="77777777" w:rsidR="005B7B5A" w:rsidRDefault="005B7B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17FC1" w14:textId="77777777" w:rsidR="005B7B5A" w:rsidRDefault="005B7B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41CE"/>
    <w:multiLevelType w:val="hybridMultilevel"/>
    <w:tmpl w:val="445AACE2"/>
    <w:lvl w:ilvl="0" w:tplc="30EAC9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32B29"/>
    <w:multiLevelType w:val="hybridMultilevel"/>
    <w:tmpl w:val="7B1C5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347A9F"/>
    <w:multiLevelType w:val="multilevel"/>
    <w:tmpl w:val="F416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B3D41"/>
    <w:multiLevelType w:val="hybridMultilevel"/>
    <w:tmpl w:val="000ADA98"/>
    <w:lvl w:ilvl="0" w:tplc="C128ACDC">
      <w:start w:val="24"/>
      <w:numFmt w:val="bullet"/>
      <w:lvlText w:val=""/>
      <w:lvlJc w:val="left"/>
      <w:pPr>
        <w:ind w:left="720" w:hanging="360"/>
      </w:pPr>
      <w:rPr>
        <w:rFonts w:ascii="Symbol" w:eastAsiaTheme="minorEastAsia" w:hAnsi="Symbol" w:cs="Dreaming Outloud Scrip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471164"/>
    <w:multiLevelType w:val="hybridMultilevel"/>
    <w:tmpl w:val="F8DE1F58"/>
    <w:lvl w:ilvl="0" w:tplc="609CCFC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1"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8"/>
  </w:num>
  <w:num w:numId="2" w16cid:durableId="673727444">
    <w:abstractNumId w:val="46"/>
  </w:num>
  <w:num w:numId="3" w16cid:durableId="951015837">
    <w:abstractNumId w:val="48"/>
  </w:num>
  <w:num w:numId="4" w16cid:durableId="1264916886">
    <w:abstractNumId w:val="24"/>
  </w:num>
  <w:num w:numId="5" w16cid:durableId="263612682">
    <w:abstractNumId w:val="34"/>
  </w:num>
  <w:num w:numId="6" w16cid:durableId="2039113954">
    <w:abstractNumId w:val="22"/>
  </w:num>
  <w:num w:numId="7" w16cid:durableId="908536495">
    <w:abstractNumId w:val="12"/>
  </w:num>
  <w:num w:numId="8" w16cid:durableId="1861235969">
    <w:abstractNumId w:val="4"/>
  </w:num>
  <w:num w:numId="9" w16cid:durableId="624312605">
    <w:abstractNumId w:val="10"/>
  </w:num>
  <w:num w:numId="10" w16cid:durableId="132916291">
    <w:abstractNumId w:val="1"/>
  </w:num>
  <w:num w:numId="11" w16cid:durableId="95172685">
    <w:abstractNumId w:val="21"/>
  </w:num>
  <w:num w:numId="12" w16cid:durableId="1799058816">
    <w:abstractNumId w:val="38"/>
  </w:num>
  <w:num w:numId="13" w16cid:durableId="1160852964">
    <w:abstractNumId w:val="43"/>
  </w:num>
  <w:num w:numId="14" w16cid:durableId="735669769">
    <w:abstractNumId w:val="7"/>
  </w:num>
  <w:num w:numId="15" w16cid:durableId="842862533">
    <w:abstractNumId w:val="17"/>
  </w:num>
  <w:num w:numId="16" w16cid:durableId="17396683">
    <w:abstractNumId w:val="9"/>
  </w:num>
  <w:num w:numId="17" w16cid:durableId="254436591">
    <w:abstractNumId w:val="11"/>
  </w:num>
  <w:num w:numId="18" w16cid:durableId="999653301">
    <w:abstractNumId w:val="32"/>
  </w:num>
  <w:num w:numId="19" w16cid:durableId="1138492328">
    <w:abstractNumId w:val="5"/>
  </w:num>
  <w:num w:numId="20" w16cid:durableId="665280312">
    <w:abstractNumId w:val="19"/>
  </w:num>
  <w:num w:numId="21" w16cid:durableId="748355973">
    <w:abstractNumId w:val="40"/>
  </w:num>
  <w:num w:numId="22" w16cid:durableId="4256137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6"/>
  </w:num>
  <w:num w:numId="24" w16cid:durableId="987326639">
    <w:abstractNumId w:val="8"/>
  </w:num>
  <w:num w:numId="25" w16cid:durableId="652418635">
    <w:abstractNumId w:val="3"/>
  </w:num>
  <w:num w:numId="26" w16cid:durableId="891161304">
    <w:abstractNumId w:val="16"/>
  </w:num>
  <w:num w:numId="27" w16cid:durableId="1382554659">
    <w:abstractNumId w:val="27"/>
  </w:num>
  <w:num w:numId="28" w16cid:durableId="406852037">
    <w:abstractNumId w:val="2"/>
  </w:num>
  <w:num w:numId="29" w16cid:durableId="718280081">
    <w:abstractNumId w:val="18"/>
  </w:num>
  <w:num w:numId="30" w16cid:durableId="1192109999">
    <w:abstractNumId w:val="39"/>
  </w:num>
  <w:num w:numId="31" w16cid:durableId="1116101537">
    <w:abstractNumId w:val="45"/>
  </w:num>
  <w:num w:numId="32" w16cid:durableId="1697002855">
    <w:abstractNumId w:val="33"/>
  </w:num>
  <w:num w:numId="33" w16cid:durableId="2001079978">
    <w:abstractNumId w:val="42"/>
  </w:num>
  <w:num w:numId="34" w16cid:durableId="380247102">
    <w:abstractNumId w:val="31"/>
  </w:num>
  <w:num w:numId="35" w16cid:durableId="329606810">
    <w:abstractNumId w:val="44"/>
  </w:num>
  <w:num w:numId="36" w16cid:durableId="1510867893">
    <w:abstractNumId w:val="14"/>
  </w:num>
  <w:num w:numId="37" w16cid:durableId="1612972674">
    <w:abstractNumId w:val="23"/>
  </w:num>
  <w:num w:numId="38" w16cid:durableId="1797529386">
    <w:abstractNumId w:val="41"/>
  </w:num>
  <w:num w:numId="39" w16cid:durableId="532957656">
    <w:abstractNumId w:val="25"/>
  </w:num>
  <w:num w:numId="40" w16cid:durableId="2105806520">
    <w:abstractNumId w:val="15"/>
  </w:num>
  <w:num w:numId="41" w16cid:durableId="1174370550">
    <w:abstractNumId w:val="37"/>
  </w:num>
  <w:num w:numId="42" w16cid:durableId="526715435">
    <w:abstractNumId w:val="29"/>
  </w:num>
  <w:num w:numId="43" w16cid:durableId="1788157541">
    <w:abstractNumId w:val="35"/>
  </w:num>
  <w:num w:numId="44" w16cid:durableId="291834280">
    <w:abstractNumId w:val="47"/>
  </w:num>
  <w:num w:numId="45" w16cid:durableId="1558316060">
    <w:abstractNumId w:val="26"/>
  </w:num>
  <w:num w:numId="46" w16cid:durableId="984433198">
    <w:abstractNumId w:val="20"/>
  </w:num>
  <w:num w:numId="47" w16cid:durableId="1291352687">
    <w:abstractNumId w:val="13"/>
  </w:num>
  <w:num w:numId="48" w16cid:durableId="1021320271">
    <w:abstractNumId w:val="30"/>
  </w:num>
  <w:num w:numId="49" w16cid:durableId="575629339">
    <w:abstractNumId w:val="0"/>
  </w:num>
  <w:num w:numId="50" w16cid:durableId="15985637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FE1"/>
    <w:rsid w:val="00003219"/>
    <w:rsid w:val="000038B6"/>
    <w:rsid w:val="00003EEB"/>
    <w:rsid w:val="00003F04"/>
    <w:rsid w:val="00004149"/>
    <w:rsid w:val="00005448"/>
    <w:rsid w:val="00005DE2"/>
    <w:rsid w:val="00005E44"/>
    <w:rsid w:val="00006061"/>
    <w:rsid w:val="000060DC"/>
    <w:rsid w:val="000063ED"/>
    <w:rsid w:val="0000693C"/>
    <w:rsid w:val="00006D8C"/>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4993"/>
    <w:rsid w:val="00014CBB"/>
    <w:rsid w:val="00015043"/>
    <w:rsid w:val="00016045"/>
    <w:rsid w:val="00016681"/>
    <w:rsid w:val="00016C5D"/>
    <w:rsid w:val="00016C90"/>
    <w:rsid w:val="00017387"/>
    <w:rsid w:val="000178C2"/>
    <w:rsid w:val="0001796F"/>
    <w:rsid w:val="00017BB2"/>
    <w:rsid w:val="00020007"/>
    <w:rsid w:val="0002031A"/>
    <w:rsid w:val="00020B6D"/>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9AB"/>
    <w:rsid w:val="00030D30"/>
    <w:rsid w:val="00030D5A"/>
    <w:rsid w:val="00030EC0"/>
    <w:rsid w:val="0003119C"/>
    <w:rsid w:val="000312CD"/>
    <w:rsid w:val="00031623"/>
    <w:rsid w:val="0003164F"/>
    <w:rsid w:val="000328B6"/>
    <w:rsid w:val="00032A21"/>
    <w:rsid w:val="00032D0B"/>
    <w:rsid w:val="00032E90"/>
    <w:rsid w:val="0003374C"/>
    <w:rsid w:val="00033B27"/>
    <w:rsid w:val="00033DE4"/>
    <w:rsid w:val="00033E50"/>
    <w:rsid w:val="00034362"/>
    <w:rsid w:val="00034598"/>
    <w:rsid w:val="00034BF3"/>
    <w:rsid w:val="00034ED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ACA"/>
    <w:rsid w:val="00037F9B"/>
    <w:rsid w:val="00040072"/>
    <w:rsid w:val="000401DE"/>
    <w:rsid w:val="0004029B"/>
    <w:rsid w:val="00040335"/>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6830"/>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4FA"/>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82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28"/>
    <w:rsid w:val="000B0A53"/>
    <w:rsid w:val="000B0DE2"/>
    <w:rsid w:val="000B17A2"/>
    <w:rsid w:val="000B1A03"/>
    <w:rsid w:val="000B1EEA"/>
    <w:rsid w:val="000B2188"/>
    <w:rsid w:val="000B22E2"/>
    <w:rsid w:val="000B3701"/>
    <w:rsid w:val="000B4622"/>
    <w:rsid w:val="000B4C4C"/>
    <w:rsid w:val="000B4D5C"/>
    <w:rsid w:val="000B54AE"/>
    <w:rsid w:val="000B55C3"/>
    <w:rsid w:val="000B577B"/>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5146"/>
    <w:rsid w:val="000C5D2B"/>
    <w:rsid w:val="000C63F7"/>
    <w:rsid w:val="000C6FB7"/>
    <w:rsid w:val="000C7443"/>
    <w:rsid w:val="000C7A02"/>
    <w:rsid w:val="000C7A62"/>
    <w:rsid w:val="000C7DFD"/>
    <w:rsid w:val="000D0F7E"/>
    <w:rsid w:val="000D1001"/>
    <w:rsid w:val="000D12B0"/>
    <w:rsid w:val="000D1530"/>
    <w:rsid w:val="000D1B3F"/>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7A2"/>
    <w:rsid w:val="000E39DF"/>
    <w:rsid w:val="000E3F09"/>
    <w:rsid w:val="000E3F25"/>
    <w:rsid w:val="000E4CA1"/>
    <w:rsid w:val="000E51D3"/>
    <w:rsid w:val="000E5869"/>
    <w:rsid w:val="000E5FFB"/>
    <w:rsid w:val="000E6A53"/>
    <w:rsid w:val="000E7104"/>
    <w:rsid w:val="000E731F"/>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1E7"/>
    <w:rsid w:val="00107754"/>
    <w:rsid w:val="001077D0"/>
    <w:rsid w:val="00107CAC"/>
    <w:rsid w:val="00107D0E"/>
    <w:rsid w:val="00110203"/>
    <w:rsid w:val="001110BA"/>
    <w:rsid w:val="00111716"/>
    <w:rsid w:val="00112257"/>
    <w:rsid w:val="001128EB"/>
    <w:rsid w:val="001133A2"/>
    <w:rsid w:val="001138E1"/>
    <w:rsid w:val="00113A8A"/>
    <w:rsid w:val="0011409C"/>
    <w:rsid w:val="00114219"/>
    <w:rsid w:val="0011425F"/>
    <w:rsid w:val="00114295"/>
    <w:rsid w:val="0011500C"/>
    <w:rsid w:val="00115159"/>
    <w:rsid w:val="00115198"/>
    <w:rsid w:val="001155E6"/>
    <w:rsid w:val="001158A1"/>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B7A"/>
    <w:rsid w:val="00124C3F"/>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847"/>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B5F"/>
    <w:rsid w:val="00153C4F"/>
    <w:rsid w:val="001541DB"/>
    <w:rsid w:val="00154EA1"/>
    <w:rsid w:val="00155071"/>
    <w:rsid w:val="001555A6"/>
    <w:rsid w:val="00155DE5"/>
    <w:rsid w:val="00155E33"/>
    <w:rsid w:val="00156744"/>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1B1"/>
    <w:rsid w:val="001964B3"/>
    <w:rsid w:val="00196E2B"/>
    <w:rsid w:val="00197151"/>
    <w:rsid w:val="001972C6"/>
    <w:rsid w:val="00197841"/>
    <w:rsid w:val="001978C8"/>
    <w:rsid w:val="00197DA5"/>
    <w:rsid w:val="001A0280"/>
    <w:rsid w:val="001A0A46"/>
    <w:rsid w:val="001A0B25"/>
    <w:rsid w:val="001A0FC8"/>
    <w:rsid w:val="001A108C"/>
    <w:rsid w:val="001A131E"/>
    <w:rsid w:val="001A14EA"/>
    <w:rsid w:val="001A174C"/>
    <w:rsid w:val="001A2003"/>
    <w:rsid w:val="001A2192"/>
    <w:rsid w:val="001A27C3"/>
    <w:rsid w:val="001A2F0F"/>
    <w:rsid w:val="001A3767"/>
    <w:rsid w:val="001A37B1"/>
    <w:rsid w:val="001A3F61"/>
    <w:rsid w:val="001A439B"/>
    <w:rsid w:val="001A4637"/>
    <w:rsid w:val="001A503F"/>
    <w:rsid w:val="001A53F5"/>
    <w:rsid w:val="001A5CF3"/>
    <w:rsid w:val="001A5D6E"/>
    <w:rsid w:val="001A5E81"/>
    <w:rsid w:val="001A5FCC"/>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0E66"/>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380F"/>
    <w:rsid w:val="001F3925"/>
    <w:rsid w:val="001F3CCA"/>
    <w:rsid w:val="001F3D07"/>
    <w:rsid w:val="001F3FA6"/>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502"/>
    <w:rsid w:val="00207DA1"/>
    <w:rsid w:val="00210034"/>
    <w:rsid w:val="002100C6"/>
    <w:rsid w:val="00210A88"/>
    <w:rsid w:val="00210CC6"/>
    <w:rsid w:val="002111A2"/>
    <w:rsid w:val="00211A0A"/>
    <w:rsid w:val="00211FA8"/>
    <w:rsid w:val="0021216F"/>
    <w:rsid w:val="0021222A"/>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6D51"/>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8F8"/>
    <w:rsid w:val="00225F5E"/>
    <w:rsid w:val="00225F7C"/>
    <w:rsid w:val="00225FFF"/>
    <w:rsid w:val="002262B9"/>
    <w:rsid w:val="00226839"/>
    <w:rsid w:val="00226A03"/>
    <w:rsid w:val="00227345"/>
    <w:rsid w:val="002274B5"/>
    <w:rsid w:val="0022758B"/>
    <w:rsid w:val="002278B9"/>
    <w:rsid w:val="00227B05"/>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CD8"/>
    <w:rsid w:val="00275D99"/>
    <w:rsid w:val="00275E5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993"/>
    <w:rsid w:val="00297A59"/>
    <w:rsid w:val="002A0033"/>
    <w:rsid w:val="002A006A"/>
    <w:rsid w:val="002A0A45"/>
    <w:rsid w:val="002A0A58"/>
    <w:rsid w:val="002A1166"/>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28BB"/>
    <w:rsid w:val="002C29B0"/>
    <w:rsid w:val="002C2C17"/>
    <w:rsid w:val="002C2F1F"/>
    <w:rsid w:val="002C2F3B"/>
    <w:rsid w:val="002C32B8"/>
    <w:rsid w:val="002C35A6"/>
    <w:rsid w:val="002C38C1"/>
    <w:rsid w:val="002C421B"/>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35B"/>
    <w:rsid w:val="002E7ECA"/>
    <w:rsid w:val="002F047E"/>
    <w:rsid w:val="002F05D0"/>
    <w:rsid w:val="002F111F"/>
    <w:rsid w:val="002F1D9F"/>
    <w:rsid w:val="002F25DB"/>
    <w:rsid w:val="002F2F78"/>
    <w:rsid w:val="002F2FB7"/>
    <w:rsid w:val="002F32C7"/>
    <w:rsid w:val="002F33C3"/>
    <w:rsid w:val="002F39DD"/>
    <w:rsid w:val="002F41D3"/>
    <w:rsid w:val="002F420E"/>
    <w:rsid w:val="002F43E8"/>
    <w:rsid w:val="002F46A7"/>
    <w:rsid w:val="002F47E3"/>
    <w:rsid w:val="002F4CD4"/>
    <w:rsid w:val="002F546A"/>
    <w:rsid w:val="002F58AA"/>
    <w:rsid w:val="002F5D33"/>
    <w:rsid w:val="002F5F09"/>
    <w:rsid w:val="002F61AA"/>
    <w:rsid w:val="002F62BE"/>
    <w:rsid w:val="002F6599"/>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13F"/>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AE"/>
    <w:rsid w:val="00324DE2"/>
    <w:rsid w:val="00325277"/>
    <w:rsid w:val="00325346"/>
    <w:rsid w:val="00325781"/>
    <w:rsid w:val="00325858"/>
    <w:rsid w:val="00325C0B"/>
    <w:rsid w:val="00325E76"/>
    <w:rsid w:val="00326460"/>
    <w:rsid w:val="00326CFE"/>
    <w:rsid w:val="00326DF8"/>
    <w:rsid w:val="00327B2B"/>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3797E"/>
    <w:rsid w:val="00340408"/>
    <w:rsid w:val="0034058F"/>
    <w:rsid w:val="003405FA"/>
    <w:rsid w:val="00340687"/>
    <w:rsid w:val="003408C2"/>
    <w:rsid w:val="00340FB7"/>
    <w:rsid w:val="00341048"/>
    <w:rsid w:val="003413B6"/>
    <w:rsid w:val="00341FA5"/>
    <w:rsid w:val="003426D6"/>
    <w:rsid w:val="00343260"/>
    <w:rsid w:val="00343421"/>
    <w:rsid w:val="00343829"/>
    <w:rsid w:val="00343A9E"/>
    <w:rsid w:val="00343C2A"/>
    <w:rsid w:val="003440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983"/>
    <w:rsid w:val="00353D53"/>
    <w:rsid w:val="003546E6"/>
    <w:rsid w:val="00354B56"/>
    <w:rsid w:val="00354C0E"/>
    <w:rsid w:val="00354D18"/>
    <w:rsid w:val="0035507B"/>
    <w:rsid w:val="003555F7"/>
    <w:rsid w:val="0035560D"/>
    <w:rsid w:val="0035628A"/>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DBE"/>
    <w:rsid w:val="003720D9"/>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733"/>
    <w:rsid w:val="0039290E"/>
    <w:rsid w:val="00392BCF"/>
    <w:rsid w:val="00393593"/>
    <w:rsid w:val="00394511"/>
    <w:rsid w:val="00394606"/>
    <w:rsid w:val="0039493D"/>
    <w:rsid w:val="00394FA8"/>
    <w:rsid w:val="003950B4"/>
    <w:rsid w:val="0039525E"/>
    <w:rsid w:val="003957FA"/>
    <w:rsid w:val="00395A2E"/>
    <w:rsid w:val="00395B58"/>
    <w:rsid w:val="00395EE6"/>
    <w:rsid w:val="00396095"/>
    <w:rsid w:val="003960BA"/>
    <w:rsid w:val="00396B95"/>
    <w:rsid w:val="00396CB1"/>
    <w:rsid w:val="00396F9B"/>
    <w:rsid w:val="0039714B"/>
    <w:rsid w:val="0039747B"/>
    <w:rsid w:val="003974AF"/>
    <w:rsid w:val="00397885"/>
    <w:rsid w:val="00397961"/>
    <w:rsid w:val="00397ED7"/>
    <w:rsid w:val="00397EF0"/>
    <w:rsid w:val="003A016F"/>
    <w:rsid w:val="003A0341"/>
    <w:rsid w:val="003A07A5"/>
    <w:rsid w:val="003A0B6B"/>
    <w:rsid w:val="003A0CBF"/>
    <w:rsid w:val="003A0D24"/>
    <w:rsid w:val="003A0EA9"/>
    <w:rsid w:val="003A12AB"/>
    <w:rsid w:val="003A1662"/>
    <w:rsid w:val="003A2159"/>
    <w:rsid w:val="003A2502"/>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956"/>
    <w:rsid w:val="003B6969"/>
    <w:rsid w:val="003B6AA8"/>
    <w:rsid w:val="003B6D5E"/>
    <w:rsid w:val="003B718C"/>
    <w:rsid w:val="003B750C"/>
    <w:rsid w:val="003B755B"/>
    <w:rsid w:val="003B7731"/>
    <w:rsid w:val="003B7E6F"/>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6E8"/>
    <w:rsid w:val="003D57FD"/>
    <w:rsid w:val="003D61C1"/>
    <w:rsid w:val="003D6327"/>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279"/>
    <w:rsid w:val="003E43CC"/>
    <w:rsid w:val="003E4457"/>
    <w:rsid w:val="003E46E7"/>
    <w:rsid w:val="003E49E6"/>
    <w:rsid w:val="003E4F42"/>
    <w:rsid w:val="003E4FE3"/>
    <w:rsid w:val="003E5318"/>
    <w:rsid w:val="003E53FF"/>
    <w:rsid w:val="003E5466"/>
    <w:rsid w:val="003E5486"/>
    <w:rsid w:val="003E65B7"/>
    <w:rsid w:val="003E6F7D"/>
    <w:rsid w:val="003E743D"/>
    <w:rsid w:val="003E7867"/>
    <w:rsid w:val="003E7BFC"/>
    <w:rsid w:val="003F028E"/>
    <w:rsid w:val="003F056F"/>
    <w:rsid w:val="003F0E10"/>
    <w:rsid w:val="003F0E93"/>
    <w:rsid w:val="003F129C"/>
    <w:rsid w:val="003F13FC"/>
    <w:rsid w:val="003F144B"/>
    <w:rsid w:val="003F147F"/>
    <w:rsid w:val="003F18C6"/>
    <w:rsid w:val="003F1B57"/>
    <w:rsid w:val="003F1BDF"/>
    <w:rsid w:val="003F2C25"/>
    <w:rsid w:val="003F30D6"/>
    <w:rsid w:val="003F36A9"/>
    <w:rsid w:val="003F36B8"/>
    <w:rsid w:val="003F3830"/>
    <w:rsid w:val="003F4D9B"/>
    <w:rsid w:val="003F51C6"/>
    <w:rsid w:val="003F5607"/>
    <w:rsid w:val="003F58BE"/>
    <w:rsid w:val="003F594E"/>
    <w:rsid w:val="003F5975"/>
    <w:rsid w:val="003F5CA6"/>
    <w:rsid w:val="003F5FE8"/>
    <w:rsid w:val="003F62CD"/>
    <w:rsid w:val="003F653A"/>
    <w:rsid w:val="003F66A8"/>
    <w:rsid w:val="003F6B91"/>
    <w:rsid w:val="003F71F5"/>
    <w:rsid w:val="003F7940"/>
    <w:rsid w:val="003F7E73"/>
    <w:rsid w:val="00400337"/>
    <w:rsid w:val="00400395"/>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4AA"/>
    <w:rsid w:val="00431BE9"/>
    <w:rsid w:val="00431E5C"/>
    <w:rsid w:val="00432BC3"/>
    <w:rsid w:val="00432BFF"/>
    <w:rsid w:val="00433947"/>
    <w:rsid w:val="00433CA5"/>
    <w:rsid w:val="00433D87"/>
    <w:rsid w:val="00434013"/>
    <w:rsid w:val="00434824"/>
    <w:rsid w:val="00434B3D"/>
    <w:rsid w:val="00434D2E"/>
    <w:rsid w:val="004350CD"/>
    <w:rsid w:val="00435411"/>
    <w:rsid w:val="00435862"/>
    <w:rsid w:val="00436106"/>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4E0"/>
    <w:rsid w:val="00444A2B"/>
    <w:rsid w:val="00444A51"/>
    <w:rsid w:val="00445109"/>
    <w:rsid w:val="00445D22"/>
    <w:rsid w:val="00445F43"/>
    <w:rsid w:val="00446036"/>
    <w:rsid w:val="0044687B"/>
    <w:rsid w:val="00446AEB"/>
    <w:rsid w:val="00446C2E"/>
    <w:rsid w:val="00446E4B"/>
    <w:rsid w:val="00446FBF"/>
    <w:rsid w:val="00447087"/>
    <w:rsid w:val="00447099"/>
    <w:rsid w:val="004473EE"/>
    <w:rsid w:val="004474BB"/>
    <w:rsid w:val="004500A0"/>
    <w:rsid w:val="00450376"/>
    <w:rsid w:val="0045123D"/>
    <w:rsid w:val="00451C89"/>
    <w:rsid w:val="00452033"/>
    <w:rsid w:val="0045207D"/>
    <w:rsid w:val="0045222E"/>
    <w:rsid w:val="004523F0"/>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B32"/>
    <w:rsid w:val="00461C05"/>
    <w:rsid w:val="00462318"/>
    <w:rsid w:val="00462715"/>
    <w:rsid w:val="00462E24"/>
    <w:rsid w:val="004639B3"/>
    <w:rsid w:val="00463CB0"/>
    <w:rsid w:val="00463FE4"/>
    <w:rsid w:val="0046403E"/>
    <w:rsid w:val="0046451E"/>
    <w:rsid w:val="004649C0"/>
    <w:rsid w:val="004649C4"/>
    <w:rsid w:val="004650E0"/>
    <w:rsid w:val="0046594C"/>
    <w:rsid w:val="004659EF"/>
    <w:rsid w:val="00465D87"/>
    <w:rsid w:val="00465E93"/>
    <w:rsid w:val="004663E0"/>
    <w:rsid w:val="00466D20"/>
    <w:rsid w:val="0046756F"/>
    <w:rsid w:val="00470161"/>
    <w:rsid w:val="00470204"/>
    <w:rsid w:val="004703DE"/>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F22"/>
    <w:rsid w:val="004770FE"/>
    <w:rsid w:val="00477499"/>
    <w:rsid w:val="00477720"/>
    <w:rsid w:val="00477BCD"/>
    <w:rsid w:val="00480036"/>
    <w:rsid w:val="0048034E"/>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25"/>
    <w:rsid w:val="004F2AE3"/>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A9D"/>
    <w:rsid w:val="004F6CEA"/>
    <w:rsid w:val="004F7157"/>
    <w:rsid w:val="004F7295"/>
    <w:rsid w:val="004F796D"/>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FA4"/>
    <w:rsid w:val="00506279"/>
    <w:rsid w:val="00506516"/>
    <w:rsid w:val="005066AB"/>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8AC"/>
    <w:rsid w:val="00532C7D"/>
    <w:rsid w:val="00532DE8"/>
    <w:rsid w:val="00533114"/>
    <w:rsid w:val="00533638"/>
    <w:rsid w:val="005336A8"/>
    <w:rsid w:val="005336EE"/>
    <w:rsid w:val="00533808"/>
    <w:rsid w:val="00534394"/>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8D"/>
    <w:rsid w:val="005447FD"/>
    <w:rsid w:val="005452F8"/>
    <w:rsid w:val="00545307"/>
    <w:rsid w:val="00545685"/>
    <w:rsid w:val="00545875"/>
    <w:rsid w:val="005458A0"/>
    <w:rsid w:val="00545AF5"/>
    <w:rsid w:val="00545D24"/>
    <w:rsid w:val="00546415"/>
    <w:rsid w:val="00546560"/>
    <w:rsid w:val="00546A79"/>
    <w:rsid w:val="00546DCE"/>
    <w:rsid w:val="00546E20"/>
    <w:rsid w:val="00547752"/>
    <w:rsid w:val="00547A7C"/>
    <w:rsid w:val="00547AF4"/>
    <w:rsid w:val="00547B98"/>
    <w:rsid w:val="00547DC7"/>
    <w:rsid w:val="00547F6F"/>
    <w:rsid w:val="0055003D"/>
    <w:rsid w:val="00550243"/>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9C6"/>
    <w:rsid w:val="00557E7A"/>
    <w:rsid w:val="00560198"/>
    <w:rsid w:val="0056019D"/>
    <w:rsid w:val="0056035B"/>
    <w:rsid w:val="005604CC"/>
    <w:rsid w:val="00560631"/>
    <w:rsid w:val="005606A0"/>
    <w:rsid w:val="00560B09"/>
    <w:rsid w:val="00560C45"/>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3D6E"/>
    <w:rsid w:val="005942EC"/>
    <w:rsid w:val="0059448A"/>
    <w:rsid w:val="0059460C"/>
    <w:rsid w:val="00594D20"/>
    <w:rsid w:val="005952A4"/>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9C4"/>
    <w:rsid w:val="005B2B0B"/>
    <w:rsid w:val="005B2CA3"/>
    <w:rsid w:val="005B34C2"/>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EBA"/>
    <w:rsid w:val="005B6F9D"/>
    <w:rsid w:val="005B7179"/>
    <w:rsid w:val="005B72F7"/>
    <w:rsid w:val="005B766B"/>
    <w:rsid w:val="005B7B5A"/>
    <w:rsid w:val="005B7F3D"/>
    <w:rsid w:val="005C0625"/>
    <w:rsid w:val="005C0745"/>
    <w:rsid w:val="005C0948"/>
    <w:rsid w:val="005C09E2"/>
    <w:rsid w:val="005C106C"/>
    <w:rsid w:val="005C1A74"/>
    <w:rsid w:val="005C1DE7"/>
    <w:rsid w:val="005C22CA"/>
    <w:rsid w:val="005C2544"/>
    <w:rsid w:val="005C25EE"/>
    <w:rsid w:val="005C27D2"/>
    <w:rsid w:val="005C2D9E"/>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E71"/>
    <w:rsid w:val="005D048B"/>
    <w:rsid w:val="005D0634"/>
    <w:rsid w:val="005D072D"/>
    <w:rsid w:val="005D0CFF"/>
    <w:rsid w:val="005D0D9C"/>
    <w:rsid w:val="005D10F5"/>
    <w:rsid w:val="005D1229"/>
    <w:rsid w:val="005D12D0"/>
    <w:rsid w:val="005D16AD"/>
    <w:rsid w:val="005D16E6"/>
    <w:rsid w:val="005D1D36"/>
    <w:rsid w:val="005D258D"/>
    <w:rsid w:val="005D267A"/>
    <w:rsid w:val="005D289E"/>
    <w:rsid w:val="005D2BD2"/>
    <w:rsid w:val="005D2D5A"/>
    <w:rsid w:val="005D2F9C"/>
    <w:rsid w:val="005D3032"/>
    <w:rsid w:val="005D334D"/>
    <w:rsid w:val="005D378C"/>
    <w:rsid w:val="005D3F54"/>
    <w:rsid w:val="005D40F3"/>
    <w:rsid w:val="005D4325"/>
    <w:rsid w:val="005D4983"/>
    <w:rsid w:val="005D4F6A"/>
    <w:rsid w:val="005D5640"/>
    <w:rsid w:val="005D5786"/>
    <w:rsid w:val="005D58B7"/>
    <w:rsid w:val="005D5AD0"/>
    <w:rsid w:val="005D5E81"/>
    <w:rsid w:val="005D601E"/>
    <w:rsid w:val="005D68D3"/>
    <w:rsid w:val="005D6AC1"/>
    <w:rsid w:val="005D72EC"/>
    <w:rsid w:val="005E01DB"/>
    <w:rsid w:val="005E02F6"/>
    <w:rsid w:val="005E0520"/>
    <w:rsid w:val="005E0A18"/>
    <w:rsid w:val="005E1160"/>
    <w:rsid w:val="005E123E"/>
    <w:rsid w:val="005E1339"/>
    <w:rsid w:val="005E1630"/>
    <w:rsid w:val="005E1852"/>
    <w:rsid w:val="005E1920"/>
    <w:rsid w:val="005E1C61"/>
    <w:rsid w:val="005E1D32"/>
    <w:rsid w:val="005E2422"/>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220"/>
    <w:rsid w:val="006143E8"/>
    <w:rsid w:val="006144BF"/>
    <w:rsid w:val="00614A01"/>
    <w:rsid w:val="00614BF9"/>
    <w:rsid w:val="00614E3A"/>
    <w:rsid w:val="00615191"/>
    <w:rsid w:val="006156C8"/>
    <w:rsid w:val="006158B2"/>
    <w:rsid w:val="00615A9E"/>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4F8C"/>
    <w:rsid w:val="00625548"/>
    <w:rsid w:val="006259CA"/>
    <w:rsid w:val="006261A4"/>
    <w:rsid w:val="006264B0"/>
    <w:rsid w:val="0062661C"/>
    <w:rsid w:val="006268E8"/>
    <w:rsid w:val="00626A3F"/>
    <w:rsid w:val="00626C22"/>
    <w:rsid w:val="00626D05"/>
    <w:rsid w:val="00627CFF"/>
    <w:rsid w:val="00627E2D"/>
    <w:rsid w:val="00630143"/>
    <w:rsid w:val="006309EB"/>
    <w:rsid w:val="00630BC1"/>
    <w:rsid w:val="006311A5"/>
    <w:rsid w:val="00631355"/>
    <w:rsid w:val="00631D27"/>
    <w:rsid w:val="00632818"/>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3B8"/>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AD8"/>
    <w:rsid w:val="00644C51"/>
    <w:rsid w:val="00644CCE"/>
    <w:rsid w:val="0064604A"/>
    <w:rsid w:val="006461B1"/>
    <w:rsid w:val="00646382"/>
    <w:rsid w:val="00646AE7"/>
    <w:rsid w:val="00646DB5"/>
    <w:rsid w:val="00646DC7"/>
    <w:rsid w:val="00647250"/>
    <w:rsid w:val="006474AA"/>
    <w:rsid w:val="00647BC0"/>
    <w:rsid w:val="00647CFB"/>
    <w:rsid w:val="006500DA"/>
    <w:rsid w:val="006501EE"/>
    <w:rsid w:val="00650285"/>
    <w:rsid w:val="006503EC"/>
    <w:rsid w:val="006506DA"/>
    <w:rsid w:val="00650BFE"/>
    <w:rsid w:val="006518CA"/>
    <w:rsid w:val="00651E79"/>
    <w:rsid w:val="00651FB5"/>
    <w:rsid w:val="00652A0E"/>
    <w:rsid w:val="00653253"/>
    <w:rsid w:val="006535DC"/>
    <w:rsid w:val="0065368C"/>
    <w:rsid w:val="006537BB"/>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30B"/>
    <w:rsid w:val="00664362"/>
    <w:rsid w:val="00664423"/>
    <w:rsid w:val="00664AED"/>
    <w:rsid w:val="00664C9B"/>
    <w:rsid w:val="006653FE"/>
    <w:rsid w:val="006656FC"/>
    <w:rsid w:val="00665911"/>
    <w:rsid w:val="0066622E"/>
    <w:rsid w:val="00666828"/>
    <w:rsid w:val="006670B5"/>
    <w:rsid w:val="00667473"/>
    <w:rsid w:val="0066752B"/>
    <w:rsid w:val="00667575"/>
    <w:rsid w:val="00667AF4"/>
    <w:rsid w:val="00667B78"/>
    <w:rsid w:val="0067035E"/>
    <w:rsid w:val="006707E0"/>
    <w:rsid w:val="0067088F"/>
    <w:rsid w:val="00670F76"/>
    <w:rsid w:val="0067127A"/>
    <w:rsid w:val="00671582"/>
    <w:rsid w:val="00671A65"/>
    <w:rsid w:val="00671D16"/>
    <w:rsid w:val="0067208E"/>
    <w:rsid w:val="0067223B"/>
    <w:rsid w:val="006726B3"/>
    <w:rsid w:val="00672BC8"/>
    <w:rsid w:val="006730D2"/>
    <w:rsid w:val="0067343F"/>
    <w:rsid w:val="00673494"/>
    <w:rsid w:val="006736D0"/>
    <w:rsid w:val="00673717"/>
    <w:rsid w:val="006739DB"/>
    <w:rsid w:val="00673A2F"/>
    <w:rsid w:val="00675029"/>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454"/>
    <w:rsid w:val="00684D8F"/>
    <w:rsid w:val="00684E47"/>
    <w:rsid w:val="00685645"/>
    <w:rsid w:val="00685CA9"/>
    <w:rsid w:val="00686062"/>
    <w:rsid w:val="006862B6"/>
    <w:rsid w:val="00687408"/>
    <w:rsid w:val="00687575"/>
    <w:rsid w:val="00687836"/>
    <w:rsid w:val="0068792B"/>
    <w:rsid w:val="00687934"/>
    <w:rsid w:val="00687CAC"/>
    <w:rsid w:val="00690050"/>
    <w:rsid w:val="006902B2"/>
    <w:rsid w:val="00690CDB"/>
    <w:rsid w:val="006911E3"/>
    <w:rsid w:val="006911F0"/>
    <w:rsid w:val="00691491"/>
    <w:rsid w:val="0069154D"/>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612"/>
    <w:rsid w:val="006B1CE4"/>
    <w:rsid w:val="006B2722"/>
    <w:rsid w:val="006B284E"/>
    <w:rsid w:val="006B3312"/>
    <w:rsid w:val="006B4C68"/>
    <w:rsid w:val="006B4C7E"/>
    <w:rsid w:val="006B4E12"/>
    <w:rsid w:val="006B51FA"/>
    <w:rsid w:val="006B52F1"/>
    <w:rsid w:val="006B5567"/>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2F6"/>
    <w:rsid w:val="006D05E6"/>
    <w:rsid w:val="006D095F"/>
    <w:rsid w:val="006D0D10"/>
    <w:rsid w:val="006D0F84"/>
    <w:rsid w:val="006D1129"/>
    <w:rsid w:val="006D11C7"/>
    <w:rsid w:val="006D1573"/>
    <w:rsid w:val="006D1A53"/>
    <w:rsid w:val="006D2030"/>
    <w:rsid w:val="006D301D"/>
    <w:rsid w:val="006D3212"/>
    <w:rsid w:val="006D398F"/>
    <w:rsid w:val="006D39F1"/>
    <w:rsid w:val="006D3C96"/>
    <w:rsid w:val="006D3E36"/>
    <w:rsid w:val="006D3F6D"/>
    <w:rsid w:val="006D4422"/>
    <w:rsid w:val="006D4965"/>
    <w:rsid w:val="006D4A57"/>
    <w:rsid w:val="006D5407"/>
    <w:rsid w:val="006D5647"/>
    <w:rsid w:val="006D5B93"/>
    <w:rsid w:val="006D6516"/>
    <w:rsid w:val="006D672D"/>
    <w:rsid w:val="006D69DA"/>
    <w:rsid w:val="006D6AA0"/>
    <w:rsid w:val="006D6C81"/>
    <w:rsid w:val="006D6CF3"/>
    <w:rsid w:val="006D72BC"/>
    <w:rsid w:val="006D7322"/>
    <w:rsid w:val="006D765A"/>
    <w:rsid w:val="006D7822"/>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8B5"/>
    <w:rsid w:val="006F5A05"/>
    <w:rsid w:val="006F5D45"/>
    <w:rsid w:val="006F5DE4"/>
    <w:rsid w:val="006F5EB8"/>
    <w:rsid w:val="006F6694"/>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AE6"/>
    <w:rsid w:val="00702BE5"/>
    <w:rsid w:val="00702C40"/>
    <w:rsid w:val="00703008"/>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07B97"/>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AC1"/>
    <w:rsid w:val="00722AE5"/>
    <w:rsid w:val="00722F86"/>
    <w:rsid w:val="00722FA3"/>
    <w:rsid w:val="007231A7"/>
    <w:rsid w:val="0072325D"/>
    <w:rsid w:val="0072346D"/>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3B"/>
    <w:rsid w:val="00743385"/>
    <w:rsid w:val="0074378E"/>
    <w:rsid w:val="00743827"/>
    <w:rsid w:val="00743A70"/>
    <w:rsid w:val="00743DFC"/>
    <w:rsid w:val="00743E95"/>
    <w:rsid w:val="00744167"/>
    <w:rsid w:val="00744251"/>
    <w:rsid w:val="00744C69"/>
    <w:rsid w:val="00744E41"/>
    <w:rsid w:val="00744F30"/>
    <w:rsid w:val="007463AD"/>
    <w:rsid w:val="00746748"/>
    <w:rsid w:val="007467A2"/>
    <w:rsid w:val="00746E3B"/>
    <w:rsid w:val="00746E42"/>
    <w:rsid w:val="00750126"/>
    <w:rsid w:val="00750218"/>
    <w:rsid w:val="007504B5"/>
    <w:rsid w:val="00750787"/>
    <w:rsid w:val="00750A2B"/>
    <w:rsid w:val="00750E42"/>
    <w:rsid w:val="00750EC8"/>
    <w:rsid w:val="00751077"/>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52A2"/>
    <w:rsid w:val="00765DDF"/>
    <w:rsid w:val="00765FF3"/>
    <w:rsid w:val="00766229"/>
    <w:rsid w:val="00766748"/>
    <w:rsid w:val="007667AE"/>
    <w:rsid w:val="00766A21"/>
    <w:rsid w:val="00766BF0"/>
    <w:rsid w:val="00766F15"/>
    <w:rsid w:val="007670F8"/>
    <w:rsid w:val="007673FD"/>
    <w:rsid w:val="00767589"/>
    <w:rsid w:val="007677F6"/>
    <w:rsid w:val="00767987"/>
    <w:rsid w:val="00767A86"/>
    <w:rsid w:val="00767E5B"/>
    <w:rsid w:val="00770252"/>
    <w:rsid w:val="007705B2"/>
    <w:rsid w:val="007706EB"/>
    <w:rsid w:val="00770C12"/>
    <w:rsid w:val="00770FAE"/>
    <w:rsid w:val="00771016"/>
    <w:rsid w:val="00771121"/>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4EAC"/>
    <w:rsid w:val="007857C7"/>
    <w:rsid w:val="00785F16"/>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3F68"/>
    <w:rsid w:val="007A489D"/>
    <w:rsid w:val="007A51C9"/>
    <w:rsid w:val="007A563D"/>
    <w:rsid w:val="007A5BD4"/>
    <w:rsid w:val="007A5D68"/>
    <w:rsid w:val="007A6199"/>
    <w:rsid w:val="007A6463"/>
    <w:rsid w:val="007A67C7"/>
    <w:rsid w:val="007A6A27"/>
    <w:rsid w:val="007A6C5F"/>
    <w:rsid w:val="007A6E5E"/>
    <w:rsid w:val="007A7051"/>
    <w:rsid w:val="007A74A2"/>
    <w:rsid w:val="007A7BD5"/>
    <w:rsid w:val="007A7E81"/>
    <w:rsid w:val="007A7FB4"/>
    <w:rsid w:val="007B0520"/>
    <w:rsid w:val="007B05E2"/>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CC"/>
    <w:rsid w:val="007B5B60"/>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401"/>
    <w:rsid w:val="007C5555"/>
    <w:rsid w:val="007C5812"/>
    <w:rsid w:val="007C5BEA"/>
    <w:rsid w:val="007C5FAF"/>
    <w:rsid w:val="007C6311"/>
    <w:rsid w:val="007C6498"/>
    <w:rsid w:val="007C6773"/>
    <w:rsid w:val="007C68A5"/>
    <w:rsid w:val="007C6B0E"/>
    <w:rsid w:val="007C6DE6"/>
    <w:rsid w:val="007C6E39"/>
    <w:rsid w:val="007C6EC0"/>
    <w:rsid w:val="007C7217"/>
    <w:rsid w:val="007C7364"/>
    <w:rsid w:val="007C795A"/>
    <w:rsid w:val="007C7A7D"/>
    <w:rsid w:val="007C7D7D"/>
    <w:rsid w:val="007D00CB"/>
    <w:rsid w:val="007D00CE"/>
    <w:rsid w:val="007D0147"/>
    <w:rsid w:val="007D0172"/>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535"/>
    <w:rsid w:val="007D5971"/>
    <w:rsid w:val="007D5CAA"/>
    <w:rsid w:val="007D5F6F"/>
    <w:rsid w:val="007D636B"/>
    <w:rsid w:val="007D69B5"/>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346C"/>
    <w:rsid w:val="007E3680"/>
    <w:rsid w:val="007E38B1"/>
    <w:rsid w:val="007E4A95"/>
    <w:rsid w:val="007E4D03"/>
    <w:rsid w:val="007E4E30"/>
    <w:rsid w:val="007E4E5A"/>
    <w:rsid w:val="007E4EFE"/>
    <w:rsid w:val="007E52C3"/>
    <w:rsid w:val="007E60B1"/>
    <w:rsid w:val="007E6579"/>
    <w:rsid w:val="007E69A1"/>
    <w:rsid w:val="007E6E35"/>
    <w:rsid w:val="007E7FA7"/>
    <w:rsid w:val="007F193D"/>
    <w:rsid w:val="007F19A9"/>
    <w:rsid w:val="007F1C23"/>
    <w:rsid w:val="007F1E1E"/>
    <w:rsid w:val="007F1F0A"/>
    <w:rsid w:val="007F22CB"/>
    <w:rsid w:val="007F24DB"/>
    <w:rsid w:val="007F2638"/>
    <w:rsid w:val="007F26A2"/>
    <w:rsid w:val="007F2B59"/>
    <w:rsid w:val="007F2E4B"/>
    <w:rsid w:val="007F30C2"/>
    <w:rsid w:val="007F3309"/>
    <w:rsid w:val="007F33CD"/>
    <w:rsid w:val="007F3A1C"/>
    <w:rsid w:val="007F4384"/>
    <w:rsid w:val="007F4455"/>
    <w:rsid w:val="007F4A18"/>
    <w:rsid w:val="007F4DD1"/>
    <w:rsid w:val="007F543F"/>
    <w:rsid w:val="007F5761"/>
    <w:rsid w:val="007F5910"/>
    <w:rsid w:val="007F5C19"/>
    <w:rsid w:val="007F5FFC"/>
    <w:rsid w:val="007F6143"/>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256"/>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C7D"/>
    <w:rsid w:val="00816F8F"/>
    <w:rsid w:val="0081703B"/>
    <w:rsid w:val="00817D3F"/>
    <w:rsid w:val="00817FDC"/>
    <w:rsid w:val="00820131"/>
    <w:rsid w:val="008202D8"/>
    <w:rsid w:val="008208AF"/>
    <w:rsid w:val="00820DA6"/>
    <w:rsid w:val="00821723"/>
    <w:rsid w:val="008218EA"/>
    <w:rsid w:val="00821A1D"/>
    <w:rsid w:val="00822589"/>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405"/>
    <w:rsid w:val="008266B1"/>
    <w:rsid w:val="00826853"/>
    <w:rsid w:val="00826958"/>
    <w:rsid w:val="00826B1F"/>
    <w:rsid w:val="00826B31"/>
    <w:rsid w:val="00826E8A"/>
    <w:rsid w:val="00826EFD"/>
    <w:rsid w:val="00827406"/>
    <w:rsid w:val="0082758A"/>
    <w:rsid w:val="00827653"/>
    <w:rsid w:val="00827693"/>
    <w:rsid w:val="00830057"/>
    <w:rsid w:val="00830560"/>
    <w:rsid w:val="00830701"/>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3DD8"/>
    <w:rsid w:val="008349B5"/>
    <w:rsid w:val="00834E97"/>
    <w:rsid w:val="00835019"/>
    <w:rsid w:val="00835578"/>
    <w:rsid w:val="008355A7"/>
    <w:rsid w:val="00836277"/>
    <w:rsid w:val="008362F6"/>
    <w:rsid w:val="00836466"/>
    <w:rsid w:val="0083675E"/>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3B04"/>
    <w:rsid w:val="00843BE6"/>
    <w:rsid w:val="00844DC8"/>
    <w:rsid w:val="008453B5"/>
    <w:rsid w:val="008454E6"/>
    <w:rsid w:val="00845B3A"/>
    <w:rsid w:val="00845CCB"/>
    <w:rsid w:val="0084636F"/>
    <w:rsid w:val="00846377"/>
    <w:rsid w:val="0084667D"/>
    <w:rsid w:val="0084671A"/>
    <w:rsid w:val="00846A4B"/>
    <w:rsid w:val="00847008"/>
    <w:rsid w:val="008470A0"/>
    <w:rsid w:val="008470E1"/>
    <w:rsid w:val="008470FE"/>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5D3"/>
    <w:rsid w:val="00854783"/>
    <w:rsid w:val="00855212"/>
    <w:rsid w:val="00855534"/>
    <w:rsid w:val="0085564A"/>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099"/>
    <w:rsid w:val="00871226"/>
    <w:rsid w:val="00871263"/>
    <w:rsid w:val="00871507"/>
    <w:rsid w:val="00871ADC"/>
    <w:rsid w:val="00871C99"/>
    <w:rsid w:val="008720A9"/>
    <w:rsid w:val="00872C83"/>
    <w:rsid w:val="008730A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4FB7"/>
    <w:rsid w:val="008854BF"/>
    <w:rsid w:val="0088611B"/>
    <w:rsid w:val="00886A71"/>
    <w:rsid w:val="00886C2D"/>
    <w:rsid w:val="00887026"/>
    <w:rsid w:val="00887340"/>
    <w:rsid w:val="008874F6"/>
    <w:rsid w:val="00887B88"/>
    <w:rsid w:val="00887F75"/>
    <w:rsid w:val="00890339"/>
    <w:rsid w:val="00890631"/>
    <w:rsid w:val="00890B7C"/>
    <w:rsid w:val="0089159D"/>
    <w:rsid w:val="0089181C"/>
    <w:rsid w:val="00891FA3"/>
    <w:rsid w:val="00892934"/>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0EF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B47"/>
    <w:rsid w:val="008A5ED3"/>
    <w:rsid w:val="008A5F62"/>
    <w:rsid w:val="008A6951"/>
    <w:rsid w:val="008A6FB7"/>
    <w:rsid w:val="008A7C11"/>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7B3"/>
    <w:rsid w:val="008D28FF"/>
    <w:rsid w:val="008D2B85"/>
    <w:rsid w:val="008D33F0"/>
    <w:rsid w:val="008D3640"/>
    <w:rsid w:val="008D3848"/>
    <w:rsid w:val="008D3DB1"/>
    <w:rsid w:val="008D3F78"/>
    <w:rsid w:val="008D412B"/>
    <w:rsid w:val="008D4136"/>
    <w:rsid w:val="008D446C"/>
    <w:rsid w:val="008D4D72"/>
    <w:rsid w:val="008D5633"/>
    <w:rsid w:val="008D5913"/>
    <w:rsid w:val="008D638E"/>
    <w:rsid w:val="008D6D02"/>
    <w:rsid w:val="008D7029"/>
    <w:rsid w:val="008D7655"/>
    <w:rsid w:val="008D7969"/>
    <w:rsid w:val="008D7D8A"/>
    <w:rsid w:val="008E0040"/>
    <w:rsid w:val="008E0458"/>
    <w:rsid w:val="008E075F"/>
    <w:rsid w:val="008E10D2"/>
    <w:rsid w:val="008E1298"/>
    <w:rsid w:val="008E1339"/>
    <w:rsid w:val="008E1812"/>
    <w:rsid w:val="008E1A53"/>
    <w:rsid w:val="008E1C03"/>
    <w:rsid w:val="008E1FBE"/>
    <w:rsid w:val="008E202C"/>
    <w:rsid w:val="008E22A0"/>
    <w:rsid w:val="008E2C5F"/>
    <w:rsid w:val="008E3001"/>
    <w:rsid w:val="008E32EF"/>
    <w:rsid w:val="008E36C0"/>
    <w:rsid w:val="008E3BF6"/>
    <w:rsid w:val="008E3C7D"/>
    <w:rsid w:val="008E4438"/>
    <w:rsid w:val="008E46FD"/>
    <w:rsid w:val="008E4BC5"/>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41DC"/>
    <w:rsid w:val="008F450A"/>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267"/>
    <w:rsid w:val="0090432F"/>
    <w:rsid w:val="00904CDB"/>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396"/>
    <w:rsid w:val="00935782"/>
    <w:rsid w:val="00936401"/>
    <w:rsid w:val="00936461"/>
    <w:rsid w:val="00936472"/>
    <w:rsid w:val="00936B2A"/>
    <w:rsid w:val="009377B0"/>
    <w:rsid w:val="0093792B"/>
    <w:rsid w:val="00937D42"/>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8FB"/>
    <w:rsid w:val="00946A3F"/>
    <w:rsid w:val="00946B32"/>
    <w:rsid w:val="00947038"/>
    <w:rsid w:val="009470D4"/>
    <w:rsid w:val="0094759C"/>
    <w:rsid w:val="00947DCB"/>
    <w:rsid w:val="0095001A"/>
    <w:rsid w:val="009504DA"/>
    <w:rsid w:val="0095134C"/>
    <w:rsid w:val="009513D2"/>
    <w:rsid w:val="009513EF"/>
    <w:rsid w:val="00951959"/>
    <w:rsid w:val="00951D67"/>
    <w:rsid w:val="00951DAC"/>
    <w:rsid w:val="0095220C"/>
    <w:rsid w:val="0095239D"/>
    <w:rsid w:val="00952D24"/>
    <w:rsid w:val="0095308D"/>
    <w:rsid w:val="0095396D"/>
    <w:rsid w:val="00954708"/>
    <w:rsid w:val="00954DE0"/>
    <w:rsid w:val="00954F52"/>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B2"/>
    <w:rsid w:val="0096354C"/>
    <w:rsid w:val="00963559"/>
    <w:rsid w:val="00963E7F"/>
    <w:rsid w:val="00964AD2"/>
    <w:rsid w:val="0096550B"/>
    <w:rsid w:val="00965D80"/>
    <w:rsid w:val="00965F1F"/>
    <w:rsid w:val="00965FA7"/>
    <w:rsid w:val="009666D2"/>
    <w:rsid w:val="00966810"/>
    <w:rsid w:val="009674F7"/>
    <w:rsid w:val="009679F1"/>
    <w:rsid w:val="009679FB"/>
    <w:rsid w:val="00967B88"/>
    <w:rsid w:val="00967C21"/>
    <w:rsid w:val="00967F4A"/>
    <w:rsid w:val="00970582"/>
    <w:rsid w:val="0097080E"/>
    <w:rsid w:val="00970902"/>
    <w:rsid w:val="009709E0"/>
    <w:rsid w:val="0097136E"/>
    <w:rsid w:val="0097164C"/>
    <w:rsid w:val="00971D87"/>
    <w:rsid w:val="00972049"/>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776FB"/>
    <w:rsid w:val="00977998"/>
    <w:rsid w:val="009801AA"/>
    <w:rsid w:val="009801EE"/>
    <w:rsid w:val="00980817"/>
    <w:rsid w:val="00980DF9"/>
    <w:rsid w:val="0098117F"/>
    <w:rsid w:val="009815E0"/>
    <w:rsid w:val="00981DBD"/>
    <w:rsid w:val="00981E74"/>
    <w:rsid w:val="00981FC5"/>
    <w:rsid w:val="009822EA"/>
    <w:rsid w:val="00982491"/>
    <w:rsid w:val="009827BF"/>
    <w:rsid w:val="009828AE"/>
    <w:rsid w:val="00982BC0"/>
    <w:rsid w:val="00982E76"/>
    <w:rsid w:val="0098301B"/>
    <w:rsid w:val="009832D8"/>
    <w:rsid w:val="00983CE6"/>
    <w:rsid w:val="009845E8"/>
    <w:rsid w:val="00984D5A"/>
    <w:rsid w:val="00984E01"/>
    <w:rsid w:val="0098551D"/>
    <w:rsid w:val="009858AD"/>
    <w:rsid w:val="00985930"/>
    <w:rsid w:val="00985A2A"/>
    <w:rsid w:val="0098628E"/>
    <w:rsid w:val="00986899"/>
    <w:rsid w:val="009869A2"/>
    <w:rsid w:val="00986A8F"/>
    <w:rsid w:val="00986AFB"/>
    <w:rsid w:val="00987038"/>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7E1"/>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7C6"/>
    <w:rsid w:val="00996BA9"/>
    <w:rsid w:val="00996D4B"/>
    <w:rsid w:val="00997248"/>
    <w:rsid w:val="00997443"/>
    <w:rsid w:val="00997585"/>
    <w:rsid w:val="00997840"/>
    <w:rsid w:val="00997C48"/>
    <w:rsid w:val="009A018B"/>
    <w:rsid w:val="009A01A8"/>
    <w:rsid w:val="009A0595"/>
    <w:rsid w:val="009A09DC"/>
    <w:rsid w:val="009A0CD4"/>
    <w:rsid w:val="009A0ED9"/>
    <w:rsid w:val="009A1061"/>
    <w:rsid w:val="009A1074"/>
    <w:rsid w:val="009A153E"/>
    <w:rsid w:val="009A233F"/>
    <w:rsid w:val="009A2600"/>
    <w:rsid w:val="009A2AA3"/>
    <w:rsid w:val="009A2CCA"/>
    <w:rsid w:val="009A2FA1"/>
    <w:rsid w:val="009A363A"/>
    <w:rsid w:val="009A38C9"/>
    <w:rsid w:val="009A39B1"/>
    <w:rsid w:val="009A41BB"/>
    <w:rsid w:val="009A46DD"/>
    <w:rsid w:val="009A4DD5"/>
    <w:rsid w:val="009A4F34"/>
    <w:rsid w:val="009A59B5"/>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722"/>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5F6A"/>
    <w:rsid w:val="009E62F2"/>
    <w:rsid w:val="009E640D"/>
    <w:rsid w:val="009E64CA"/>
    <w:rsid w:val="009E69B5"/>
    <w:rsid w:val="009E6CE9"/>
    <w:rsid w:val="009E6F69"/>
    <w:rsid w:val="009E74B2"/>
    <w:rsid w:val="009E7597"/>
    <w:rsid w:val="009E774F"/>
    <w:rsid w:val="009E7984"/>
    <w:rsid w:val="009F15EB"/>
    <w:rsid w:val="009F1868"/>
    <w:rsid w:val="009F1B40"/>
    <w:rsid w:val="009F1C18"/>
    <w:rsid w:val="009F21B7"/>
    <w:rsid w:val="009F24CF"/>
    <w:rsid w:val="009F2BEB"/>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E1A"/>
    <w:rsid w:val="00A145A4"/>
    <w:rsid w:val="00A1474C"/>
    <w:rsid w:val="00A14E01"/>
    <w:rsid w:val="00A154C3"/>
    <w:rsid w:val="00A15E5E"/>
    <w:rsid w:val="00A16C52"/>
    <w:rsid w:val="00A16DA4"/>
    <w:rsid w:val="00A17494"/>
    <w:rsid w:val="00A174B8"/>
    <w:rsid w:val="00A17B4A"/>
    <w:rsid w:val="00A17F8B"/>
    <w:rsid w:val="00A20742"/>
    <w:rsid w:val="00A217EC"/>
    <w:rsid w:val="00A21932"/>
    <w:rsid w:val="00A21FEF"/>
    <w:rsid w:val="00A221D1"/>
    <w:rsid w:val="00A224A0"/>
    <w:rsid w:val="00A22507"/>
    <w:rsid w:val="00A22A2C"/>
    <w:rsid w:val="00A22B01"/>
    <w:rsid w:val="00A22F6F"/>
    <w:rsid w:val="00A230C2"/>
    <w:rsid w:val="00A233EC"/>
    <w:rsid w:val="00A23912"/>
    <w:rsid w:val="00A23DDA"/>
    <w:rsid w:val="00A24447"/>
    <w:rsid w:val="00A2485B"/>
    <w:rsid w:val="00A25052"/>
    <w:rsid w:val="00A250DA"/>
    <w:rsid w:val="00A254CE"/>
    <w:rsid w:val="00A26491"/>
    <w:rsid w:val="00A26998"/>
    <w:rsid w:val="00A26D43"/>
    <w:rsid w:val="00A26EA6"/>
    <w:rsid w:val="00A272E1"/>
    <w:rsid w:val="00A27370"/>
    <w:rsid w:val="00A27A68"/>
    <w:rsid w:val="00A27D97"/>
    <w:rsid w:val="00A27FC4"/>
    <w:rsid w:val="00A30872"/>
    <w:rsid w:val="00A317AA"/>
    <w:rsid w:val="00A31AF6"/>
    <w:rsid w:val="00A31F54"/>
    <w:rsid w:val="00A322B5"/>
    <w:rsid w:val="00A32586"/>
    <w:rsid w:val="00A326BC"/>
    <w:rsid w:val="00A329D0"/>
    <w:rsid w:val="00A32A7F"/>
    <w:rsid w:val="00A32BB4"/>
    <w:rsid w:val="00A32D93"/>
    <w:rsid w:val="00A331AD"/>
    <w:rsid w:val="00A338E0"/>
    <w:rsid w:val="00A33F34"/>
    <w:rsid w:val="00A3497D"/>
    <w:rsid w:val="00A35131"/>
    <w:rsid w:val="00A3516A"/>
    <w:rsid w:val="00A3600E"/>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5B0"/>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2624"/>
    <w:rsid w:val="00A62BB3"/>
    <w:rsid w:val="00A62DA5"/>
    <w:rsid w:val="00A62E05"/>
    <w:rsid w:val="00A62E60"/>
    <w:rsid w:val="00A6356F"/>
    <w:rsid w:val="00A63C8B"/>
    <w:rsid w:val="00A6467C"/>
    <w:rsid w:val="00A6499C"/>
    <w:rsid w:val="00A64A60"/>
    <w:rsid w:val="00A64AB1"/>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2489"/>
    <w:rsid w:val="00A828B2"/>
    <w:rsid w:val="00A82E58"/>
    <w:rsid w:val="00A8352D"/>
    <w:rsid w:val="00A8361A"/>
    <w:rsid w:val="00A836BC"/>
    <w:rsid w:val="00A83BE6"/>
    <w:rsid w:val="00A8495F"/>
    <w:rsid w:val="00A849B4"/>
    <w:rsid w:val="00A84FA2"/>
    <w:rsid w:val="00A84FE7"/>
    <w:rsid w:val="00A85588"/>
    <w:rsid w:val="00A85657"/>
    <w:rsid w:val="00A85F1B"/>
    <w:rsid w:val="00A86273"/>
    <w:rsid w:val="00A864BD"/>
    <w:rsid w:val="00A867D4"/>
    <w:rsid w:val="00A86AC2"/>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C6A"/>
    <w:rsid w:val="00AB3D83"/>
    <w:rsid w:val="00AB405E"/>
    <w:rsid w:val="00AB40FF"/>
    <w:rsid w:val="00AB4DEC"/>
    <w:rsid w:val="00AB5020"/>
    <w:rsid w:val="00AB52DE"/>
    <w:rsid w:val="00AB62D9"/>
    <w:rsid w:val="00AB667D"/>
    <w:rsid w:val="00AB672C"/>
    <w:rsid w:val="00AB682D"/>
    <w:rsid w:val="00AB6C44"/>
    <w:rsid w:val="00AB6F38"/>
    <w:rsid w:val="00AB7506"/>
    <w:rsid w:val="00AB7D00"/>
    <w:rsid w:val="00AC00A2"/>
    <w:rsid w:val="00AC00B4"/>
    <w:rsid w:val="00AC0414"/>
    <w:rsid w:val="00AC07A0"/>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AFE"/>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0C3"/>
    <w:rsid w:val="00AE38EF"/>
    <w:rsid w:val="00AE3C81"/>
    <w:rsid w:val="00AE4078"/>
    <w:rsid w:val="00AE418F"/>
    <w:rsid w:val="00AE4585"/>
    <w:rsid w:val="00AE45C5"/>
    <w:rsid w:val="00AE50D2"/>
    <w:rsid w:val="00AE50E5"/>
    <w:rsid w:val="00AE5436"/>
    <w:rsid w:val="00AE5884"/>
    <w:rsid w:val="00AE5CEC"/>
    <w:rsid w:val="00AE5FF9"/>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7D0"/>
    <w:rsid w:val="00B13CEB"/>
    <w:rsid w:val="00B13D08"/>
    <w:rsid w:val="00B140A2"/>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17C99"/>
    <w:rsid w:val="00B17F74"/>
    <w:rsid w:val="00B2031C"/>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904"/>
    <w:rsid w:val="00B27A42"/>
    <w:rsid w:val="00B27BB2"/>
    <w:rsid w:val="00B27C8E"/>
    <w:rsid w:val="00B27F66"/>
    <w:rsid w:val="00B3091B"/>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F6B"/>
    <w:rsid w:val="00B372CA"/>
    <w:rsid w:val="00B37302"/>
    <w:rsid w:val="00B37DC9"/>
    <w:rsid w:val="00B40304"/>
    <w:rsid w:val="00B40547"/>
    <w:rsid w:val="00B41DDF"/>
    <w:rsid w:val="00B41FE4"/>
    <w:rsid w:val="00B423DA"/>
    <w:rsid w:val="00B42E2F"/>
    <w:rsid w:val="00B4308E"/>
    <w:rsid w:val="00B43366"/>
    <w:rsid w:val="00B43442"/>
    <w:rsid w:val="00B43489"/>
    <w:rsid w:val="00B43865"/>
    <w:rsid w:val="00B43DA9"/>
    <w:rsid w:val="00B43F96"/>
    <w:rsid w:val="00B4414F"/>
    <w:rsid w:val="00B44217"/>
    <w:rsid w:val="00B444B4"/>
    <w:rsid w:val="00B44826"/>
    <w:rsid w:val="00B44C4F"/>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F5F"/>
    <w:rsid w:val="00B54F7C"/>
    <w:rsid w:val="00B555AE"/>
    <w:rsid w:val="00B556BB"/>
    <w:rsid w:val="00B55900"/>
    <w:rsid w:val="00B55BBF"/>
    <w:rsid w:val="00B55D58"/>
    <w:rsid w:val="00B563F5"/>
    <w:rsid w:val="00B56AF9"/>
    <w:rsid w:val="00B56CCB"/>
    <w:rsid w:val="00B57F04"/>
    <w:rsid w:val="00B604BC"/>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19"/>
    <w:rsid w:val="00B84F75"/>
    <w:rsid w:val="00B85464"/>
    <w:rsid w:val="00B8564C"/>
    <w:rsid w:val="00B85660"/>
    <w:rsid w:val="00B85C1C"/>
    <w:rsid w:val="00B86202"/>
    <w:rsid w:val="00B86872"/>
    <w:rsid w:val="00B8699A"/>
    <w:rsid w:val="00B86E9B"/>
    <w:rsid w:val="00B871F5"/>
    <w:rsid w:val="00B8759F"/>
    <w:rsid w:val="00B87609"/>
    <w:rsid w:val="00B876FC"/>
    <w:rsid w:val="00B878CA"/>
    <w:rsid w:val="00B878CF"/>
    <w:rsid w:val="00B87F38"/>
    <w:rsid w:val="00B9044C"/>
    <w:rsid w:val="00B904BD"/>
    <w:rsid w:val="00B90576"/>
    <w:rsid w:val="00B91206"/>
    <w:rsid w:val="00B91E09"/>
    <w:rsid w:val="00B92283"/>
    <w:rsid w:val="00B92663"/>
    <w:rsid w:val="00B92814"/>
    <w:rsid w:val="00B92943"/>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932"/>
    <w:rsid w:val="00BA7F9E"/>
    <w:rsid w:val="00BB05E9"/>
    <w:rsid w:val="00BB0AD2"/>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421"/>
    <w:rsid w:val="00BC1537"/>
    <w:rsid w:val="00BC196B"/>
    <w:rsid w:val="00BC2314"/>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F0D"/>
    <w:rsid w:val="00BD1152"/>
    <w:rsid w:val="00BD1D05"/>
    <w:rsid w:val="00BD2185"/>
    <w:rsid w:val="00BD30F2"/>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31"/>
    <w:rsid w:val="00BD72C4"/>
    <w:rsid w:val="00BD7DDD"/>
    <w:rsid w:val="00BE0324"/>
    <w:rsid w:val="00BE04B7"/>
    <w:rsid w:val="00BE07C8"/>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615"/>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5D4D"/>
    <w:rsid w:val="00C16D8F"/>
    <w:rsid w:val="00C16F04"/>
    <w:rsid w:val="00C16F14"/>
    <w:rsid w:val="00C174F9"/>
    <w:rsid w:val="00C17722"/>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C91"/>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7A6"/>
    <w:rsid w:val="00C46E05"/>
    <w:rsid w:val="00C4796F"/>
    <w:rsid w:val="00C47DDD"/>
    <w:rsid w:val="00C47F4B"/>
    <w:rsid w:val="00C5042E"/>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AA0"/>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E8F"/>
    <w:rsid w:val="00C75E9E"/>
    <w:rsid w:val="00C75F9D"/>
    <w:rsid w:val="00C76B94"/>
    <w:rsid w:val="00C76FD9"/>
    <w:rsid w:val="00C77F29"/>
    <w:rsid w:val="00C802A0"/>
    <w:rsid w:val="00C80324"/>
    <w:rsid w:val="00C804CC"/>
    <w:rsid w:val="00C8055D"/>
    <w:rsid w:val="00C80B01"/>
    <w:rsid w:val="00C80B36"/>
    <w:rsid w:val="00C80B76"/>
    <w:rsid w:val="00C80C59"/>
    <w:rsid w:val="00C8113E"/>
    <w:rsid w:val="00C81283"/>
    <w:rsid w:val="00C81BDE"/>
    <w:rsid w:val="00C81E00"/>
    <w:rsid w:val="00C81FB2"/>
    <w:rsid w:val="00C82E17"/>
    <w:rsid w:val="00C82F0D"/>
    <w:rsid w:val="00C82FB1"/>
    <w:rsid w:val="00C83236"/>
    <w:rsid w:val="00C83754"/>
    <w:rsid w:val="00C83E44"/>
    <w:rsid w:val="00C84705"/>
    <w:rsid w:val="00C84708"/>
    <w:rsid w:val="00C847A7"/>
    <w:rsid w:val="00C8483A"/>
    <w:rsid w:val="00C84A03"/>
    <w:rsid w:val="00C84B05"/>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8A7"/>
    <w:rsid w:val="00CA6BEE"/>
    <w:rsid w:val="00CA6C2D"/>
    <w:rsid w:val="00CA7D2F"/>
    <w:rsid w:val="00CA7E90"/>
    <w:rsid w:val="00CB077A"/>
    <w:rsid w:val="00CB0A03"/>
    <w:rsid w:val="00CB0EE8"/>
    <w:rsid w:val="00CB111A"/>
    <w:rsid w:val="00CB11F2"/>
    <w:rsid w:val="00CB15CD"/>
    <w:rsid w:val="00CB17F1"/>
    <w:rsid w:val="00CB19A3"/>
    <w:rsid w:val="00CB1A6E"/>
    <w:rsid w:val="00CB1BE5"/>
    <w:rsid w:val="00CB1D43"/>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476"/>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5E9"/>
    <w:rsid w:val="00CE3B91"/>
    <w:rsid w:val="00CE42E4"/>
    <w:rsid w:val="00CE4497"/>
    <w:rsid w:val="00CE4571"/>
    <w:rsid w:val="00CE4AC7"/>
    <w:rsid w:val="00CE4B8F"/>
    <w:rsid w:val="00CE50FF"/>
    <w:rsid w:val="00CE52BE"/>
    <w:rsid w:val="00CE52E5"/>
    <w:rsid w:val="00CE54C8"/>
    <w:rsid w:val="00CE5572"/>
    <w:rsid w:val="00CE5CBE"/>
    <w:rsid w:val="00CE5FE8"/>
    <w:rsid w:val="00CE6AC5"/>
    <w:rsid w:val="00CE709F"/>
    <w:rsid w:val="00CE741A"/>
    <w:rsid w:val="00CF0781"/>
    <w:rsid w:val="00CF0A90"/>
    <w:rsid w:val="00CF0C0D"/>
    <w:rsid w:val="00CF0F72"/>
    <w:rsid w:val="00CF0FE8"/>
    <w:rsid w:val="00CF1121"/>
    <w:rsid w:val="00CF1190"/>
    <w:rsid w:val="00CF120D"/>
    <w:rsid w:val="00CF28EA"/>
    <w:rsid w:val="00CF2B06"/>
    <w:rsid w:val="00CF2C48"/>
    <w:rsid w:val="00CF2F33"/>
    <w:rsid w:val="00CF3023"/>
    <w:rsid w:val="00CF32FC"/>
    <w:rsid w:val="00CF37AD"/>
    <w:rsid w:val="00CF3913"/>
    <w:rsid w:val="00CF3D38"/>
    <w:rsid w:val="00CF3F09"/>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4C6"/>
    <w:rsid w:val="00D167ED"/>
    <w:rsid w:val="00D16CF2"/>
    <w:rsid w:val="00D1763C"/>
    <w:rsid w:val="00D176B2"/>
    <w:rsid w:val="00D17B08"/>
    <w:rsid w:val="00D17D19"/>
    <w:rsid w:val="00D2004E"/>
    <w:rsid w:val="00D200BB"/>
    <w:rsid w:val="00D200E2"/>
    <w:rsid w:val="00D203AC"/>
    <w:rsid w:val="00D20430"/>
    <w:rsid w:val="00D2093B"/>
    <w:rsid w:val="00D20A39"/>
    <w:rsid w:val="00D20BD1"/>
    <w:rsid w:val="00D216CE"/>
    <w:rsid w:val="00D21920"/>
    <w:rsid w:val="00D21B63"/>
    <w:rsid w:val="00D2200C"/>
    <w:rsid w:val="00D230E2"/>
    <w:rsid w:val="00D234C1"/>
    <w:rsid w:val="00D23B02"/>
    <w:rsid w:val="00D24191"/>
    <w:rsid w:val="00D24220"/>
    <w:rsid w:val="00D24DDE"/>
    <w:rsid w:val="00D24F19"/>
    <w:rsid w:val="00D25145"/>
    <w:rsid w:val="00D2520B"/>
    <w:rsid w:val="00D25660"/>
    <w:rsid w:val="00D2571B"/>
    <w:rsid w:val="00D25A7B"/>
    <w:rsid w:val="00D25EB1"/>
    <w:rsid w:val="00D260A9"/>
    <w:rsid w:val="00D2681D"/>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3153"/>
    <w:rsid w:val="00D634A0"/>
    <w:rsid w:val="00D63629"/>
    <w:rsid w:val="00D63870"/>
    <w:rsid w:val="00D63934"/>
    <w:rsid w:val="00D63965"/>
    <w:rsid w:val="00D64E64"/>
    <w:rsid w:val="00D6519B"/>
    <w:rsid w:val="00D65200"/>
    <w:rsid w:val="00D65254"/>
    <w:rsid w:val="00D658DC"/>
    <w:rsid w:val="00D65B87"/>
    <w:rsid w:val="00D65EB9"/>
    <w:rsid w:val="00D65FDA"/>
    <w:rsid w:val="00D664F5"/>
    <w:rsid w:val="00D66E4C"/>
    <w:rsid w:val="00D66FF1"/>
    <w:rsid w:val="00D670DE"/>
    <w:rsid w:val="00D678CB"/>
    <w:rsid w:val="00D67A3E"/>
    <w:rsid w:val="00D7022D"/>
    <w:rsid w:val="00D706CE"/>
    <w:rsid w:val="00D718E7"/>
    <w:rsid w:val="00D719E0"/>
    <w:rsid w:val="00D722C1"/>
    <w:rsid w:val="00D7230C"/>
    <w:rsid w:val="00D72514"/>
    <w:rsid w:val="00D726BF"/>
    <w:rsid w:val="00D72830"/>
    <w:rsid w:val="00D72C83"/>
    <w:rsid w:val="00D73372"/>
    <w:rsid w:val="00D734E6"/>
    <w:rsid w:val="00D73FC2"/>
    <w:rsid w:val="00D7507D"/>
    <w:rsid w:val="00D75332"/>
    <w:rsid w:val="00D75460"/>
    <w:rsid w:val="00D75A25"/>
    <w:rsid w:val="00D75B30"/>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ECC"/>
    <w:rsid w:val="00DA4071"/>
    <w:rsid w:val="00DA4105"/>
    <w:rsid w:val="00DA4374"/>
    <w:rsid w:val="00DA4498"/>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2C61"/>
    <w:rsid w:val="00DB38B4"/>
    <w:rsid w:val="00DB3B35"/>
    <w:rsid w:val="00DB3BBF"/>
    <w:rsid w:val="00DB4022"/>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2188"/>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F2B"/>
    <w:rsid w:val="00DF4F9A"/>
    <w:rsid w:val="00DF5823"/>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69E"/>
    <w:rsid w:val="00E038C0"/>
    <w:rsid w:val="00E03939"/>
    <w:rsid w:val="00E040DD"/>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B9C"/>
    <w:rsid w:val="00E23D62"/>
    <w:rsid w:val="00E24493"/>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749"/>
    <w:rsid w:val="00E40A05"/>
    <w:rsid w:val="00E40B90"/>
    <w:rsid w:val="00E40ED2"/>
    <w:rsid w:val="00E410C7"/>
    <w:rsid w:val="00E41227"/>
    <w:rsid w:val="00E41479"/>
    <w:rsid w:val="00E41538"/>
    <w:rsid w:val="00E41672"/>
    <w:rsid w:val="00E424B3"/>
    <w:rsid w:val="00E427C1"/>
    <w:rsid w:val="00E42A3B"/>
    <w:rsid w:val="00E42CD3"/>
    <w:rsid w:val="00E43127"/>
    <w:rsid w:val="00E43C81"/>
    <w:rsid w:val="00E441FD"/>
    <w:rsid w:val="00E4495D"/>
    <w:rsid w:val="00E45227"/>
    <w:rsid w:val="00E458F9"/>
    <w:rsid w:val="00E45A92"/>
    <w:rsid w:val="00E45DD5"/>
    <w:rsid w:val="00E45E44"/>
    <w:rsid w:val="00E465C2"/>
    <w:rsid w:val="00E47356"/>
    <w:rsid w:val="00E4762E"/>
    <w:rsid w:val="00E503F9"/>
    <w:rsid w:val="00E50D6C"/>
    <w:rsid w:val="00E50FAB"/>
    <w:rsid w:val="00E50FB8"/>
    <w:rsid w:val="00E51427"/>
    <w:rsid w:val="00E51B24"/>
    <w:rsid w:val="00E51B8B"/>
    <w:rsid w:val="00E52ABD"/>
    <w:rsid w:val="00E52B58"/>
    <w:rsid w:val="00E52F4B"/>
    <w:rsid w:val="00E52FBE"/>
    <w:rsid w:val="00E53365"/>
    <w:rsid w:val="00E53370"/>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6C5"/>
    <w:rsid w:val="00E6174F"/>
    <w:rsid w:val="00E6179B"/>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5DB"/>
    <w:rsid w:val="00E737C1"/>
    <w:rsid w:val="00E740A2"/>
    <w:rsid w:val="00E74BB6"/>
    <w:rsid w:val="00E754CC"/>
    <w:rsid w:val="00E756AF"/>
    <w:rsid w:val="00E75F9D"/>
    <w:rsid w:val="00E7636C"/>
    <w:rsid w:val="00E765E4"/>
    <w:rsid w:val="00E76A1D"/>
    <w:rsid w:val="00E76F65"/>
    <w:rsid w:val="00E772A5"/>
    <w:rsid w:val="00E7750B"/>
    <w:rsid w:val="00E7757D"/>
    <w:rsid w:val="00E7798E"/>
    <w:rsid w:val="00E77ED9"/>
    <w:rsid w:val="00E80247"/>
    <w:rsid w:val="00E803D7"/>
    <w:rsid w:val="00E80818"/>
    <w:rsid w:val="00E81DBF"/>
    <w:rsid w:val="00E830B9"/>
    <w:rsid w:val="00E832C5"/>
    <w:rsid w:val="00E83767"/>
    <w:rsid w:val="00E8408E"/>
    <w:rsid w:val="00E8416F"/>
    <w:rsid w:val="00E841C6"/>
    <w:rsid w:val="00E84468"/>
    <w:rsid w:val="00E8450C"/>
    <w:rsid w:val="00E84816"/>
    <w:rsid w:val="00E848DB"/>
    <w:rsid w:val="00E84D7E"/>
    <w:rsid w:val="00E850E4"/>
    <w:rsid w:val="00E85AC4"/>
    <w:rsid w:val="00E85C7B"/>
    <w:rsid w:val="00E85CD1"/>
    <w:rsid w:val="00E85F79"/>
    <w:rsid w:val="00E86623"/>
    <w:rsid w:val="00E871A7"/>
    <w:rsid w:val="00E87735"/>
    <w:rsid w:val="00E87B1D"/>
    <w:rsid w:val="00E87C2E"/>
    <w:rsid w:val="00E87F72"/>
    <w:rsid w:val="00E900FC"/>
    <w:rsid w:val="00E9012C"/>
    <w:rsid w:val="00E9017E"/>
    <w:rsid w:val="00E9066A"/>
    <w:rsid w:val="00E90D0F"/>
    <w:rsid w:val="00E90ECA"/>
    <w:rsid w:val="00E911EC"/>
    <w:rsid w:val="00E91586"/>
    <w:rsid w:val="00E91695"/>
    <w:rsid w:val="00E91C08"/>
    <w:rsid w:val="00E91D4B"/>
    <w:rsid w:val="00E92259"/>
    <w:rsid w:val="00E922C8"/>
    <w:rsid w:val="00E9263A"/>
    <w:rsid w:val="00E9281B"/>
    <w:rsid w:val="00E92F3E"/>
    <w:rsid w:val="00E92F70"/>
    <w:rsid w:val="00E937F5"/>
    <w:rsid w:val="00E942A5"/>
    <w:rsid w:val="00E94628"/>
    <w:rsid w:val="00E9496F"/>
    <w:rsid w:val="00E94A12"/>
    <w:rsid w:val="00E94B3D"/>
    <w:rsid w:val="00E952F0"/>
    <w:rsid w:val="00E958E3"/>
    <w:rsid w:val="00E95D7D"/>
    <w:rsid w:val="00E964C0"/>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4BA"/>
    <w:rsid w:val="00EB47F9"/>
    <w:rsid w:val="00EB49AE"/>
    <w:rsid w:val="00EB5290"/>
    <w:rsid w:val="00EB57AB"/>
    <w:rsid w:val="00EB5915"/>
    <w:rsid w:val="00EB5DDE"/>
    <w:rsid w:val="00EB63BD"/>
    <w:rsid w:val="00EB68A3"/>
    <w:rsid w:val="00EB6944"/>
    <w:rsid w:val="00EB6F17"/>
    <w:rsid w:val="00EB6F53"/>
    <w:rsid w:val="00EB754E"/>
    <w:rsid w:val="00EC0961"/>
    <w:rsid w:val="00EC0ADD"/>
    <w:rsid w:val="00EC0D57"/>
    <w:rsid w:val="00EC0F8D"/>
    <w:rsid w:val="00EC12FB"/>
    <w:rsid w:val="00EC1BF1"/>
    <w:rsid w:val="00EC1DA7"/>
    <w:rsid w:val="00EC280F"/>
    <w:rsid w:val="00EC2F21"/>
    <w:rsid w:val="00EC30F5"/>
    <w:rsid w:val="00EC3148"/>
    <w:rsid w:val="00EC3593"/>
    <w:rsid w:val="00EC39B9"/>
    <w:rsid w:val="00EC3A02"/>
    <w:rsid w:val="00EC3E4B"/>
    <w:rsid w:val="00EC3E87"/>
    <w:rsid w:val="00EC3F29"/>
    <w:rsid w:val="00EC42C5"/>
    <w:rsid w:val="00EC4388"/>
    <w:rsid w:val="00EC44B8"/>
    <w:rsid w:val="00EC455A"/>
    <w:rsid w:val="00EC45C2"/>
    <w:rsid w:val="00EC4612"/>
    <w:rsid w:val="00EC488C"/>
    <w:rsid w:val="00EC4EA6"/>
    <w:rsid w:val="00EC5630"/>
    <w:rsid w:val="00EC5D33"/>
    <w:rsid w:val="00EC62F1"/>
    <w:rsid w:val="00EC632D"/>
    <w:rsid w:val="00EC74F4"/>
    <w:rsid w:val="00EC7BF9"/>
    <w:rsid w:val="00ED0494"/>
    <w:rsid w:val="00ED05B1"/>
    <w:rsid w:val="00ED0F22"/>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BEC"/>
    <w:rsid w:val="00ED3F6C"/>
    <w:rsid w:val="00ED3FE4"/>
    <w:rsid w:val="00ED419D"/>
    <w:rsid w:val="00ED5525"/>
    <w:rsid w:val="00ED554C"/>
    <w:rsid w:val="00ED556E"/>
    <w:rsid w:val="00ED5B29"/>
    <w:rsid w:val="00ED60E4"/>
    <w:rsid w:val="00ED610F"/>
    <w:rsid w:val="00ED61A7"/>
    <w:rsid w:val="00ED64AB"/>
    <w:rsid w:val="00ED686E"/>
    <w:rsid w:val="00ED69FC"/>
    <w:rsid w:val="00ED6AAD"/>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551"/>
    <w:rsid w:val="00EF07AD"/>
    <w:rsid w:val="00EF0959"/>
    <w:rsid w:val="00EF0B2E"/>
    <w:rsid w:val="00EF114F"/>
    <w:rsid w:val="00EF1272"/>
    <w:rsid w:val="00EF1485"/>
    <w:rsid w:val="00EF1FEC"/>
    <w:rsid w:val="00EF20E2"/>
    <w:rsid w:val="00EF2249"/>
    <w:rsid w:val="00EF274B"/>
    <w:rsid w:val="00EF2ABE"/>
    <w:rsid w:val="00EF3020"/>
    <w:rsid w:val="00EF30F3"/>
    <w:rsid w:val="00EF362D"/>
    <w:rsid w:val="00EF3760"/>
    <w:rsid w:val="00EF3E56"/>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1183"/>
    <w:rsid w:val="00F0190A"/>
    <w:rsid w:val="00F0198F"/>
    <w:rsid w:val="00F01A1F"/>
    <w:rsid w:val="00F01D79"/>
    <w:rsid w:val="00F01E15"/>
    <w:rsid w:val="00F01F2D"/>
    <w:rsid w:val="00F02214"/>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1F"/>
    <w:rsid w:val="00F1428B"/>
    <w:rsid w:val="00F14572"/>
    <w:rsid w:val="00F14CAE"/>
    <w:rsid w:val="00F14F7A"/>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509"/>
    <w:rsid w:val="00F2156A"/>
    <w:rsid w:val="00F217F0"/>
    <w:rsid w:val="00F21B60"/>
    <w:rsid w:val="00F21B6E"/>
    <w:rsid w:val="00F21D9C"/>
    <w:rsid w:val="00F21F8C"/>
    <w:rsid w:val="00F2211E"/>
    <w:rsid w:val="00F2299F"/>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6F6"/>
    <w:rsid w:val="00F428F0"/>
    <w:rsid w:val="00F42A4B"/>
    <w:rsid w:val="00F43596"/>
    <w:rsid w:val="00F43786"/>
    <w:rsid w:val="00F439E7"/>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78B"/>
    <w:rsid w:val="00F61B28"/>
    <w:rsid w:val="00F61BDF"/>
    <w:rsid w:val="00F62051"/>
    <w:rsid w:val="00F62F4A"/>
    <w:rsid w:val="00F6374C"/>
    <w:rsid w:val="00F6376E"/>
    <w:rsid w:val="00F637B9"/>
    <w:rsid w:val="00F64880"/>
    <w:rsid w:val="00F649B4"/>
    <w:rsid w:val="00F65058"/>
    <w:rsid w:val="00F6517A"/>
    <w:rsid w:val="00F65972"/>
    <w:rsid w:val="00F6619D"/>
    <w:rsid w:val="00F664CB"/>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315F"/>
    <w:rsid w:val="00F73298"/>
    <w:rsid w:val="00F73413"/>
    <w:rsid w:val="00F7380A"/>
    <w:rsid w:val="00F73CC6"/>
    <w:rsid w:val="00F73D9E"/>
    <w:rsid w:val="00F73E6B"/>
    <w:rsid w:val="00F73F87"/>
    <w:rsid w:val="00F74291"/>
    <w:rsid w:val="00F74B5E"/>
    <w:rsid w:val="00F74D8B"/>
    <w:rsid w:val="00F75287"/>
    <w:rsid w:val="00F75757"/>
    <w:rsid w:val="00F75773"/>
    <w:rsid w:val="00F76560"/>
    <w:rsid w:val="00F768FE"/>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404C"/>
    <w:rsid w:val="00FA45D2"/>
    <w:rsid w:val="00FA4D79"/>
    <w:rsid w:val="00FA55EC"/>
    <w:rsid w:val="00FA5B0D"/>
    <w:rsid w:val="00FA5F08"/>
    <w:rsid w:val="00FA63A4"/>
    <w:rsid w:val="00FA6681"/>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A9E"/>
    <w:rsid w:val="00FB4C59"/>
    <w:rsid w:val="00FB4FE5"/>
    <w:rsid w:val="00FB51F9"/>
    <w:rsid w:val="00FB524A"/>
    <w:rsid w:val="00FB5335"/>
    <w:rsid w:val="00FB57C5"/>
    <w:rsid w:val="00FB58FA"/>
    <w:rsid w:val="00FB5A68"/>
    <w:rsid w:val="00FB5ABA"/>
    <w:rsid w:val="00FB6139"/>
    <w:rsid w:val="00FB62DD"/>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295D"/>
    <w:rsid w:val="00FC3344"/>
    <w:rsid w:val="00FC3866"/>
    <w:rsid w:val="00FC3DAC"/>
    <w:rsid w:val="00FC3EAA"/>
    <w:rsid w:val="00FC3FC3"/>
    <w:rsid w:val="00FC4174"/>
    <w:rsid w:val="00FC468C"/>
    <w:rsid w:val="00FC4A23"/>
    <w:rsid w:val="00FC4A46"/>
    <w:rsid w:val="00FC4BCD"/>
    <w:rsid w:val="00FC4D64"/>
    <w:rsid w:val="00FC4EE1"/>
    <w:rsid w:val="00FC59FF"/>
    <w:rsid w:val="00FC5A4E"/>
    <w:rsid w:val="00FC68FE"/>
    <w:rsid w:val="00FC6E23"/>
    <w:rsid w:val="00FC738C"/>
    <w:rsid w:val="00FC761A"/>
    <w:rsid w:val="00FC776D"/>
    <w:rsid w:val="00FC7BAD"/>
    <w:rsid w:val="00FC7D4E"/>
    <w:rsid w:val="00FD06B0"/>
    <w:rsid w:val="00FD07D2"/>
    <w:rsid w:val="00FD09FD"/>
    <w:rsid w:val="00FD0F1F"/>
    <w:rsid w:val="00FD121F"/>
    <w:rsid w:val="00FD18C3"/>
    <w:rsid w:val="00FD1A99"/>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3A"/>
    <w:rsid w:val="00FF506A"/>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4968C999-BDC9-4EB3-AFFD-815A51E8C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atherine.gross@thrivent.com" TargetMode="External"/><Relationship Id="rId26" Type="http://schemas.openxmlformats.org/officeDocument/2006/relationships/hyperlink" Target="https://www.facebook.com/St-Timothy-Evangelical-Lutheran-Church-104099901757516/?ref=page_internal" TargetMode="External"/><Relationship Id="rId39" Type="http://schemas.openxmlformats.org/officeDocument/2006/relationships/hyperlink" Target="https://us02web.zoom.us/meeting/tZIscOyhpjMoE9FkSHh0-dqTISgnUmcpDQcI/ics?icsToken=98tyKuGurzwvE9ydshCCRpwABY_CZ_PxiFxBj_p7lyzNC3AeZhLCH9FFPIdyE8j0&amp;meetingMasterEventId=OP5T9PDrR5ucHEcz3hQFAw" TargetMode="External"/><Relationship Id="rId21" Type="http://schemas.openxmlformats.org/officeDocument/2006/relationships/hyperlink" Target="https://freepngimg.com/png/26442-candy-cane-photo" TargetMode="External"/><Relationship Id="rId34" Type="http://schemas.openxmlformats.org/officeDocument/2006/relationships/hyperlink" Target="https://us02web.zoom.us/j/84073412164?pwd=MUKrtwhNWor0X9ie87F0d7MbGaQcMD.1" TargetMode="External"/><Relationship Id="rId42" Type="http://schemas.openxmlformats.org/officeDocument/2006/relationships/header" Target="header2.xml"/><Relationship Id="rId47" Type="http://schemas.openxmlformats.org/officeDocument/2006/relationships/hyperlink" Target="https://us02web.zoom.us/j/84957545326?pwd=7OOZgEpXAxXHRTrfsnvDrWf4YfFS0H.1" TargetMode="External"/><Relationship Id="rId50" Type="http://schemas.openxmlformats.org/officeDocument/2006/relationships/header" Target="header5.xml"/><Relationship Id="rId55" Type="http://schemas.openxmlformats.org/officeDocument/2006/relationships/image" Target="media/image12.JP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caring.com/senior-living/memory-care-facilities/" TargetMode="External"/><Relationship Id="rId11" Type="http://schemas.openxmlformats.org/officeDocument/2006/relationships/image" Target="media/image3.jpeg"/><Relationship Id="rId24" Type="http://schemas.openxmlformats.org/officeDocument/2006/relationships/hyperlink" Target="https://www.youtube.com/channel/UC5xrMj8-8_6iyR_KxjFAwRQ/videos" TargetMode="External"/><Relationship Id="rId32" Type="http://schemas.openxmlformats.org/officeDocument/2006/relationships/hyperlink" Target="https://www.caring.com/caregivers/dementia/" TargetMode="External"/><Relationship Id="rId37" Type="http://schemas.openxmlformats.org/officeDocument/2006/relationships/hyperlink" Target="https://us02web.zoom.us/meeting/tZYpcumppj8jHdLqKFMB5MwteYJhNwnxBKe4/ics?icsToken=98tyKuGqqj4qG9yRuR6BRpwQBo_4c-vxiClEgqdxjTTDLgIGTxTiM9toOpxoHsDy&amp;meetingMasterEventId=zFvCYg12ScaOboIPYekgdA" TargetMode="External"/><Relationship Id="rId40" Type="http://schemas.openxmlformats.org/officeDocument/2006/relationships/hyperlink" Target="https://us02web.zoom.us/j/86175988295?pwd=IKPS66zqkhyxTrNcrv3XDHNvdCEMhi.1" TargetMode="External"/><Relationship Id="rId45" Type="http://schemas.openxmlformats.org/officeDocument/2006/relationships/header" Target="header3.xml"/><Relationship Id="rId53" Type="http://schemas.openxmlformats.org/officeDocument/2006/relationships/header" Target="header6.xml"/><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hyperlink" Target="http://www.sttimlutherancrystalriver.com" TargetMode="External"/><Relationship Id="rId5" Type="http://schemas.openxmlformats.org/officeDocument/2006/relationships/webSettings" Target="webSettings.xml"/><Relationship Id="rId15" Type="http://schemas.openxmlformats.org/officeDocument/2006/relationships/hyperlink" Target="http://pixabay.com/en/advent-candle-flame-burn-ilex-152064/" TargetMode="External"/><Relationship Id="rId23" Type="http://schemas.openxmlformats.org/officeDocument/2006/relationships/image" Target="media/image9.jpeg"/><Relationship Id="rId28" Type="http://schemas.openxmlformats.org/officeDocument/2006/relationships/hyperlink" Target="https://www.caring.com/senior-living/assisted-living/florida" TargetMode="External"/><Relationship Id="rId36" Type="http://schemas.openxmlformats.org/officeDocument/2006/relationships/hyperlink" Target="https://us02web.zoom.us/j/84710954489?pwd=e6wI4Y5LXGx3SWF89TebjNZgO47k50.1" TargetMode="External"/><Relationship Id="rId49" Type="http://schemas.openxmlformats.org/officeDocument/2006/relationships/header" Target="header4.xml"/><Relationship Id="rId57" Type="http://schemas.openxmlformats.org/officeDocument/2006/relationships/image" Target="media/image14.jpeg"/><Relationship Id="rId61"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yperlink" Target="mailto:Quinton.baker@thrivent.com" TargetMode="External"/><Relationship Id="rId31" Type="http://schemas.openxmlformats.org/officeDocument/2006/relationships/hyperlink" Target="https://www.caring.com/caregivers/alzheimers/" TargetMode="External"/><Relationship Id="rId44" Type="http://schemas.openxmlformats.org/officeDocument/2006/relationships/footer" Target="footer2.xml"/><Relationship Id="rId52" Type="http://schemas.openxmlformats.org/officeDocument/2006/relationships/footer" Target="footer5.xml"/><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hyperlink" Target="mailto:pastorsttimothy@tampabay.rr.com" TargetMode="External"/><Relationship Id="rId4" Type="http://schemas.openxmlformats.org/officeDocument/2006/relationships/settings" Target="settings.xml"/><Relationship Id="rId9" Type="http://schemas.openxmlformats.org/officeDocument/2006/relationships/hyperlink" Target="https://youtu.be/t6GV9PAbgM4?si=dZuGq8aLjfvpFiM-" TargetMode="External"/><Relationship Id="rId14" Type="http://schemas.openxmlformats.org/officeDocument/2006/relationships/image" Target="media/image6.png"/><Relationship Id="rId22" Type="http://schemas.openxmlformats.org/officeDocument/2006/relationships/hyperlink" Target="https://www.sttimlutherancrystalriver.com/" TargetMode="External"/><Relationship Id="rId27" Type="http://schemas.openxmlformats.org/officeDocument/2006/relationships/image" Target="media/image11.png"/><Relationship Id="rId30" Type="http://schemas.openxmlformats.org/officeDocument/2006/relationships/hyperlink" Target="https://www.caring.com/senior-living/memory-care-facilities/florida" TargetMode="External"/><Relationship Id="rId35" Type="http://schemas.openxmlformats.org/officeDocument/2006/relationships/hyperlink" Target="https://us02web.zoom.us/meeting/tZAqdumhqz8uEt1HCgpysPH4ZJcjWyAESXdz/ics?icsToken=98tyKuGsqToqE9GRtBGORpwIB4j4c_PwmClbj7cMtDziEzlAUiuiDMhBOIVmMf3j&amp;meetingMasterEventId=OFYySwNySAyeZMyexcswIw" TargetMode="External"/><Relationship Id="rId43" Type="http://schemas.openxmlformats.org/officeDocument/2006/relationships/footer" Target="footer1.xml"/><Relationship Id="rId48" Type="http://schemas.openxmlformats.org/officeDocument/2006/relationships/hyperlink" Target="https://us02web.zoom.us/j/82100815323?pwd=L6AxorWFktLarJEuKUgBJxCKs8qJ6s.1"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footer" Target="footer4.xml"/><Relationship Id="rId72" Type="http://schemas.openxmlformats.org/officeDocument/2006/relationships/hyperlink" Target="mailto:crsttimothy@tampabay.rr.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eepfryedmind.blogspot.com/2012/12/deep-fry-christmas-special-full.html" TargetMode="External"/><Relationship Id="rId25" Type="http://schemas.openxmlformats.org/officeDocument/2006/relationships/image" Target="media/image10.jpeg"/><Relationship Id="rId33" Type="http://schemas.openxmlformats.org/officeDocument/2006/relationships/hyperlink" Target="https://us02web.zoom.us/meeting/tZAtcOqsrzkrHNCmdDe253Vzu_TuEXjSUNT5/ics?icsToken=98tyKuGsrjwpHtWXsR-DRpwIAo_Cb-jzmHpcgo1-kRvBBnIGMTXsI912J5dHGuvl&amp;meetingMasterEventId=1O9c0QyQTAGOFUC2RGpAsQ" TargetMode="External"/><Relationship Id="rId38" Type="http://schemas.openxmlformats.org/officeDocument/2006/relationships/hyperlink" Target="https://us02web.zoom.us/j/82450184976?pwd=kzioFoAkjMs2fXuOPN6qeeuSELbzlR.1" TargetMode="External"/><Relationship Id="rId46" Type="http://schemas.openxmlformats.org/officeDocument/2006/relationships/footer" Target="footer3.xm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image" Target="media/image8.png"/><Relationship Id="rId41" Type="http://schemas.openxmlformats.org/officeDocument/2006/relationships/header" Target="header1.xml"/><Relationship Id="rId54" Type="http://schemas.openxmlformats.org/officeDocument/2006/relationships/footer" Target="footer6.xml"/><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546</TotalTime>
  <Pages>1</Pages>
  <Words>4009</Words>
  <Characters>22857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25</cp:revision>
  <cp:lastPrinted>2024-11-27T14:12:00Z</cp:lastPrinted>
  <dcterms:created xsi:type="dcterms:W3CDTF">2024-11-06T16:50:00Z</dcterms:created>
  <dcterms:modified xsi:type="dcterms:W3CDTF">2024-11-27T14:13:00Z</dcterms:modified>
</cp:coreProperties>
</file>